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92622" w14:textId="4A6B1636" w:rsidR="006D322F" w:rsidRPr="00487246" w:rsidRDefault="006D322F" w:rsidP="00487246">
      <w:pPr>
        <w:pStyle w:val="a6"/>
        <w:ind w:firstLine="0"/>
        <w:jc w:val="center"/>
        <w:rPr>
          <w:b/>
        </w:rPr>
      </w:pPr>
      <w:r w:rsidRPr="00487246">
        <w:rPr>
          <w:b/>
        </w:rPr>
        <w:t>Санкт-Петербургское государственное унитарное предприятие</w:t>
      </w:r>
    </w:p>
    <w:p w14:paraId="1BF89F99" w14:textId="77777777" w:rsidR="006D322F" w:rsidRDefault="006D322F" w:rsidP="00487246">
      <w:pPr>
        <w:pStyle w:val="a6"/>
        <w:ind w:firstLine="0"/>
        <w:jc w:val="center"/>
      </w:pPr>
      <w:r w:rsidRPr="00487246">
        <w:rPr>
          <w:b/>
        </w:rPr>
        <w:t>«Санкт-Петербургский информационно-аналитический центр»</w:t>
      </w:r>
    </w:p>
    <w:p w14:paraId="7027F09F" w14:textId="1005180E" w:rsidR="00EE1C7A" w:rsidRDefault="00EE1C7A" w:rsidP="00487246">
      <w:pPr>
        <w:ind w:firstLine="0"/>
        <w:jc w:val="center"/>
      </w:pPr>
    </w:p>
    <w:p w14:paraId="2E789546" w14:textId="63035D25" w:rsidR="006D322F" w:rsidRDefault="006D322F" w:rsidP="00487246">
      <w:pPr>
        <w:ind w:firstLine="0"/>
        <w:jc w:val="center"/>
      </w:pPr>
    </w:p>
    <w:p w14:paraId="13192F8F" w14:textId="48422FA1" w:rsidR="006D322F" w:rsidRDefault="006D322F" w:rsidP="00487246">
      <w:pPr>
        <w:ind w:firstLine="0"/>
        <w:jc w:val="center"/>
      </w:pPr>
    </w:p>
    <w:p w14:paraId="2E2A138C" w14:textId="1F3CB675" w:rsidR="006D322F" w:rsidRDefault="006D322F" w:rsidP="00487246">
      <w:pPr>
        <w:ind w:firstLine="0"/>
        <w:jc w:val="center"/>
      </w:pPr>
    </w:p>
    <w:p w14:paraId="77305CC0" w14:textId="15631F13" w:rsidR="006D322F" w:rsidRDefault="006D322F" w:rsidP="00487246">
      <w:pPr>
        <w:ind w:firstLine="0"/>
        <w:jc w:val="center"/>
      </w:pPr>
    </w:p>
    <w:p w14:paraId="16ABCFFB" w14:textId="58568CE0" w:rsidR="006D322F" w:rsidRDefault="006D322F" w:rsidP="00487246">
      <w:pPr>
        <w:ind w:firstLine="0"/>
        <w:jc w:val="center"/>
      </w:pPr>
    </w:p>
    <w:p w14:paraId="0B674C2A" w14:textId="14E1921F" w:rsidR="006D322F" w:rsidRDefault="006D322F" w:rsidP="00487246">
      <w:pPr>
        <w:ind w:firstLine="0"/>
        <w:jc w:val="center"/>
      </w:pPr>
    </w:p>
    <w:p w14:paraId="2CAF5ED8" w14:textId="5ED6450E" w:rsidR="006D322F" w:rsidRDefault="006D322F" w:rsidP="00487246">
      <w:pPr>
        <w:ind w:firstLine="0"/>
        <w:jc w:val="center"/>
      </w:pPr>
    </w:p>
    <w:p w14:paraId="5D2419F4" w14:textId="4D0486BF" w:rsidR="006D322F" w:rsidRDefault="006D322F" w:rsidP="00487246">
      <w:pPr>
        <w:ind w:firstLine="0"/>
        <w:jc w:val="center"/>
      </w:pPr>
    </w:p>
    <w:p w14:paraId="41B236D0" w14:textId="6CED92D7" w:rsidR="006D322F" w:rsidRDefault="006D322F" w:rsidP="00487246">
      <w:pPr>
        <w:ind w:firstLine="0"/>
        <w:jc w:val="center"/>
      </w:pPr>
    </w:p>
    <w:p w14:paraId="3428C57A" w14:textId="77777777" w:rsidR="00487246" w:rsidRDefault="00487246" w:rsidP="007A007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1955A670" w14:textId="77777777" w:rsidR="00487246" w:rsidRDefault="00487246" w:rsidP="007A007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4E9CC353" w14:textId="77777777" w:rsidR="00487246" w:rsidRDefault="00487246" w:rsidP="007A007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29F35787" w14:textId="77777777" w:rsidR="00487246" w:rsidRDefault="00487246" w:rsidP="007A007C">
      <w:pPr>
        <w:tabs>
          <w:tab w:val="left" w:pos="8130"/>
        </w:tabs>
        <w:ind w:firstLine="0"/>
        <w:jc w:val="center"/>
        <w:rPr>
          <w:bCs/>
          <w:szCs w:val="26"/>
        </w:rPr>
      </w:pPr>
      <w:bookmarkStart w:id="0" w:name="_GoBack"/>
      <w:bookmarkEnd w:id="0"/>
    </w:p>
    <w:p w14:paraId="2042AAFA" w14:textId="7771A696" w:rsidR="007A007C" w:rsidRDefault="007A007C" w:rsidP="007A007C">
      <w:pPr>
        <w:tabs>
          <w:tab w:val="left" w:pos="8130"/>
        </w:tabs>
        <w:ind w:firstLine="0"/>
        <w:jc w:val="center"/>
        <w:rPr>
          <w:bCs/>
          <w:szCs w:val="26"/>
        </w:rPr>
      </w:pPr>
      <w:r>
        <w:rPr>
          <w:bCs/>
          <w:szCs w:val="26"/>
        </w:rPr>
        <w:t>ПРОГРАММА ДЛЯ ЭВМ</w:t>
      </w:r>
    </w:p>
    <w:p w14:paraId="38A5FC68" w14:textId="77777777" w:rsidR="007A007C" w:rsidRDefault="007A007C" w:rsidP="007A007C">
      <w:pPr>
        <w:tabs>
          <w:tab w:val="left" w:pos="8130"/>
        </w:tabs>
        <w:ind w:firstLine="0"/>
        <w:jc w:val="center"/>
        <w:rPr>
          <w:bCs/>
          <w:szCs w:val="26"/>
        </w:rPr>
      </w:pPr>
    </w:p>
    <w:p w14:paraId="52D0F57A" w14:textId="77777777" w:rsidR="007A007C" w:rsidRDefault="007A007C" w:rsidP="007A007C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«ПРОГРАММНЫЙ КОМПЛЕКС ДЛЯ ПОРТАЛА «КУЛЬТУРА РЕГИОНА»</w:t>
      </w:r>
    </w:p>
    <w:p w14:paraId="35661F0A" w14:textId="77777777" w:rsidR="007A007C" w:rsidRDefault="007A007C" w:rsidP="007A007C">
      <w:pPr>
        <w:tabs>
          <w:tab w:val="left" w:pos="8130"/>
        </w:tabs>
        <w:ind w:firstLine="0"/>
        <w:jc w:val="center"/>
        <w:rPr>
          <w:b/>
          <w:bCs/>
          <w:szCs w:val="26"/>
        </w:rPr>
      </w:pPr>
    </w:p>
    <w:p w14:paraId="29C194AE" w14:textId="0224BCC5" w:rsidR="007A007C" w:rsidRDefault="007A007C" w:rsidP="007A007C">
      <w:pPr>
        <w:ind w:firstLine="0"/>
        <w:jc w:val="center"/>
        <w:rPr>
          <w:szCs w:val="26"/>
        </w:rPr>
      </w:pPr>
      <w:r>
        <w:rPr>
          <w:caps/>
          <w:szCs w:val="24"/>
        </w:rPr>
        <w:t xml:space="preserve">РУКОВОДСТВО </w:t>
      </w:r>
      <w:r w:rsidRPr="007A007C">
        <w:rPr>
          <w:caps/>
          <w:szCs w:val="24"/>
        </w:rPr>
        <w:t>РЕДАКТОРА ПОРТАЛА</w:t>
      </w:r>
    </w:p>
    <w:p w14:paraId="0271AD15" w14:textId="45C37BAD" w:rsidR="007A007C" w:rsidRDefault="007A007C" w:rsidP="007A007C">
      <w:pPr>
        <w:ind w:firstLine="0"/>
        <w:jc w:val="center"/>
        <w:rPr>
          <w:b/>
          <w:szCs w:val="26"/>
        </w:rPr>
      </w:pPr>
      <w:r>
        <w:rPr>
          <w:szCs w:val="26"/>
        </w:rPr>
        <w:t xml:space="preserve">На </w:t>
      </w:r>
      <w:r>
        <w:rPr>
          <w:szCs w:val="26"/>
        </w:rPr>
        <w:fldChar w:fldCharType="begin"/>
      </w:r>
      <w:r>
        <w:rPr>
          <w:szCs w:val="26"/>
        </w:rPr>
        <w:instrText xml:space="preserve"> NUMPAGES  \# "0"  \* MERGEFORMAT </w:instrText>
      </w:r>
      <w:r>
        <w:rPr>
          <w:szCs w:val="26"/>
        </w:rPr>
        <w:fldChar w:fldCharType="separate"/>
      </w:r>
      <w:r w:rsidR="00BD4F7D">
        <w:rPr>
          <w:noProof/>
          <w:szCs w:val="26"/>
        </w:rPr>
        <w:t>99</w:t>
      </w:r>
      <w:r>
        <w:rPr>
          <w:szCs w:val="26"/>
        </w:rPr>
        <w:fldChar w:fldCharType="end"/>
      </w:r>
      <w:r>
        <w:rPr>
          <w:szCs w:val="26"/>
        </w:rPr>
        <w:t xml:space="preserve"> листах</w:t>
      </w:r>
    </w:p>
    <w:p w14:paraId="5E09B83F" w14:textId="77777777" w:rsidR="007A007C" w:rsidRDefault="007A007C" w:rsidP="007A007C">
      <w:pPr>
        <w:pStyle w:val="aff3"/>
        <w:spacing w:before="0" w:after="0"/>
        <w:jc w:val="center"/>
      </w:pPr>
    </w:p>
    <w:p w14:paraId="5A8A2CC9" w14:textId="411BCEC0" w:rsidR="0004147C" w:rsidRDefault="0004147C" w:rsidP="00BD4F7D">
      <w:pPr>
        <w:pStyle w:val="aff3"/>
        <w:spacing w:before="0" w:after="0"/>
        <w:jc w:val="center"/>
      </w:pPr>
    </w:p>
    <w:p w14:paraId="62D76C12" w14:textId="4EA53868" w:rsidR="0004147C" w:rsidRDefault="0004147C" w:rsidP="00BD4F7D">
      <w:pPr>
        <w:pStyle w:val="aff3"/>
        <w:spacing w:before="0" w:after="0"/>
        <w:jc w:val="center"/>
      </w:pPr>
    </w:p>
    <w:p w14:paraId="3371CA8B" w14:textId="20F0B88F" w:rsidR="0004147C" w:rsidRDefault="0004147C" w:rsidP="00BD4F7D">
      <w:pPr>
        <w:pStyle w:val="aff3"/>
        <w:spacing w:before="0" w:after="0"/>
        <w:jc w:val="center"/>
      </w:pPr>
    </w:p>
    <w:p w14:paraId="4DE4FCCC" w14:textId="1092ADB5" w:rsidR="0004147C" w:rsidRDefault="0004147C" w:rsidP="00BD4F7D">
      <w:pPr>
        <w:pStyle w:val="aff3"/>
        <w:spacing w:before="0" w:after="0"/>
        <w:jc w:val="center"/>
      </w:pPr>
    </w:p>
    <w:p w14:paraId="3BCB4531" w14:textId="0B0474A9" w:rsidR="004F72C7" w:rsidRPr="00BD4F7D" w:rsidRDefault="004F72C7" w:rsidP="00BD4F7D">
      <w:pPr>
        <w:pStyle w:val="aff3"/>
        <w:spacing w:before="0" w:after="0"/>
        <w:jc w:val="center"/>
      </w:pPr>
    </w:p>
    <w:p w14:paraId="661EBAD7" w14:textId="39C7A9D6" w:rsidR="0004147C" w:rsidRPr="0048718D" w:rsidRDefault="0004147C" w:rsidP="00E4086D">
      <w:pPr>
        <w:pStyle w:val="ab"/>
      </w:pPr>
      <w:r w:rsidRPr="0048718D">
        <w:lastRenderedPageBreak/>
        <w:t>Содержание</w:t>
      </w:r>
    </w:p>
    <w:p w14:paraId="3078FBB4" w14:textId="2B4EEC16" w:rsidR="00E4086D" w:rsidRDefault="0048718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E4086D">
        <w:t>1</w:t>
      </w:r>
      <w:r w:rsidR="00E4086D"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 w:rsidR="00E4086D">
        <w:t>Административная часть Портала</w:t>
      </w:r>
      <w:r w:rsidR="00E4086D">
        <w:tab/>
      </w:r>
      <w:r w:rsidR="00E4086D">
        <w:fldChar w:fldCharType="begin"/>
      </w:r>
      <w:r w:rsidR="00E4086D">
        <w:instrText xml:space="preserve"> PAGEREF _Toc70340473 \h </w:instrText>
      </w:r>
      <w:r w:rsidR="00E4086D">
        <w:fldChar w:fldCharType="separate"/>
      </w:r>
      <w:r w:rsidR="00E4086D">
        <w:t>6</w:t>
      </w:r>
      <w:r w:rsidR="00E4086D">
        <w:fldChar w:fldCharType="end"/>
      </w:r>
    </w:p>
    <w:p w14:paraId="2C5CF74B" w14:textId="1EB11AA8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Вертикальное меню в левой части страницы</w:t>
      </w:r>
      <w:r>
        <w:tab/>
      </w:r>
      <w:r>
        <w:fldChar w:fldCharType="begin"/>
      </w:r>
      <w:r>
        <w:instrText xml:space="preserve"> PAGEREF _Toc70340474 \h </w:instrText>
      </w:r>
      <w:r>
        <w:fldChar w:fldCharType="separate"/>
      </w:r>
      <w:r>
        <w:t>6</w:t>
      </w:r>
      <w:r>
        <w:fldChar w:fldCharType="end"/>
      </w:r>
    </w:p>
    <w:p w14:paraId="0587B5FE" w14:textId="6C31B0A3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Группа значков в правом верхнем углу страницы</w:t>
      </w:r>
      <w:r>
        <w:tab/>
      </w:r>
      <w:r>
        <w:fldChar w:fldCharType="begin"/>
      </w:r>
      <w:r>
        <w:instrText xml:space="preserve"> PAGEREF _Toc70340475 \h </w:instrText>
      </w:r>
      <w:r>
        <w:fldChar w:fldCharType="separate"/>
      </w:r>
      <w:r>
        <w:t>6</w:t>
      </w:r>
      <w:r>
        <w:fldChar w:fldCharType="end"/>
      </w:r>
    </w:p>
    <w:p w14:paraId="425D7829" w14:textId="02912046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Страницы Портала и меню навигации</w:t>
      </w:r>
      <w:r>
        <w:tab/>
      </w:r>
      <w:r>
        <w:fldChar w:fldCharType="begin"/>
      </w:r>
      <w:r>
        <w:instrText xml:space="preserve"> PAGEREF _Toc70340476 \h </w:instrText>
      </w:r>
      <w:r>
        <w:fldChar w:fldCharType="separate"/>
      </w:r>
      <w:r>
        <w:t>8</w:t>
      </w:r>
      <w:r>
        <w:fldChar w:fldCharType="end"/>
      </w:r>
    </w:p>
    <w:p w14:paraId="16D7A127" w14:textId="49FA61B9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Описание страниц</w:t>
      </w:r>
      <w:r>
        <w:tab/>
      </w:r>
      <w:r>
        <w:fldChar w:fldCharType="begin"/>
      </w:r>
      <w:r>
        <w:instrText xml:space="preserve"> PAGEREF _Toc70340477 \h </w:instrText>
      </w:r>
      <w:r>
        <w:fldChar w:fldCharType="separate"/>
      </w:r>
      <w:r>
        <w:t>8</w:t>
      </w:r>
      <w:r>
        <w:fldChar w:fldCharType="end"/>
      </w:r>
    </w:p>
    <w:p w14:paraId="694E09FD" w14:textId="5C7AC6E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2.1.1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Просмотр страниц</w:t>
      </w:r>
      <w:r>
        <w:tab/>
      </w:r>
      <w:r>
        <w:fldChar w:fldCharType="begin"/>
      </w:r>
      <w:r>
        <w:instrText xml:space="preserve"> PAGEREF _Toc70340478 \h </w:instrText>
      </w:r>
      <w:r>
        <w:fldChar w:fldCharType="separate"/>
      </w:r>
      <w:r>
        <w:t>8</w:t>
      </w:r>
      <w:r>
        <w:fldChar w:fldCharType="end"/>
      </w:r>
    </w:p>
    <w:p w14:paraId="71E23148" w14:textId="42DF8E75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2.1.2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Настройки страниц</w:t>
      </w:r>
      <w:r>
        <w:tab/>
      </w:r>
      <w:r>
        <w:fldChar w:fldCharType="begin"/>
      </w:r>
      <w:r>
        <w:instrText xml:space="preserve"> PAGEREF _Toc70340479 \h </w:instrText>
      </w:r>
      <w:r>
        <w:fldChar w:fldCharType="separate"/>
      </w:r>
      <w:r>
        <w:t>9</w:t>
      </w:r>
      <w:r>
        <w:fldChar w:fldCharType="end"/>
      </w:r>
    </w:p>
    <w:p w14:paraId="0D899976" w14:textId="6EB06725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2.1.3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Переход к подстраницам</w:t>
      </w:r>
      <w:r>
        <w:tab/>
      </w:r>
      <w:r>
        <w:fldChar w:fldCharType="begin"/>
      </w:r>
      <w:r>
        <w:instrText xml:space="preserve"> PAGEREF _Toc70340480 \h </w:instrText>
      </w:r>
      <w:r>
        <w:fldChar w:fldCharType="separate"/>
      </w:r>
      <w:r>
        <w:t>11</w:t>
      </w:r>
      <w:r>
        <w:fldChar w:fldCharType="end"/>
      </w:r>
    </w:p>
    <w:p w14:paraId="72D0F28B" w14:textId="1C6AB21C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 страниц</w:t>
      </w:r>
      <w:r>
        <w:tab/>
      </w:r>
      <w:r>
        <w:fldChar w:fldCharType="begin"/>
      </w:r>
      <w:r>
        <w:instrText xml:space="preserve"> PAGEREF _Toc70340481 \h </w:instrText>
      </w:r>
      <w:r>
        <w:fldChar w:fldCharType="separate"/>
      </w:r>
      <w:r>
        <w:t>11</w:t>
      </w:r>
      <w:r>
        <w:fldChar w:fldCharType="end"/>
      </w:r>
    </w:p>
    <w:p w14:paraId="54F5C4EB" w14:textId="356A4D6D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2.2.1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страницы первого уровня</w:t>
      </w:r>
      <w:r>
        <w:tab/>
      </w:r>
      <w:r>
        <w:fldChar w:fldCharType="begin"/>
      </w:r>
      <w:r>
        <w:instrText xml:space="preserve"> PAGEREF _Toc70340482 \h </w:instrText>
      </w:r>
      <w:r>
        <w:fldChar w:fldCharType="separate"/>
      </w:r>
      <w:r>
        <w:t>11</w:t>
      </w:r>
      <w:r>
        <w:fldChar w:fldCharType="end"/>
      </w:r>
    </w:p>
    <w:p w14:paraId="7390401D" w14:textId="5AF23E0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2.2.2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подстраницы</w:t>
      </w:r>
      <w:r>
        <w:tab/>
      </w:r>
      <w:r>
        <w:fldChar w:fldCharType="begin"/>
      </w:r>
      <w:r>
        <w:instrText xml:space="preserve"> PAGEREF _Toc70340483 \h </w:instrText>
      </w:r>
      <w:r>
        <w:fldChar w:fldCharType="separate"/>
      </w:r>
      <w:r>
        <w:t>12</w:t>
      </w:r>
      <w:r>
        <w:fldChar w:fldCharType="end"/>
      </w:r>
    </w:p>
    <w:p w14:paraId="7FF88314" w14:textId="31D93123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Редактирование страниц</w:t>
      </w:r>
      <w:r>
        <w:tab/>
      </w:r>
      <w:r>
        <w:fldChar w:fldCharType="begin"/>
      </w:r>
      <w:r>
        <w:instrText xml:space="preserve"> PAGEREF _Toc70340484 \h </w:instrText>
      </w:r>
      <w:r>
        <w:fldChar w:fldCharType="separate"/>
      </w:r>
      <w:r>
        <w:t>12</w:t>
      </w:r>
      <w:r>
        <w:fldChar w:fldCharType="end"/>
      </w:r>
    </w:p>
    <w:p w14:paraId="7BC9A1DB" w14:textId="7CAAD052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Удаление страниц</w:t>
      </w:r>
      <w:r>
        <w:tab/>
      </w:r>
      <w:r>
        <w:fldChar w:fldCharType="begin"/>
      </w:r>
      <w:r>
        <w:instrText xml:space="preserve"> PAGEREF _Toc70340485 \h </w:instrText>
      </w:r>
      <w:r>
        <w:fldChar w:fldCharType="separate"/>
      </w:r>
      <w:r>
        <w:t>13</w:t>
      </w:r>
      <w:r>
        <w:fldChar w:fldCharType="end"/>
      </w:r>
    </w:p>
    <w:p w14:paraId="015337B0" w14:textId="29B02AD5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2.5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Меню навигации</w:t>
      </w:r>
      <w:r>
        <w:tab/>
      </w:r>
      <w:r>
        <w:fldChar w:fldCharType="begin"/>
      </w:r>
      <w:r>
        <w:instrText xml:space="preserve"> PAGEREF _Toc70340486 \h </w:instrText>
      </w:r>
      <w:r>
        <w:fldChar w:fldCharType="separate"/>
      </w:r>
      <w:r>
        <w:t>13</w:t>
      </w:r>
      <w:r>
        <w:fldChar w:fldCharType="end"/>
      </w:r>
    </w:p>
    <w:p w14:paraId="708C086B" w14:textId="7E4139C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2.5.1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Просмотр меню</w:t>
      </w:r>
      <w:r>
        <w:tab/>
      </w:r>
      <w:r>
        <w:fldChar w:fldCharType="begin"/>
      </w:r>
      <w:r>
        <w:instrText xml:space="preserve"> PAGEREF _Toc70340487 \h </w:instrText>
      </w:r>
      <w:r>
        <w:fldChar w:fldCharType="separate"/>
      </w:r>
      <w:r>
        <w:t>14</w:t>
      </w:r>
      <w:r>
        <w:fldChar w:fldCharType="end"/>
      </w:r>
    </w:p>
    <w:p w14:paraId="472BD487" w14:textId="3399E73A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2.5.2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Настройки меню</w:t>
      </w:r>
      <w:r>
        <w:tab/>
      </w:r>
      <w:r>
        <w:fldChar w:fldCharType="begin"/>
      </w:r>
      <w:r>
        <w:instrText xml:space="preserve"> PAGEREF _Toc70340488 \h </w:instrText>
      </w:r>
      <w:r>
        <w:fldChar w:fldCharType="separate"/>
      </w:r>
      <w:r>
        <w:t>15</w:t>
      </w:r>
      <w:r>
        <w:fldChar w:fldCharType="end"/>
      </w:r>
    </w:p>
    <w:p w14:paraId="77851462" w14:textId="5FDA48C6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2.5.3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пунктов меню (подменю)</w:t>
      </w:r>
      <w:r>
        <w:tab/>
      </w:r>
      <w:r>
        <w:fldChar w:fldCharType="begin"/>
      </w:r>
      <w:r>
        <w:instrText xml:space="preserve"> PAGEREF _Toc70340489 \h </w:instrText>
      </w:r>
      <w:r>
        <w:fldChar w:fldCharType="separate"/>
      </w:r>
      <w:r>
        <w:t>15</w:t>
      </w:r>
      <w:r>
        <w:fldChar w:fldCharType="end"/>
      </w:r>
    </w:p>
    <w:p w14:paraId="476BEF88" w14:textId="0A83575D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2.5.4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Изменение порядка пунктов меню (подменю)</w:t>
      </w:r>
      <w:r>
        <w:tab/>
      </w:r>
      <w:r>
        <w:fldChar w:fldCharType="begin"/>
      </w:r>
      <w:r>
        <w:instrText xml:space="preserve"> PAGEREF _Toc70340490 \h </w:instrText>
      </w:r>
      <w:r>
        <w:fldChar w:fldCharType="separate"/>
      </w:r>
      <w:r>
        <w:t>16</w:t>
      </w:r>
      <w:r>
        <w:fldChar w:fldCharType="end"/>
      </w:r>
    </w:p>
    <w:p w14:paraId="12D11F08" w14:textId="69E60290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2.5.5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меню и пунктов меню (подменю)</w:t>
      </w:r>
      <w:r>
        <w:tab/>
      </w:r>
      <w:r>
        <w:fldChar w:fldCharType="begin"/>
      </w:r>
      <w:r>
        <w:instrText xml:space="preserve"> PAGEREF _Toc70340491 \h </w:instrText>
      </w:r>
      <w:r>
        <w:fldChar w:fldCharType="separate"/>
      </w:r>
      <w:r>
        <w:t>20</w:t>
      </w:r>
      <w:r>
        <w:fldChar w:fldCharType="end"/>
      </w:r>
    </w:p>
    <w:p w14:paraId="7BA03B96" w14:textId="482F04CE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Категории</w:t>
      </w:r>
      <w:r>
        <w:tab/>
      </w:r>
      <w:r>
        <w:fldChar w:fldCharType="begin"/>
      </w:r>
      <w:r>
        <w:instrText xml:space="preserve"> PAGEREF _Toc70340492 \h </w:instrText>
      </w:r>
      <w:r>
        <w:fldChar w:fldCharType="separate"/>
      </w:r>
      <w:r>
        <w:t>22</w:t>
      </w:r>
      <w:r>
        <w:fldChar w:fldCharType="end"/>
      </w:r>
    </w:p>
    <w:p w14:paraId="4D1AE6D9" w14:textId="76B9A425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Просмотр категорий</w:t>
      </w:r>
      <w:r>
        <w:tab/>
      </w:r>
      <w:r>
        <w:fldChar w:fldCharType="begin"/>
      </w:r>
      <w:r>
        <w:instrText xml:space="preserve"> PAGEREF _Toc70340493 \h </w:instrText>
      </w:r>
      <w:r>
        <w:fldChar w:fldCharType="separate"/>
      </w:r>
      <w:r>
        <w:t>22</w:t>
      </w:r>
      <w:r>
        <w:fldChar w:fldCharType="end"/>
      </w:r>
    </w:p>
    <w:p w14:paraId="1C16E854" w14:textId="786AC58F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 категорий</w:t>
      </w:r>
      <w:r>
        <w:tab/>
      </w:r>
      <w:r>
        <w:fldChar w:fldCharType="begin"/>
      </w:r>
      <w:r>
        <w:instrText xml:space="preserve"> PAGEREF _Toc70340494 \h </w:instrText>
      </w:r>
      <w:r>
        <w:fldChar w:fldCharType="separate"/>
      </w:r>
      <w:r>
        <w:t>24</w:t>
      </w:r>
      <w:r>
        <w:fldChar w:fldCharType="end"/>
      </w:r>
    </w:p>
    <w:p w14:paraId="35DB9BA8" w14:textId="31D80407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Редактирование категорий</w:t>
      </w:r>
      <w:r>
        <w:tab/>
      </w:r>
      <w:r>
        <w:fldChar w:fldCharType="begin"/>
      </w:r>
      <w:r>
        <w:instrText xml:space="preserve"> PAGEREF _Toc70340495 \h </w:instrText>
      </w:r>
      <w:r>
        <w:fldChar w:fldCharType="separate"/>
      </w:r>
      <w:r>
        <w:t>25</w:t>
      </w:r>
      <w:r>
        <w:fldChar w:fldCharType="end"/>
      </w:r>
    </w:p>
    <w:p w14:paraId="44EF5E43" w14:textId="6D7C8A10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3.3.1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Изменение имени категории</w:t>
      </w:r>
      <w:r>
        <w:tab/>
      </w:r>
      <w:r>
        <w:fldChar w:fldCharType="begin"/>
      </w:r>
      <w:r>
        <w:instrText xml:space="preserve"> PAGEREF _Toc70340496 \h </w:instrText>
      </w:r>
      <w:r>
        <w:fldChar w:fldCharType="separate"/>
      </w:r>
      <w:r>
        <w:t>25</w:t>
      </w:r>
      <w:r>
        <w:fldChar w:fldCharType="end"/>
      </w:r>
    </w:p>
    <w:p w14:paraId="2E000F33" w14:textId="5FA15435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3.3.2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Перемещение категории</w:t>
      </w:r>
      <w:r>
        <w:tab/>
      </w:r>
      <w:r>
        <w:fldChar w:fldCharType="begin"/>
      </w:r>
      <w:r>
        <w:instrText xml:space="preserve"> PAGEREF _Toc70340497 \h </w:instrText>
      </w:r>
      <w:r>
        <w:fldChar w:fldCharType="separate"/>
      </w:r>
      <w:r>
        <w:t>25</w:t>
      </w:r>
      <w:r>
        <w:fldChar w:fldCharType="end"/>
      </w:r>
    </w:p>
    <w:p w14:paraId="5353EFB8" w14:textId="3E72C2B3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Удаление категорий</w:t>
      </w:r>
      <w:r>
        <w:tab/>
      </w:r>
      <w:r>
        <w:fldChar w:fldCharType="begin"/>
      </w:r>
      <w:r>
        <w:instrText xml:space="preserve"> PAGEREF _Toc70340498 \h </w:instrText>
      </w:r>
      <w:r>
        <w:fldChar w:fldCharType="separate"/>
      </w:r>
      <w:r>
        <w:t>26</w:t>
      </w:r>
      <w:r>
        <w:fldChar w:fldCharType="end"/>
      </w:r>
    </w:p>
    <w:p w14:paraId="562037AA" w14:textId="684675FB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Портлеты</w:t>
      </w:r>
      <w:r>
        <w:tab/>
      </w:r>
      <w:r>
        <w:fldChar w:fldCharType="begin"/>
      </w:r>
      <w:r>
        <w:instrText xml:space="preserve"> PAGEREF _Toc70340499 \h </w:instrText>
      </w:r>
      <w:r>
        <w:fldChar w:fldCharType="separate"/>
      </w:r>
      <w:r>
        <w:t>27</w:t>
      </w:r>
      <w:r>
        <w:fldChar w:fldCharType="end"/>
      </w:r>
    </w:p>
    <w:p w14:paraId="2D045C16" w14:textId="71494CAC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Описание портлетов</w:t>
      </w:r>
      <w:r>
        <w:tab/>
      </w:r>
      <w:r>
        <w:fldChar w:fldCharType="begin"/>
      </w:r>
      <w:r>
        <w:instrText xml:space="preserve"> PAGEREF _Toc70340500 \h </w:instrText>
      </w:r>
      <w:r>
        <w:fldChar w:fldCharType="separate"/>
      </w:r>
      <w:r>
        <w:t>27</w:t>
      </w:r>
      <w:r>
        <w:fldChar w:fldCharType="end"/>
      </w:r>
    </w:p>
    <w:p w14:paraId="1B4D7DFA" w14:textId="2F4FAC17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4.1.1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Отображение сетевого контента</w:t>
      </w:r>
      <w:r>
        <w:tab/>
      </w:r>
      <w:r>
        <w:fldChar w:fldCharType="begin"/>
      </w:r>
      <w:r>
        <w:instrText xml:space="preserve"> PAGEREF _Toc70340501 \h </w:instrText>
      </w:r>
      <w:r>
        <w:fldChar w:fldCharType="separate"/>
      </w:r>
      <w:r>
        <w:t>27</w:t>
      </w:r>
      <w:r>
        <w:fldChar w:fldCharType="end"/>
      </w:r>
    </w:p>
    <w:p w14:paraId="06E6AC53" w14:textId="494AF55D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4.1.2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Публикатор</w:t>
      </w:r>
      <w:r>
        <w:tab/>
      </w:r>
      <w:r>
        <w:fldChar w:fldCharType="begin"/>
      </w:r>
      <w:r>
        <w:instrText xml:space="preserve"> PAGEREF _Toc70340502 \h </w:instrText>
      </w:r>
      <w:r>
        <w:fldChar w:fldCharType="separate"/>
      </w:r>
      <w:r>
        <w:t>29</w:t>
      </w:r>
      <w:r>
        <w:fldChar w:fldCharType="end"/>
      </w:r>
    </w:p>
    <w:p w14:paraId="5A6DB116" w14:textId="695A1BB6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4.1.3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Карточки событий</w:t>
      </w:r>
      <w:r>
        <w:tab/>
      </w:r>
      <w:r>
        <w:fldChar w:fldCharType="begin"/>
      </w:r>
      <w:r>
        <w:instrText xml:space="preserve"> PAGEREF _Toc70340503 \h </w:instrText>
      </w:r>
      <w:r>
        <w:fldChar w:fldCharType="separate"/>
      </w:r>
      <w:r>
        <w:t>33</w:t>
      </w:r>
      <w:r>
        <w:fldChar w:fldCharType="end"/>
      </w:r>
    </w:p>
    <w:p w14:paraId="3D2F7707" w14:textId="6E3A1335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 портлетов</w:t>
      </w:r>
      <w:r>
        <w:tab/>
      </w:r>
      <w:r>
        <w:fldChar w:fldCharType="begin"/>
      </w:r>
      <w:r>
        <w:instrText xml:space="preserve"> PAGEREF _Toc70340504 \h </w:instrText>
      </w:r>
      <w:r>
        <w:fldChar w:fldCharType="separate"/>
      </w:r>
      <w:r>
        <w:t>36</w:t>
      </w:r>
      <w:r>
        <w:fldChar w:fldCharType="end"/>
      </w:r>
    </w:p>
    <w:p w14:paraId="60F61FCF" w14:textId="6FA1DF42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Редактирование портлетов</w:t>
      </w:r>
      <w:r>
        <w:tab/>
      </w:r>
      <w:r>
        <w:fldChar w:fldCharType="begin"/>
      </w:r>
      <w:r>
        <w:instrText xml:space="preserve"> PAGEREF _Toc70340505 \h </w:instrText>
      </w:r>
      <w:r>
        <w:fldChar w:fldCharType="separate"/>
      </w:r>
      <w:r>
        <w:t>37</w:t>
      </w:r>
      <w:r>
        <w:fldChar w:fldCharType="end"/>
      </w:r>
    </w:p>
    <w:p w14:paraId="5D2F20FD" w14:textId="6C679DD0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Удаление портлетов</w:t>
      </w:r>
      <w:r>
        <w:tab/>
      </w:r>
      <w:r>
        <w:fldChar w:fldCharType="begin"/>
      </w:r>
      <w:r>
        <w:instrText xml:space="preserve"> PAGEREF _Toc70340506 \h </w:instrText>
      </w:r>
      <w:r>
        <w:fldChar w:fldCharType="separate"/>
      </w:r>
      <w:r>
        <w:t>37</w:t>
      </w:r>
      <w:r>
        <w:fldChar w:fldCharType="end"/>
      </w:r>
    </w:p>
    <w:p w14:paraId="74116D1D" w14:textId="23706971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4.5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Свойства портлетов</w:t>
      </w:r>
      <w:r>
        <w:tab/>
      </w:r>
      <w:r>
        <w:fldChar w:fldCharType="begin"/>
      </w:r>
      <w:r>
        <w:instrText xml:space="preserve"> PAGEREF _Toc70340507 \h </w:instrText>
      </w:r>
      <w:r>
        <w:fldChar w:fldCharType="separate"/>
      </w:r>
      <w:r>
        <w:t>38</w:t>
      </w:r>
      <w:r>
        <w:fldChar w:fldCharType="end"/>
      </w:r>
    </w:p>
    <w:p w14:paraId="5B93DE41" w14:textId="3136A1E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4.5.1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Внешний вид и настройка</w:t>
      </w:r>
      <w:r>
        <w:tab/>
      </w:r>
      <w:r>
        <w:fldChar w:fldCharType="begin"/>
      </w:r>
      <w:r>
        <w:instrText xml:space="preserve"> PAGEREF _Toc70340508 \h </w:instrText>
      </w:r>
      <w:r>
        <w:fldChar w:fldCharType="separate"/>
      </w:r>
      <w:r>
        <w:t>38</w:t>
      </w:r>
      <w:r>
        <w:fldChar w:fldCharType="end"/>
      </w:r>
    </w:p>
    <w:p w14:paraId="52C25308" w14:textId="1C589B64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4.5.2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Конфигурация</w:t>
      </w:r>
      <w:r>
        <w:tab/>
      </w:r>
      <w:r>
        <w:fldChar w:fldCharType="begin"/>
      </w:r>
      <w:r>
        <w:instrText xml:space="preserve"> PAGEREF _Toc70340509 \h </w:instrText>
      </w:r>
      <w:r>
        <w:fldChar w:fldCharType="separate"/>
      </w:r>
      <w:r>
        <w:t>40</w:t>
      </w:r>
      <w:r>
        <w:fldChar w:fldCharType="end"/>
      </w:r>
    </w:p>
    <w:p w14:paraId="03F83792" w14:textId="7F14761C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Документы и медиафайлы</w:t>
      </w:r>
      <w:r>
        <w:tab/>
      </w:r>
      <w:r>
        <w:fldChar w:fldCharType="begin"/>
      </w:r>
      <w:r>
        <w:instrText xml:space="preserve"> PAGEREF _Toc70340510 \h </w:instrText>
      </w:r>
      <w:r>
        <w:fldChar w:fldCharType="separate"/>
      </w:r>
      <w:r>
        <w:t>44</w:t>
      </w:r>
      <w:r>
        <w:fldChar w:fldCharType="end"/>
      </w:r>
    </w:p>
    <w:p w14:paraId="64789176" w14:textId="53EBC4B5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Поиск и фильтрация</w:t>
      </w:r>
      <w:r>
        <w:tab/>
      </w:r>
      <w:r>
        <w:fldChar w:fldCharType="begin"/>
      </w:r>
      <w:r>
        <w:instrText xml:space="preserve"> PAGEREF _Toc70340511 \h </w:instrText>
      </w:r>
      <w:r>
        <w:fldChar w:fldCharType="separate"/>
      </w:r>
      <w:r>
        <w:t>45</w:t>
      </w:r>
      <w:r>
        <w:fldChar w:fldCharType="end"/>
      </w:r>
    </w:p>
    <w:p w14:paraId="00714944" w14:textId="14A3EE3C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Работа с папками</w:t>
      </w:r>
      <w:r>
        <w:tab/>
      </w:r>
      <w:r>
        <w:fldChar w:fldCharType="begin"/>
      </w:r>
      <w:r>
        <w:instrText xml:space="preserve"> PAGEREF _Toc70340512 \h </w:instrText>
      </w:r>
      <w:r>
        <w:fldChar w:fldCharType="separate"/>
      </w:r>
      <w:r>
        <w:t>46</w:t>
      </w:r>
      <w:r>
        <w:fldChar w:fldCharType="end"/>
      </w:r>
    </w:p>
    <w:p w14:paraId="151470AD" w14:textId="2F136CD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папки</w:t>
      </w:r>
      <w:r>
        <w:tab/>
      </w:r>
      <w:r>
        <w:fldChar w:fldCharType="begin"/>
      </w:r>
      <w:r>
        <w:instrText xml:space="preserve"> PAGEREF _Toc70340513 \h </w:instrText>
      </w:r>
      <w:r>
        <w:fldChar w:fldCharType="separate"/>
      </w:r>
      <w:r>
        <w:t>46</w:t>
      </w:r>
      <w:r>
        <w:fldChar w:fldCharType="end"/>
      </w:r>
    </w:p>
    <w:p w14:paraId="4C334E73" w14:textId="32CFAA6B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Просмотр и скачивание папки</w:t>
      </w:r>
      <w:r>
        <w:tab/>
      </w:r>
      <w:r>
        <w:fldChar w:fldCharType="begin"/>
      </w:r>
      <w:r>
        <w:instrText xml:space="preserve"> PAGEREF _Toc70340514 \h </w:instrText>
      </w:r>
      <w:r>
        <w:fldChar w:fldCharType="separate"/>
      </w:r>
      <w:r>
        <w:t>48</w:t>
      </w:r>
      <w:r>
        <w:fldChar w:fldCharType="end"/>
      </w:r>
    </w:p>
    <w:p w14:paraId="6755808F" w14:textId="1D68DAE9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Редактирование папки</w:t>
      </w:r>
      <w:r>
        <w:tab/>
      </w:r>
      <w:r>
        <w:fldChar w:fldCharType="begin"/>
      </w:r>
      <w:r>
        <w:instrText xml:space="preserve"> PAGEREF _Toc70340515 \h </w:instrText>
      </w:r>
      <w:r>
        <w:fldChar w:fldCharType="separate"/>
      </w:r>
      <w:r>
        <w:t>48</w:t>
      </w:r>
      <w:r>
        <w:fldChar w:fldCharType="end"/>
      </w:r>
    </w:p>
    <w:p w14:paraId="5631C9F6" w14:textId="7FCB5CDE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5.2.4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Перемещение папки</w:t>
      </w:r>
      <w:r>
        <w:tab/>
      </w:r>
      <w:r>
        <w:fldChar w:fldCharType="begin"/>
      </w:r>
      <w:r>
        <w:instrText xml:space="preserve"> PAGEREF _Toc70340516 \h </w:instrText>
      </w:r>
      <w:r>
        <w:fldChar w:fldCharType="separate"/>
      </w:r>
      <w:r>
        <w:t>48</w:t>
      </w:r>
      <w:r>
        <w:fldChar w:fldCharType="end"/>
      </w:r>
    </w:p>
    <w:p w14:paraId="4F1DBE4E" w14:textId="789F9401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5.2.5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папки</w:t>
      </w:r>
      <w:r>
        <w:tab/>
      </w:r>
      <w:r>
        <w:fldChar w:fldCharType="begin"/>
      </w:r>
      <w:r>
        <w:instrText xml:space="preserve"> PAGEREF _Toc70340517 \h </w:instrText>
      </w:r>
      <w:r>
        <w:fldChar w:fldCharType="separate"/>
      </w:r>
      <w:r>
        <w:t>50</w:t>
      </w:r>
      <w:r>
        <w:fldChar w:fldCharType="end"/>
      </w:r>
    </w:p>
    <w:p w14:paraId="431A8B4E" w14:textId="4174CF86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5.3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Работа с документами (файлами)</w:t>
      </w:r>
      <w:r>
        <w:tab/>
      </w:r>
      <w:r>
        <w:fldChar w:fldCharType="begin"/>
      </w:r>
      <w:r>
        <w:instrText xml:space="preserve"> PAGEREF _Toc70340518 \h </w:instrText>
      </w:r>
      <w:r>
        <w:fldChar w:fldCharType="separate"/>
      </w:r>
      <w:r>
        <w:t>50</w:t>
      </w:r>
      <w:r>
        <w:fldChar w:fldCharType="end"/>
      </w:r>
    </w:p>
    <w:p w14:paraId="6C5F086C" w14:textId="115C93F5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документа</w:t>
      </w:r>
      <w:r>
        <w:tab/>
      </w:r>
      <w:r>
        <w:fldChar w:fldCharType="begin"/>
      </w:r>
      <w:r>
        <w:instrText xml:space="preserve"> PAGEREF _Toc70340519 \h </w:instrText>
      </w:r>
      <w:r>
        <w:fldChar w:fldCharType="separate"/>
      </w:r>
      <w:r>
        <w:t>50</w:t>
      </w:r>
      <w:r>
        <w:fldChar w:fldCharType="end"/>
      </w:r>
    </w:p>
    <w:p w14:paraId="14D31651" w14:textId="20E18196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нескольких документов</w:t>
      </w:r>
      <w:r>
        <w:tab/>
      </w:r>
      <w:r>
        <w:fldChar w:fldCharType="begin"/>
      </w:r>
      <w:r>
        <w:instrText xml:space="preserve"> PAGEREF _Toc70340520 \h </w:instrText>
      </w:r>
      <w:r>
        <w:fldChar w:fldCharType="separate"/>
      </w:r>
      <w:r>
        <w:t>51</w:t>
      </w:r>
      <w:r>
        <w:fldChar w:fldCharType="end"/>
      </w:r>
    </w:p>
    <w:p w14:paraId="010BD74E" w14:textId="68AE5B14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Просмотр и скачивание документа</w:t>
      </w:r>
      <w:r>
        <w:tab/>
      </w:r>
      <w:r>
        <w:fldChar w:fldCharType="begin"/>
      </w:r>
      <w:r>
        <w:instrText xml:space="preserve"> PAGEREF _Toc70340521 \h </w:instrText>
      </w:r>
      <w:r>
        <w:fldChar w:fldCharType="separate"/>
      </w:r>
      <w:r>
        <w:t>53</w:t>
      </w:r>
      <w:r>
        <w:fldChar w:fldCharType="end"/>
      </w:r>
    </w:p>
    <w:p w14:paraId="3E4F6F74" w14:textId="25A1FB60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5.3.4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Редактирование документа</w:t>
      </w:r>
      <w:r>
        <w:tab/>
      </w:r>
      <w:r>
        <w:fldChar w:fldCharType="begin"/>
      </w:r>
      <w:r>
        <w:instrText xml:space="preserve"> PAGEREF _Toc70340522 \h </w:instrText>
      </w:r>
      <w:r>
        <w:fldChar w:fldCharType="separate"/>
      </w:r>
      <w:r>
        <w:t>56</w:t>
      </w:r>
      <w:r>
        <w:fldChar w:fldCharType="end"/>
      </w:r>
    </w:p>
    <w:p w14:paraId="08737DC0" w14:textId="6686A0FD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lastRenderedPageBreak/>
        <w:t>5.3.5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Перемещение документа</w:t>
      </w:r>
      <w:r>
        <w:tab/>
      </w:r>
      <w:r>
        <w:fldChar w:fldCharType="begin"/>
      </w:r>
      <w:r>
        <w:instrText xml:space="preserve"> PAGEREF _Toc70340523 \h </w:instrText>
      </w:r>
      <w:r>
        <w:fldChar w:fldCharType="separate"/>
      </w:r>
      <w:r>
        <w:t>60</w:t>
      </w:r>
      <w:r>
        <w:fldChar w:fldCharType="end"/>
      </w:r>
    </w:p>
    <w:p w14:paraId="51ABEE10" w14:textId="0C9291C7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5.3.6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документа</w:t>
      </w:r>
      <w:r>
        <w:tab/>
      </w:r>
      <w:r>
        <w:fldChar w:fldCharType="begin"/>
      </w:r>
      <w:r>
        <w:instrText xml:space="preserve"> PAGEREF _Toc70340524 \h </w:instrText>
      </w:r>
      <w:r>
        <w:fldChar w:fldCharType="separate"/>
      </w:r>
      <w:r>
        <w:t>61</w:t>
      </w:r>
      <w:r>
        <w:fldChar w:fldCharType="end"/>
      </w:r>
    </w:p>
    <w:p w14:paraId="4BD8C84F" w14:textId="403E6D33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6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Сетевой контент</w:t>
      </w:r>
      <w:r>
        <w:tab/>
      </w:r>
      <w:r>
        <w:fldChar w:fldCharType="begin"/>
      </w:r>
      <w:r>
        <w:instrText xml:space="preserve"> PAGEREF _Toc70340525 \h </w:instrText>
      </w:r>
      <w:r>
        <w:fldChar w:fldCharType="separate"/>
      </w:r>
      <w:r>
        <w:t>62</w:t>
      </w:r>
      <w:r>
        <w:fldChar w:fldCharType="end"/>
      </w:r>
    </w:p>
    <w:p w14:paraId="56895923" w14:textId="6E759BEB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6.1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Поиск и фильтрация</w:t>
      </w:r>
      <w:r>
        <w:tab/>
      </w:r>
      <w:r>
        <w:fldChar w:fldCharType="begin"/>
      </w:r>
      <w:r>
        <w:instrText xml:space="preserve"> PAGEREF _Toc70340526 \h </w:instrText>
      </w:r>
      <w:r>
        <w:fldChar w:fldCharType="separate"/>
      </w:r>
      <w:r>
        <w:t>63</w:t>
      </w:r>
      <w:r>
        <w:fldChar w:fldCharType="end"/>
      </w:r>
    </w:p>
    <w:p w14:paraId="6E2D76C4" w14:textId="252F8148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6.2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Работа с папками</w:t>
      </w:r>
      <w:r>
        <w:tab/>
      </w:r>
      <w:r>
        <w:fldChar w:fldCharType="begin"/>
      </w:r>
      <w:r>
        <w:instrText xml:space="preserve"> PAGEREF _Toc70340527 \h </w:instrText>
      </w:r>
      <w:r>
        <w:fldChar w:fldCharType="separate"/>
      </w:r>
      <w:r>
        <w:t>65</w:t>
      </w:r>
      <w:r>
        <w:fldChar w:fldCharType="end"/>
      </w:r>
    </w:p>
    <w:p w14:paraId="61324259" w14:textId="66463FAD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6.3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Работа с сетевым контентом</w:t>
      </w:r>
      <w:r>
        <w:tab/>
      </w:r>
      <w:r>
        <w:fldChar w:fldCharType="begin"/>
      </w:r>
      <w:r>
        <w:instrText xml:space="preserve"> PAGEREF _Toc70340528 \h </w:instrText>
      </w:r>
      <w:r>
        <w:fldChar w:fldCharType="separate"/>
      </w:r>
      <w:r>
        <w:t>65</w:t>
      </w:r>
      <w:r>
        <w:fldChar w:fldCharType="end"/>
      </w:r>
    </w:p>
    <w:p w14:paraId="602847FE" w14:textId="38625AE3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Добавление контента</w:t>
      </w:r>
      <w:r>
        <w:tab/>
      </w:r>
      <w:r>
        <w:fldChar w:fldCharType="begin"/>
      </w:r>
      <w:r>
        <w:instrText xml:space="preserve"> PAGEREF _Toc70340529 \h </w:instrText>
      </w:r>
      <w:r>
        <w:fldChar w:fldCharType="separate"/>
      </w:r>
      <w:r>
        <w:t>65</w:t>
      </w:r>
      <w:r>
        <w:fldChar w:fldCharType="end"/>
      </w:r>
    </w:p>
    <w:p w14:paraId="045EB830" w14:textId="28A82922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Публикация контента</w:t>
      </w:r>
      <w:r>
        <w:tab/>
      </w:r>
      <w:r>
        <w:fldChar w:fldCharType="begin"/>
      </w:r>
      <w:r>
        <w:instrText xml:space="preserve"> PAGEREF _Toc70340530 \h </w:instrText>
      </w:r>
      <w:r>
        <w:fldChar w:fldCharType="separate"/>
      </w:r>
      <w:r>
        <w:t>65</w:t>
      </w:r>
      <w:r>
        <w:fldChar w:fldCharType="end"/>
      </w:r>
    </w:p>
    <w:p w14:paraId="40CCC5E8" w14:textId="6EE50327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Просмотр контента</w:t>
      </w:r>
      <w:r>
        <w:tab/>
      </w:r>
      <w:r>
        <w:fldChar w:fldCharType="begin"/>
      </w:r>
      <w:r>
        <w:instrText xml:space="preserve"> PAGEREF _Toc70340531 \h </w:instrText>
      </w:r>
      <w:r>
        <w:fldChar w:fldCharType="separate"/>
      </w:r>
      <w:r>
        <w:t>66</w:t>
      </w:r>
      <w:r>
        <w:fldChar w:fldCharType="end"/>
      </w:r>
    </w:p>
    <w:p w14:paraId="0AD11F2A" w14:textId="04BAEF7A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6.3.4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Редактирование контента</w:t>
      </w:r>
      <w:r>
        <w:tab/>
      </w:r>
      <w:r>
        <w:fldChar w:fldCharType="begin"/>
      </w:r>
      <w:r>
        <w:instrText xml:space="preserve"> PAGEREF _Toc70340532 \h </w:instrText>
      </w:r>
      <w:r>
        <w:fldChar w:fldCharType="separate"/>
      </w:r>
      <w:r>
        <w:t>66</w:t>
      </w:r>
      <w:r>
        <w:fldChar w:fldCharType="end"/>
      </w:r>
    </w:p>
    <w:p w14:paraId="13A5457C" w14:textId="28F98014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6.3.5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Копирование контента</w:t>
      </w:r>
      <w:r>
        <w:tab/>
      </w:r>
      <w:r>
        <w:fldChar w:fldCharType="begin"/>
      </w:r>
      <w:r>
        <w:instrText xml:space="preserve"> PAGEREF _Toc70340533 \h </w:instrText>
      </w:r>
      <w:r>
        <w:fldChar w:fldCharType="separate"/>
      </w:r>
      <w:r>
        <w:t>67</w:t>
      </w:r>
      <w:r>
        <w:fldChar w:fldCharType="end"/>
      </w:r>
    </w:p>
    <w:p w14:paraId="46675481" w14:textId="2BAE322B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6.3.6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Перемещение контента</w:t>
      </w:r>
      <w:r>
        <w:tab/>
      </w:r>
      <w:r>
        <w:fldChar w:fldCharType="begin"/>
      </w:r>
      <w:r>
        <w:instrText xml:space="preserve"> PAGEREF _Toc70340534 \h </w:instrText>
      </w:r>
      <w:r>
        <w:fldChar w:fldCharType="separate"/>
      </w:r>
      <w:r>
        <w:t>67</w:t>
      </w:r>
      <w:r>
        <w:fldChar w:fldCharType="end"/>
      </w:r>
    </w:p>
    <w:p w14:paraId="0521A405" w14:textId="5064A805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6.3.7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Удаление контента</w:t>
      </w:r>
      <w:r>
        <w:tab/>
      </w:r>
      <w:r>
        <w:fldChar w:fldCharType="begin"/>
      </w:r>
      <w:r>
        <w:instrText xml:space="preserve"> PAGEREF _Toc70340535 \h </w:instrText>
      </w:r>
      <w:r>
        <w:fldChar w:fldCharType="separate"/>
      </w:r>
      <w:r>
        <w:t>69</w:t>
      </w:r>
      <w:r>
        <w:fldChar w:fldCharType="end"/>
      </w:r>
    </w:p>
    <w:p w14:paraId="769E0E68" w14:textId="1724768A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7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Редактирование контента</w:t>
      </w:r>
      <w:r>
        <w:tab/>
      </w:r>
      <w:r>
        <w:fldChar w:fldCharType="begin"/>
      </w:r>
      <w:r>
        <w:instrText xml:space="preserve"> PAGEREF _Toc70340536 \h </w:instrText>
      </w:r>
      <w:r>
        <w:fldChar w:fldCharType="separate"/>
      </w:r>
      <w:r>
        <w:t>71</w:t>
      </w:r>
      <w:r>
        <w:fldChar w:fldCharType="end"/>
      </w:r>
    </w:p>
    <w:p w14:paraId="289BADA2" w14:textId="11E2C077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7.1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Структура контента и шаблон по умолчанию</w:t>
      </w:r>
      <w:r>
        <w:tab/>
      </w:r>
      <w:r>
        <w:fldChar w:fldCharType="begin"/>
      </w:r>
      <w:r>
        <w:instrText xml:space="preserve"> PAGEREF _Toc70340537 \h </w:instrText>
      </w:r>
      <w:r>
        <w:fldChar w:fldCharType="separate"/>
      </w:r>
      <w:r>
        <w:t>71</w:t>
      </w:r>
      <w:r>
        <w:fldChar w:fldCharType="end"/>
      </w:r>
    </w:p>
    <w:p w14:paraId="7760F172" w14:textId="3221B4D9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7.2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Порядок добавления / редактирования контента</w:t>
      </w:r>
      <w:r>
        <w:tab/>
      </w:r>
      <w:r>
        <w:fldChar w:fldCharType="begin"/>
      </w:r>
      <w:r>
        <w:instrText xml:space="preserve"> PAGEREF _Toc70340538 \h </w:instrText>
      </w:r>
      <w:r>
        <w:fldChar w:fldCharType="separate"/>
      </w:r>
      <w:r>
        <w:t>71</w:t>
      </w:r>
      <w:r>
        <w:fldChar w:fldCharType="end"/>
      </w:r>
    </w:p>
    <w:p w14:paraId="5D1B9B32" w14:textId="4AF6792C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7.3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Описание полей</w:t>
      </w:r>
      <w:r>
        <w:tab/>
      </w:r>
      <w:r>
        <w:fldChar w:fldCharType="begin"/>
      </w:r>
      <w:r>
        <w:instrText xml:space="preserve"> PAGEREF _Toc70340539 \h </w:instrText>
      </w:r>
      <w:r>
        <w:fldChar w:fldCharType="separate"/>
      </w:r>
      <w:r>
        <w:t>72</w:t>
      </w:r>
      <w:r>
        <w:fldChar w:fldCharType="end"/>
      </w:r>
    </w:p>
    <w:p w14:paraId="071DC5E1" w14:textId="484A66D4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7.4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Приоритет для упорядочивания контента</w:t>
      </w:r>
      <w:r>
        <w:tab/>
      </w:r>
      <w:r>
        <w:fldChar w:fldCharType="begin"/>
      </w:r>
      <w:r>
        <w:instrText xml:space="preserve"> PAGEREF _Toc70340540 \h </w:instrText>
      </w:r>
      <w:r>
        <w:fldChar w:fldCharType="separate"/>
      </w:r>
      <w:r>
        <w:t>73</w:t>
      </w:r>
      <w:r>
        <w:fldChar w:fldCharType="end"/>
      </w:r>
    </w:p>
    <w:p w14:paraId="1C3CEDC1" w14:textId="532FDC84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7.5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Инструменты редактирования контента</w:t>
      </w:r>
      <w:r>
        <w:tab/>
      </w:r>
      <w:r>
        <w:fldChar w:fldCharType="begin"/>
      </w:r>
      <w:r>
        <w:instrText xml:space="preserve"> PAGEREF _Toc70340541 \h </w:instrText>
      </w:r>
      <w:r>
        <w:fldChar w:fldCharType="separate"/>
      </w:r>
      <w:r>
        <w:t>73</w:t>
      </w:r>
      <w:r>
        <w:fldChar w:fldCharType="end"/>
      </w:r>
    </w:p>
    <w:p w14:paraId="6879D49C" w14:textId="763E66B9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7.5.1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Форматирование текста</w:t>
      </w:r>
      <w:r>
        <w:tab/>
      </w:r>
      <w:r>
        <w:fldChar w:fldCharType="begin"/>
      </w:r>
      <w:r>
        <w:instrText xml:space="preserve"> PAGEREF _Toc70340542 \h </w:instrText>
      </w:r>
      <w:r>
        <w:fldChar w:fldCharType="separate"/>
      </w:r>
      <w:r>
        <w:t>73</w:t>
      </w:r>
      <w:r>
        <w:fldChar w:fldCharType="end"/>
      </w:r>
    </w:p>
    <w:p w14:paraId="24DE5A29" w14:textId="1B49FDC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7.5.2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Ссылки</w:t>
      </w:r>
      <w:r>
        <w:tab/>
      </w:r>
      <w:r>
        <w:fldChar w:fldCharType="begin"/>
      </w:r>
      <w:r>
        <w:instrText xml:space="preserve"> PAGEREF _Toc70340543 \h </w:instrText>
      </w:r>
      <w:r>
        <w:fldChar w:fldCharType="separate"/>
      </w:r>
      <w:r>
        <w:t>74</w:t>
      </w:r>
      <w:r>
        <w:fldChar w:fldCharType="end"/>
      </w:r>
    </w:p>
    <w:p w14:paraId="0135A98B" w14:textId="03F54751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7.5.3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Изображение на заставке</w:t>
      </w:r>
      <w:r>
        <w:tab/>
      </w:r>
      <w:r>
        <w:fldChar w:fldCharType="begin"/>
      </w:r>
      <w:r>
        <w:instrText xml:space="preserve"> PAGEREF _Toc70340544 \h </w:instrText>
      </w:r>
      <w:r>
        <w:fldChar w:fldCharType="separate"/>
      </w:r>
      <w:r>
        <w:t>77</w:t>
      </w:r>
      <w:r>
        <w:fldChar w:fldCharType="end"/>
      </w:r>
    </w:p>
    <w:p w14:paraId="02B5FA63" w14:textId="0235DDE8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7.5.4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Изображения в тексте</w:t>
      </w:r>
      <w:r>
        <w:tab/>
      </w:r>
      <w:r>
        <w:fldChar w:fldCharType="begin"/>
      </w:r>
      <w:r>
        <w:instrText xml:space="preserve"> PAGEREF _Toc70340545 \h </w:instrText>
      </w:r>
      <w:r>
        <w:fldChar w:fldCharType="separate"/>
      </w:r>
      <w:r>
        <w:t>77</w:t>
      </w:r>
      <w:r>
        <w:fldChar w:fldCharType="end"/>
      </w:r>
    </w:p>
    <w:p w14:paraId="1A5366FC" w14:textId="58E5BE4F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7.5.5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 xml:space="preserve">Представление </w:t>
      </w:r>
      <w:r w:rsidRPr="001A16C8">
        <w:rPr>
          <w:lang w:val="en-US"/>
        </w:rPr>
        <w:t>HTML</w:t>
      </w:r>
      <w:r>
        <w:t>-кода</w:t>
      </w:r>
      <w:r>
        <w:tab/>
      </w:r>
      <w:r>
        <w:fldChar w:fldCharType="begin"/>
      </w:r>
      <w:r>
        <w:instrText xml:space="preserve"> PAGEREF _Toc70340546 \h </w:instrText>
      </w:r>
      <w:r>
        <w:fldChar w:fldCharType="separate"/>
      </w:r>
      <w:r>
        <w:t>80</w:t>
      </w:r>
      <w:r>
        <w:fldChar w:fldCharType="end"/>
      </w:r>
    </w:p>
    <w:p w14:paraId="0CA2874F" w14:textId="2574A9DE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7.5.6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Расписание</w:t>
      </w:r>
      <w:r>
        <w:tab/>
      </w:r>
      <w:r>
        <w:fldChar w:fldCharType="begin"/>
      </w:r>
      <w:r>
        <w:instrText xml:space="preserve"> PAGEREF _Toc70340547 \h </w:instrText>
      </w:r>
      <w:r>
        <w:fldChar w:fldCharType="separate"/>
      </w:r>
      <w:r>
        <w:t>81</w:t>
      </w:r>
      <w:r>
        <w:fldChar w:fldCharType="end"/>
      </w:r>
    </w:p>
    <w:p w14:paraId="522D9DE7" w14:textId="635BAA5A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8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Корзина</w:t>
      </w:r>
      <w:r>
        <w:tab/>
      </w:r>
      <w:r>
        <w:fldChar w:fldCharType="begin"/>
      </w:r>
      <w:r>
        <w:instrText xml:space="preserve"> PAGEREF _Toc70340548 \h </w:instrText>
      </w:r>
      <w:r>
        <w:fldChar w:fldCharType="separate"/>
      </w:r>
      <w:r>
        <w:t>82</w:t>
      </w:r>
      <w:r>
        <w:fldChar w:fldCharType="end"/>
      </w:r>
    </w:p>
    <w:p w14:paraId="3B0F91F4" w14:textId="54858F02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8.1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Восстановление и удаление</w:t>
      </w:r>
      <w:r>
        <w:tab/>
      </w:r>
      <w:r>
        <w:fldChar w:fldCharType="begin"/>
      </w:r>
      <w:r>
        <w:instrText xml:space="preserve"> PAGEREF _Toc70340549 \h </w:instrText>
      </w:r>
      <w:r>
        <w:fldChar w:fldCharType="separate"/>
      </w:r>
      <w:r>
        <w:t>83</w:t>
      </w:r>
      <w:r>
        <w:fldChar w:fldCharType="end"/>
      </w:r>
    </w:p>
    <w:p w14:paraId="5F5F1681" w14:textId="3B36C77D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8.2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Поиск и фильтрация</w:t>
      </w:r>
      <w:r>
        <w:tab/>
      </w:r>
      <w:r>
        <w:fldChar w:fldCharType="begin"/>
      </w:r>
      <w:r>
        <w:instrText xml:space="preserve"> PAGEREF _Toc70340550 \h </w:instrText>
      </w:r>
      <w:r>
        <w:fldChar w:fldCharType="separate"/>
      </w:r>
      <w:r>
        <w:t>83</w:t>
      </w:r>
      <w:r>
        <w:fldChar w:fldCharType="end"/>
      </w:r>
    </w:p>
    <w:p w14:paraId="5DEF3D09" w14:textId="2DD847E6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9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Подборки</w:t>
      </w:r>
      <w:r>
        <w:tab/>
      </w:r>
      <w:r>
        <w:fldChar w:fldCharType="begin"/>
      </w:r>
      <w:r>
        <w:instrText xml:space="preserve"> PAGEREF _Toc70340551 \h </w:instrText>
      </w:r>
      <w:r>
        <w:fldChar w:fldCharType="separate"/>
      </w:r>
      <w:r>
        <w:t>85</w:t>
      </w:r>
      <w:r>
        <w:fldChar w:fldCharType="end"/>
      </w:r>
    </w:p>
    <w:p w14:paraId="3E056ADF" w14:textId="4DD7E808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9.1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Просмотр подборок в административной части Портала</w:t>
      </w:r>
      <w:r>
        <w:tab/>
      </w:r>
      <w:r>
        <w:fldChar w:fldCharType="begin"/>
      </w:r>
      <w:r>
        <w:instrText xml:space="preserve"> PAGEREF _Toc70340552 \h </w:instrText>
      </w:r>
      <w:r>
        <w:fldChar w:fldCharType="separate"/>
      </w:r>
      <w:r>
        <w:t>85</w:t>
      </w:r>
      <w:r>
        <w:fldChar w:fldCharType="end"/>
      </w:r>
    </w:p>
    <w:p w14:paraId="70E1B65D" w14:textId="6E0A3F3C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9.2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 подборки</w:t>
      </w:r>
      <w:r>
        <w:tab/>
      </w:r>
      <w:r>
        <w:fldChar w:fldCharType="begin"/>
      </w:r>
      <w:r>
        <w:instrText xml:space="preserve"> PAGEREF _Toc70340553 \h </w:instrText>
      </w:r>
      <w:r>
        <w:fldChar w:fldCharType="separate"/>
      </w:r>
      <w:r>
        <w:t>85</w:t>
      </w:r>
      <w:r>
        <w:fldChar w:fldCharType="end"/>
      </w:r>
    </w:p>
    <w:p w14:paraId="1E1E0752" w14:textId="65938277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9.2.1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Поиск событий по тематике подборки</w:t>
      </w:r>
      <w:r>
        <w:tab/>
      </w:r>
      <w:r>
        <w:fldChar w:fldCharType="begin"/>
      </w:r>
      <w:r>
        <w:instrText xml:space="preserve"> PAGEREF _Toc70340554 \h </w:instrText>
      </w:r>
      <w:r>
        <w:fldChar w:fldCharType="separate"/>
      </w:r>
      <w:r>
        <w:t>85</w:t>
      </w:r>
      <w:r>
        <w:fldChar w:fldCharType="end"/>
      </w:r>
    </w:p>
    <w:p w14:paraId="010BA03F" w14:textId="7A35514B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9.2.2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Создание слайда подборки</w:t>
      </w:r>
      <w:r>
        <w:tab/>
      </w:r>
      <w:r>
        <w:fldChar w:fldCharType="begin"/>
      </w:r>
      <w:r>
        <w:instrText xml:space="preserve"> PAGEREF _Toc70340555 \h </w:instrText>
      </w:r>
      <w:r>
        <w:fldChar w:fldCharType="separate"/>
      </w:r>
      <w:r>
        <w:t>86</w:t>
      </w:r>
      <w:r>
        <w:fldChar w:fldCharType="end"/>
      </w:r>
    </w:p>
    <w:p w14:paraId="360F40FE" w14:textId="4AE5C344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9.3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Редактирование подборки</w:t>
      </w:r>
      <w:r>
        <w:tab/>
      </w:r>
      <w:r>
        <w:fldChar w:fldCharType="begin"/>
      </w:r>
      <w:r>
        <w:instrText xml:space="preserve"> PAGEREF _Toc70340556 \h </w:instrText>
      </w:r>
      <w:r>
        <w:fldChar w:fldCharType="separate"/>
      </w:r>
      <w:r>
        <w:t>88</w:t>
      </w:r>
      <w:r>
        <w:fldChar w:fldCharType="end"/>
      </w:r>
    </w:p>
    <w:p w14:paraId="023D1B48" w14:textId="3ECB15CB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9.4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Удаление подборки</w:t>
      </w:r>
      <w:r>
        <w:tab/>
      </w:r>
      <w:r>
        <w:fldChar w:fldCharType="begin"/>
      </w:r>
      <w:r>
        <w:instrText xml:space="preserve"> PAGEREF _Toc70340557 \h </w:instrText>
      </w:r>
      <w:r>
        <w:fldChar w:fldCharType="separate"/>
      </w:r>
      <w:r>
        <w:t>88</w:t>
      </w:r>
      <w:r>
        <w:fldChar w:fldCharType="end"/>
      </w:r>
    </w:p>
    <w:p w14:paraId="7D4C5146" w14:textId="31955C81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9.5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Настройки портлета подборок</w:t>
      </w:r>
      <w:r>
        <w:tab/>
      </w:r>
      <w:r>
        <w:fldChar w:fldCharType="begin"/>
      </w:r>
      <w:r>
        <w:instrText xml:space="preserve"> PAGEREF _Toc70340558 \h </w:instrText>
      </w:r>
      <w:r>
        <w:fldChar w:fldCharType="separate"/>
      </w:r>
      <w:r>
        <w:t>88</w:t>
      </w:r>
      <w:r>
        <w:fldChar w:fldCharType="end"/>
      </w:r>
    </w:p>
    <w:p w14:paraId="73D6EC81" w14:textId="3772B070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10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Организации</w:t>
      </w:r>
      <w:r>
        <w:tab/>
      </w:r>
      <w:r>
        <w:fldChar w:fldCharType="begin"/>
      </w:r>
      <w:r>
        <w:instrText xml:space="preserve"> PAGEREF _Toc70340559 \h </w:instrText>
      </w:r>
      <w:r>
        <w:fldChar w:fldCharType="separate"/>
      </w:r>
      <w:r>
        <w:t>89</w:t>
      </w:r>
      <w:r>
        <w:fldChar w:fldCharType="end"/>
      </w:r>
    </w:p>
    <w:p w14:paraId="173C0E5F" w14:textId="7A213012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10.1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Просмотр слайдов организаций в административной части Портала</w:t>
      </w:r>
      <w:r>
        <w:tab/>
      </w:r>
      <w:r>
        <w:fldChar w:fldCharType="begin"/>
      </w:r>
      <w:r>
        <w:instrText xml:space="preserve"> PAGEREF _Toc70340560 \h </w:instrText>
      </w:r>
      <w:r>
        <w:fldChar w:fldCharType="separate"/>
      </w:r>
      <w:r>
        <w:t>89</w:t>
      </w:r>
      <w:r>
        <w:fldChar w:fldCharType="end"/>
      </w:r>
    </w:p>
    <w:p w14:paraId="76000F93" w14:textId="004A79E7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10.2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Добавление слайда организации</w:t>
      </w:r>
      <w:r>
        <w:tab/>
      </w:r>
      <w:r>
        <w:fldChar w:fldCharType="begin"/>
      </w:r>
      <w:r>
        <w:instrText xml:space="preserve"> PAGEREF _Toc70340561 \h </w:instrText>
      </w:r>
      <w:r>
        <w:fldChar w:fldCharType="separate"/>
      </w:r>
      <w:r>
        <w:t>89</w:t>
      </w:r>
      <w:r>
        <w:fldChar w:fldCharType="end"/>
      </w:r>
    </w:p>
    <w:p w14:paraId="7B627C06" w14:textId="241B4C5E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10.2.1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Поиск организаций для слайда</w:t>
      </w:r>
      <w:r>
        <w:tab/>
      </w:r>
      <w:r>
        <w:fldChar w:fldCharType="begin"/>
      </w:r>
      <w:r>
        <w:instrText xml:space="preserve"> PAGEREF _Toc70340562 \h </w:instrText>
      </w:r>
      <w:r>
        <w:fldChar w:fldCharType="separate"/>
      </w:r>
      <w:r>
        <w:t>89</w:t>
      </w:r>
      <w:r>
        <w:fldChar w:fldCharType="end"/>
      </w:r>
    </w:p>
    <w:p w14:paraId="0C3CFBAD" w14:textId="68F9E96C" w:rsidR="00E4086D" w:rsidRDefault="00E4086D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10.2.2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Создание слайда организаций</w:t>
      </w:r>
      <w:r>
        <w:tab/>
      </w:r>
      <w:r>
        <w:fldChar w:fldCharType="begin"/>
      </w:r>
      <w:r>
        <w:instrText xml:space="preserve"> PAGEREF _Toc70340563 \h </w:instrText>
      </w:r>
      <w:r>
        <w:fldChar w:fldCharType="separate"/>
      </w:r>
      <w:r>
        <w:t>90</w:t>
      </w:r>
      <w:r>
        <w:fldChar w:fldCharType="end"/>
      </w:r>
    </w:p>
    <w:p w14:paraId="1A8FDB51" w14:textId="03583D49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10.3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Редактирование слайда организаций</w:t>
      </w:r>
      <w:r>
        <w:tab/>
      </w:r>
      <w:r>
        <w:fldChar w:fldCharType="begin"/>
      </w:r>
      <w:r>
        <w:instrText xml:space="preserve"> PAGEREF _Toc70340564 \h </w:instrText>
      </w:r>
      <w:r>
        <w:fldChar w:fldCharType="separate"/>
      </w:r>
      <w:r>
        <w:t>91</w:t>
      </w:r>
      <w:r>
        <w:fldChar w:fldCharType="end"/>
      </w:r>
    </w:p>
    <w:p w14:paraId="1BDD6022" w14:textId="3D49CD9B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10.4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Удаление слайда организаций</w:t>
      </w:r>
      <w:r>
        <w:tab/>
      </w:r>
      <w:r>
        <w:fldChar w:fldCharType="begin"/>
      </w:r>
      <w:r>
        <w:instrText xml:space="preserve"> PAGEREF _Toc70340565 \h </w:instrText>
      </w:r>
      <w:r>
        <w:fldChar w:fldCharType="separate"/>
      </w:r>
      <w:r>
        <w:t>91</w:t>
      </w:r>
      <w:r>
        <w:fldChar w:fldCharType="end"/>
      </w:r>
    </w:p>
    <w:p w14:paraId="16BDCA8D" w14:textId="2519FF31" w:rsidR="00E4086D" w:rsidRDefault="00E4086D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10.5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Настройки портлета организаций</w:t>
      </w:r>
      <w:r>
        <w:tab/>
      </w:r>
      <w:r>
        <w:fldChar w:fldCharType="begin"/>
      </w:r>
      <w:r>
        <w:instrText xml:space="preserve"> PAGEREF _Toc70340566 \h </w:instrText>
      </w:r>
      <w:r>
        <w:fldChar w:fldCharType="separate"/>
      </w:r>
      <w:r>
        <w:t>91</w:t>
      </w:r>
      <w:r>
        <w:fldChar w:fldCharType="end"/>
      </w:r>
    </w:p>
    <w:p w14:paraId="0A1040AB" w14:textId="16361829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Новости и статьи</w:t>
      </w:r>
      <w:r>
        <w:tab/>
      </w:r>
      <w:r>
        <w:fldChar w:fldCharType="begin"/>
      </w:r>
      <w:r>
        <w:instrText xml:space="preserve"> PAGEREF _Toc70340567 \h </w:instrText>
      </w:r>
      <w:r>
        <w:fldChar w:fldCharType="separate"/>
      </w:r>
      <w:r>
        <w:t>92</w:t>
      </w:r>
      <w:r>
        <w:fldChar w:fldCharType="end"/>
      </w:r>
    </w:p>
    <w:p w14:paraId="2C8D9180" w14:textId="65A37140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Концерты, спектакли, выставки</w:t>
      </w:r>
      <w:r>
        <w:tab/>
      </w:r>
      <w:r>
        <w:fldChar w:fldCharType="begin"/>
      </w:r>
      <w:r>
        <w:instrText xml:space="preserve"> PAGEREF _Toc70340568 \h </w:instrText>
      </w:r>
      <w:r>
        <w:fldChar w:fldCharType="separate"/>
      </w:r>
      <w:r>
        <w:t>93</w:t>
      </w:r>
      <w:r>
        <w:fldChar w:fldCharType="end"/>
      </w:r>
    </w:p>
    <w:p w14:paraId="4E13A9E0" w14:textId="4BD2D81F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Спецпроекты</w:t>
      </w:r>
      <w:r>
        <w:tab/>
      </w:r>
      <w:r>
        <w:fldChar w:fldCharType="begin"/>
      </w:r>
      <w:r>
        <w:instrText xml:space="preserve"> PAGEREF _Toc70340569 \h </w:instrText>
      </w:r>
      <w:r>
        <w:fldChar w:fldCharType="separate"/>
      </w:r>
      <w:r>
        <w:t>94</w:t>
      </w:r>
      <w:r>
        <w:fldChar w:fldCharType="end"/>
      </w:r>
    </w:p>
    <w:p w14:paraId="6368D010" w14:textId="0DF71640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Отображение контактных данных в подвале</w:t>
      </w:r>
      <w:r>
        <w:tab/>
      </w:r>
      <w:r>
        <w:fldChar w:fldCharType="begin"/>
      </w:r>
      <w:r>
        <w:instrText xml:space="preserve"> PAGEREF _Toc70340570 \h </w:instrText>
      </w:r>
      <w:r>
        <w:fldChar w:fldCharType="separate"/>
      </w:r>
      <w:r>
        <w:t>95</w:t>
      </w:r>
      <w:r>
        <w:fldChar w:fldCharType="end"/>
      </w:r>
    </w:p>
    <w:p w14:paraId="4702DFE9" w14:textId="2E1D3696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Порядок вывода организаций на странице «Площадки»</w:t>
      </w:r>
      <w:r>
        <w:tab/>
      </w:r>
      <w:r>
        <w:fldChar w:fldCharType="begin"/>
      </w:r>
      <w:r>
        <w:instrText xml:space="preserve"> PAGEREF _Toc70340571 \h </w:instrText>
      </w:r>
      <w:r>
        <w:fldChar w:fldCharType="separate"/>
      </w:r>
      <w:r>
        <w:t>97</w:t>
      </w:r>
      <w:r>
        <w:fldChar w:fldCharType="end"/>
      </w:r>
    </w:p>
    <w:p w14:paraId="5454CF46" w14:textId="3A7FA9EC" w:rsidR="00E4086D" w:rsidRDefault="00E4086D">
      <w:pPr>
        <w:pStyle w:val="1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16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Порядок вывода Событий на странице «События»</w:t>
      </w:r>
      <w:r>
        <w:tab/>
      </w:r>
      <w:r>
        <w:fldChar w:fldCharType="begin"/>
      </w:r>
      <w:r>
        <w:instrText xml:space="preserve"> PAGEREF _Toc70340572 \h </w:instrText>
      </w:r>
      <w:r>
        <w:fldChar w:fldCharType="separate"/>
      </w:r>
      <w:r>
        <w:t>99</w:t>
      </w:r>
      <w:r>
        <w:fldChar w:fldCharType="end"/>
      </w:r>
    </w:p>
    <w:p w14:paraId="298C60E8" w14:textId="2EE55EF7" w:rsidR="006D322F" w:rsidRDefault="0048718D" w:rsidP="006C57D3">
      <w:pPr>
        <w:pStyle w:val="afe"/>
      </w:pPr>
      <w:r>
        <w:lastRenderedPageBreak/>
        <w:fldChar w:fldCharType="end"/>
      </w:r>
      <w:r w:rsidR="006D322F">
        <w:t>Определения</w:t>
      </w:r>
      <w:r w:rsidR="00153C77">
        <w:t xml:space="preserve"> и сокращения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541"/>
      </w:tblGrid>
      <w:tr w:rsidR="006D322F" w:rsidRPr="00C31632" w14:paraId="701E10EC" w14:textId="77777777" w:rsidTr="00EE6A3F">
        <w:trPr>
          <w:tblHeader/>
        </w:trPr>
        <w:tc>
          <w:tcPr>
            <w:tcW w:w="2660" w:type="dxa"/>
          </w:tcPr>
          <w:p w14:paraId="54E9FAE6" w14:textId="77777777" w:rsidR="006D322F" w:rsidRPr="00C31632" w:rsidRDefault="006D322F" w:rsidP="006D322F">
            <w:pPr>
              <w:pStyle w:val="aff5"/>
              <w:jc w:val="center"/>
            </w:pPr>
            <w:r>
              <w:t>Определение</w:t>
            </w:r>
          </w:p>
        </w:tc>
        <w:tc>
          <w:tcPr>
            <w:tcW w:w="7541" w:type="dxa"/>
          </w:tcPr>
          <w:p w14:paraId="2F4B202C" w14:textId="77777777" w:rsidR="006D322F" w:rsidRDefault="006D322F" w:rsidP="006D322F">
            <w:pPr>
              <w:pStyle w:val="aff5"/>
              <w:jc w:val="center"/>
            </w:pPr>
            <w:r>
              <w:t>Описание</w:t>
            </w:r>
          </w:p>
        </w:tc>
      </w:tr>
      <w:tr w:rsidR="006D322F" w:rsidRPr="00C31632" w14:paraId="720B6A07" w14:textId="77777777" w:rsidTr="00EE6A3F">
        <w:trPr>
          <w:tblHeader/>
        </w:trPr>
        <w:tc>
          <w:tcPr>
            <w:tcW w:w="2660" w:type="dxa"/>
          </w:tcPr>
          <w:p w14:paraId="4C7C1EE0" w14:textId="77777777" w:rsidR="006D322F" w:rsidRPr="00C31632" w:rsidRDefault="006D322F" w:rsidP="006D322F">
            <w:pPr>
              <w:pStyle w:val="aff5"/>
              <w:jc w:val="center"/>
            </w:pPr>
            <w:r>
              <w:t>1</w:t>
            </w:r>
          </w:p>
        </w:tc>
        <w:tc>
          <w:tcPr>
            <w:tcW w:w="7541" w:type="dxa"/>
          </w:tcPr>
          <w:p w14:paraId="50B95C01" w14:textId="77777777" w:rsidR="006D322F" w:rsidRDefault="006D322F" w:rsidP="006D322F">
            <w:pPr>
              <w:pStyle w:val="aff5"/>
              <w:jc w:val="center"/>
            </w:pPr>
            <w:r>
              <w:t>2</w:t>
            </w:r>
          </w:p>
        </w:tc>
      </w:tr>
      <w:tr w:rsidR="00153C77" w:rsidRPr="00C31632" w14:paraId="22B125BF" w14:textId="77777777" w:rsidTr="006C57D3">
        <w:tc>
          <w:tcPr>
            <w:tcW w:w="2660" w:type="dxa"/>
          </w:tcPr>
          <w:p w14:paraId="202E4597" w14:textId="770D835A" w:rsidR="00153C77" w:rsidRDefault="00153C77" w:rsidP="00153C77">
            <w:pPr>
              <w:pStyle w:val="aff5"/>
              <w:jc w:val="left"/>
            </w:pPr>
            <w:r>
              <w:rPr>
                <w:szCs w:val="24"/>
              </w:rPr>
              <w:t>Портал</w:t>
            </w:r>
          </w:p>
        </w:tc>
        <w:tc>
          <w:tcPr>
            <w:tcW w:w="7541" w:type="dxa"/>
            <w:vAlign w:val="center"/>
          </w:tcPr>
          <w:p w14:paraId="2A3086D3" w14:textId="5E0CC014" w:rsidR="00153C77" w:rsidRDefault="00153C77" w:rsidP="006C57D3">
            <w:pPr>
              <w:pStyle w:val="aff5"/>
              <w:jc w:val="left"/>
            </w:pPr>
            <w:r>
              <w:rPr>
                <w:szCs w:val="24"/>
              </w:rPr>
              <w:t xml:space="preserve">Портал «Культура </w:t>
            </w:r>
            <w:r w:rsidR="006C57D3">
              <w:rPr>
                <w:szCs w:val="24"/>
              </w:rPr>
              <w:t>региона</w:t>
            </w:r>
            <w:r>
              <w:rPr>
                <w:szCs w:val="24"/>
              </w:rPr>
              <w:t>»</w:t>
            </w:r>
          </w:p>
        </w:tc>
      </w:tr>
      <w:tr w:rsidR="00153C77" w:rsidRPr="00C31632" w14:paraId="3C28C29B" w14:textId="77777777" w:rsidTr="006C57D3">
        <w:tc>
          <w:tcPr>
            <w:tcW w:w="2660" w:type="dxa"/>
          </w:tcPr>
          <w:p w14:paraId="3AEF7C50" w14:textId="1729B8A6" w:rsidR="00153C77" w:rsidRPr="00C31632" w:rsidRDefault="00153C77" w:rsidP="00153C77">
            <w:pPr>
              <w:pStyle w:val="aff5"/>
              <w:jc w:val="left"/>
            </w:pPr>
            <w:r>
              <w:t>Администратор, Редактор Портала</w:t>
            </w:r>
          </w:p>
        </w:tc>
        <w:tc>
          <w:tcPr>
            <w:tcW w:w="7541" w:type="dxa"/>
          </w:tcPr>
          <w:p w14:paraId="1080E6F3" w14:textId="72D05850" w:rsidR="00153C77" w:rsidRPr="00C31632" w:rsidRDefault="00D92469" w:rsidP="00153C77">
            <w:pPr>
              <w:pStyle w:val="aff5"/>
            </w:pPr>
            <w:r>
              <w:t>З</w:t>
            </w:r>
            <w:r w:rsidR="00153C77">
              <w:t>арегистрированный пользователь Портала с правами администрирования</w:t>
            </w:r>
          </w:p>
        </w:tc>
      </w:tr>
      <w:tr w:rsidR="00153C77" w:rsidRPr="00C31632" w14:paraId="4C9C7BA0" w14:textId="77777777" w:rsidTr="006C57D3">
        <w:tc>
          <w:tcPr>
            <w:tcW w:w="2660" w:type="dxa"/>
          </w:tcPr>
          <w:p w14:paraId="7B1C9900" w14:textId="77777777" w:rsidR="008D30B8" w:rsidRDefault="00153C77" w:rsidP="00153C77">
            <w:pPr>
              <w:pStyle w:val="aff5"/>
              <w:jc w:val="left"/>
            </w:pPr>
            <w:r w:rsidRPr="00C31632">
              <w:t>Контент</w:t>
            </w:r>
            <w:r w:rsidR="008D30B8">
              <w:t xml:space="preserve">, </w:t>
            </w:r>
          </w:p>
          <w:p w14:paraId="0CFC3650" w14:textId="78EB6F5F" w:rsidR="00153C77" w:rsidRPr="00C31632" w:rsidRDefault="008D30B8" w:rsidP="00153C77">
            <w:pPr>
              <w:pStyle w:val="aff5"/>
              <w:jc w:val="left"/>
            </w:pPr>
            <w:r>
              <w:t>Сетевой контент</w:t>
            </w:r>
          </w:p>
        </w:tc>
        <w:tc>
          <w:tcPr>
            <w:tcW w:w="7541" w:type="dxa"/>
          </w:tcPr>
          <w:p w14:paraId="066E6D43" w14:textId="77777777" w:rsidR="00153C77" w:rsidRDefault="00153C77" w:rsidP="00153C77">
            <w:pPr>
              <w:pStyle w:val="aff5"/>
            </w:pPr>
            <w:r>
              <w:t>С</w:t>
            </w:r>
            <w:r w:rsidRPr="00C31632">
              <w:t>одержимое, любое информационное наполнение Портала</w:t>
            </w:r>
            <w:r>
              <w:t xml:space="preserve"> (новости, статьи, </w:t>
            </w:r>
            <w:r w:rsidR="008D30B8">
              <w:t xml:space="preserve">спецпроекты, слайды подборок, слайды организаций, </w:t>
            </w:r>
            <w:r>
              <w:t>документы, медиафайлы…)</w:t>
            </w:r>
            <w:r w:rsidR="00D62CA3">
              <w:t xml:space="preserve">. </w:t>
            </w:r>
          </w:p>
          <w:p w14:paraId="42BC4B2B" w14:textId="44623EA9" w:rsidR="00D62CA3" w:rsidRDefault="00D62CA3" w:rsidP="00D92469">
            <w:pPr>
              <w:pStyle w:val="aff5"/>
            </w:pPr>
            <w:r>
              <w:t xml:space="preserve">По тексту </w:t>
            </w:r>
            <w:r w:rsidR="00D92469">
              <w:t>документа</w:t>
            </w:r>
            <w:r>
              <w:t xml:space="preserve"> чаще всего используются термины «контент» или «статья»</w:t>
            </w:r>
          </w:p>
        </w:tc>
      </w:tr>
      <w:tr w:rsidR="00153C77" w:rsidRPr="00C31632" w14:paraId="7C9765C9" w14:textId="77777777" w:rsidTr="006C57D3">
        <w:tc>
          <w:tcPr>
            <w:tcW w:w="2660" w:type="dxa"/>
          </w:tcPr>
          <w:p w14:paraId="18290682" w14:textId="40C30928" w:rsidR="00153C77" w:rsidRPr="00C31632" w:rsidRDefault="00153C77" w:rsidP="00153C77">
            <w:pPr>
              <w:pStyle w:val="aff5"/>
              <w:jc w:val="left"/>
            </w:pPr>
            <w:r>
              <w:t>Контент: Новость</w:t>
            </w:r>
          </w:p>
        </w:tc>
        <w:tc>
          <w:tcPr>
            <w:tcW w:w="7541" w:type="dxa"/>
          </w:tcPr>
          <w:p w14:paraId="547A4B52" w14:textId="39F0C38F" w:rsidR="00153C77" w:rsidRDefault="00153C77" w:rsidP="00153C77">
            <w:pPr>
              <w:pStyle w:val="aff5"/>
            </w:pPr>
            <w:r>
              <w:t>Контент со структурой «Новость», шаблоном по умолчанию «Новость»</w:t>
            </w:r>
            <w:r w:rsidR="00AD7910">
              <w:t>, для которого определена категория новостей</w:t>
            </w:r>
            <w:r>
              <w:t>.</w:t>
            </w:r>
          </w:p>
          <w:p w14:paraId="34E0C000" w14:textId="196BA075" w:rsidR="00153C77" w:rsidRDefault="00153C77" w:rsidP="00153C77">
            <w:pPr>
              <w:pStyle w:val="aff5"/>
            </w:pPr>
            <w:r>
              <w:t>Администратор создает и публикует новости на Портале.</w:t>
            </w:r>
          </w:p>
          <w:p w14:paraId="78EB793F" w14:textId="7E0474D6" w:rsidR="00153C77" w:rsidRDefault="00153C77" w:rsidP="00153C77">
            <w:pPr>
              <w:pStyle w:val="aff5"/>
            </w:pPr>
            <w:r>
              <w:t>Все новости отображаются пользователям на страницах раздела «Новости»</w:t>
            </w:r>
            <w:r w:rsidR="00AD7910">
              <w:t xml:space="preserve"> в соответствии с категорией</w:t>
            </w:r>
            <w:r>
              <w:t>. Ограниченное количество новостей отображается пользователям в портлете публикатора новостей на главной странице</w:t>
            </w:r>
          </w:p>
        </w:tc>
      </w:tr>
      <w:tr w:rsidR="00153C77" w:rsidRPr="00C31632" w14:paraId="35028AFB" w14:textId="77777777" w:rsidTr="006C57D3">
        <w:tc>
          <w:tcPr>
            <w:tcW w:w="2660" w:type="dxa"/>
          </w:tcPr>
          <w:p w14:paraId="3F67448B" w14:textId="4B5AF0AB" w:rsidR="00153C77" w:rsidRDefault="00153C77" w:rsidP="00153C77">
            <w:pPr>
              <w:pStyle w:val="aff5"/>
              <w:jc w:val="left"/>
            </w:pPr>
            <w:r>
              <w:t>Контент: Статья</w:t>
            </w:r>
          </w:p>
        </w:tc>
        <w:tc>
          <w:tcPr>
            <w:tcW w:w="7541" w:type="dxa"/>
          </w:tcPr>
          <w:p w14:paraId="7E147AFA" w14:textId="2DC8470C" w:rsidR="00153C77" w:rsidRDefault="00153C77" w:rsidP="00153C77">
            <w:pPr>
              <w:pStyle w:val="aff5"/>
            </w:pPr>
            <w:r>
              <w:t>Контент со структурой «Статья»,</w:t>
            </w:r>
            <w:r w:rsidR="00AD7910">
              <w:t xml:space="preserve"> шаблоном по умолчанию «Статья», для которого определена категория статей.</w:t>
            </w:r>
          </w:p>
          <w:p w14:paraId="764D3B5B" w14:textId="04BD4E2D" w:rsidR="00153C77" w:rsidRDefault="00153C77" w:rsidP="00153C77">
            <w:pPr>
              <w:pStyle w:val="aff5"/>
            </w:pPr>
            <w:r>
              <w:t>Администратор создает и публикует статьи на Портале.</w:t>
            </w:r>
          </w:p>
          <w:p w14:paraId="77BD5213" w14:textId="79C5D458" w:rsidR="00153C77" w:rsidRDefault="00153C77" w:rsidP="00153C77">
            <w:pPr>
              <w:pStyle w:val="aff5"/>
            </w:pPr>
            <w:r>
              <w:t>Все статьи отображаются пользователям на страницах раздела «Статьи»</w:t>
            </w:r>
            <w:r w:rsidR="00AD7910">
              <w:t xml:space="preserve"> в соответствии с категорией</w:t>
            </w:r>
            <w:r>
              <w:t>. Ограниченное количество статей отображается пользователям в портлете публикатора статей на главной странице</w:t>
            </w:r>
          </w:p>
        </w:tc>
      </w:tr>
      <w:tr w:rsidR="00153C77" w:rsidRPr="00C31632" w14:paraId="4E6B7394" w14:textId="77777777" w:rsidTr="006C57D3">
        <w:tc>
          <w:tcPr>
            <w:tcW w:w="2660" w:type="dxa"/>
          </w:tcPr>
          <w:p w14:paraId="2A0EF696" w14:textId="1C714B8C" w:rsidR="00153C77" w:rsidRDefault="00153C77" w:rsidP="00153C77">
            <w:pPr>
              <w:pStyle w:val="aff5"/>
              <w:jc w:val="left"/>
            </w:pPr>
            <w:r>
              <w:t>Контент: Спецпроект</w:t>
            </w:r>
          </w:p>
        </w:tc>
        <w:tc>
          <w:tcPr>
            <w:tcW w:w="7541" w:type="dxa"/>
          </w:tcPr>
          <w:p w14:paraId="47606C27" w14:textId="15C7C22F" w:rsidR="00153C77" w:rsidRDefault="00153C77" w:rsidP="00153C77">
            <w:pPr>
              <w:pStyle w:val="aff5"/>
            </w:pPr>
            <w:r>
              <w:t>Контент со структурой «Спецпроект», ша</w:t>
            </w:r>
            <w:r w:rsidR="00AD7910">
              <w:t>блоном по умолчанию «Спецпроект», для которого определена категория спецпроектов</w:t>
            </w:r>
            <w:r>
              <w:t>.</w:t>
            </w:r>
          </w:p>
          <w:p w14:paraId="5921F9C5" w14:textId="70C53D94" w:rsidR="00153C77" w:rsidRDefault="00153C77" w:rsidP="00153C77">
            <w:pPr>
              <w:pStyle w:val="aff5"/>
            </w:pPr>
            <w:r>
              <w:t>Администратор создает и публикует спецпроекты на Портале.</w:t>
            </w:r>
          </w:p>
          <w:p w14:paraId="1B16A2AC" w14:textId="776CDD37" w:rsidR="00153C77" w:rsidRDefault="00153C77" w:rsidP="00153C77">
            <w:pPr>
              <w:pStyle w:val="aff5"/>
            </w:pPr>
            <w:r>
              <w:t>Все спецпроекты отображаются пользователям на страницах раздела «Спецпроекты»</w:t>
            </w:r>
            <w:r w:rsidR="00AD7910">
              <w:t xml:space="preserve"> в соответствии с категорией</w:t>
            </w:r>
          </w:p>
        </w:tc>
      </w:tr>
      <w:tr w:rsidR="00153C77" w:rsidRPr="00C31632" w14:paraId="449538F6" w14:textId="77777777" w:rsidTr="006C57D3">
        <w:tc>
          <w:tcPr>
            <w:tcW w:w="2660" w:type="dxa"/>
          </w:tcPr>
          <w:p w14:paraId="68F107D8" w14:textId="7416444E" w:rsidR="00153C77" w:rsidRDefault="00153C77" w:rsidP="00153C77">
            <w:pPr>
              <w:pStyle w:val="aff5"/>
              <w:jc w:val="left"/>
            </w:pPr>
            <w:r>
              <w:t>Контент: Слайд подборок</w:t>
            </w:r>
          </w:p>
        </w:tc>
        <w:tc>
          <w:tcPr>
            <w:tcW w:w="7541" w:type="dxa"/>
          </w:tcPr>
          <w:p w14:paraId="1300CC9E" w14:textId="77777777" w:rsidR="00153C77" w:rsidRDefault="00153C77" w:rsidP="00153C77">
            <w:pPr>
              <w:pStyle w:val="aff5"/>
            </w:pPr>
            <w:r>
              <w:t>Контент со структурой «Слайд подборок».</w:t>
            </w:r>
          </w:p>
          <w:p w14:paraId="32077A17" w14:textId="2669812C" w:rsidR="00153C77" w:rsidRDefault="00153C77" w:rsidP="00153C77">
            <w:pPr>
              <w:pStyle w:val="aff5"/>
            </w:pPr>
            <w:r>
              <w:t>Администратор создает и публикует слайды подборок на Портале.</w:t>
            </w:r>
          </w:p>
          <w:p w14:paraId="01C6D991" w14:textId="16C1D316" w:rsidR="00153C77" w:rsidRDefault="00153C77" w:rsidP="00153C77">
            <w:pPr>
              <w:pStyle w:val="aff5"/>
            </w:pPr>
            <w:r>
              <w:t>Все слайды подборок отображаются пользователям в портлете публикатора подборок на главной странице</w:t>
            </w:r>
          </w:p>
        </w:tc>
      </w:tr>
      <w:tr w:rsidR="00153C77" w:rsidRPr="00C31632" w14:paraId="19F99CF6" w14:textId="77777777" w:rsidTr="006C57D3">
        <w:tc>
          <w:tcPr>
            <w:tcW w:w="2660" w:type="dxa"/>
          </w:tcPr>
          <w:p w14:paraId="275C8630" w14:textId="40474F58" w:rsidR="00153C77" w:rsidRDefault="00153C77" w:rsidP="00153C77">
            <w:pPr>
              <w:pStyle w:val="aff5"/>
              <w:jc w:val="left"/>
            </w:pPr>
            <w:r>
              <w:t>Контент: Слайд организаций</w:t>
            </w:r>
          </w:p>
        </w:tc>
        <w:tc>
          <w:tcPr>
            <w:tcW w:w="7541" w:type="dxa"/>
          </w:tcPr>
          <w:p w14:paraId="54BBD853" w14:textId="157FE3EC" w:rsidR="00153C77" w:rsidRDefault="00153C77" w:rsidP="00153C77">
            <w:pPr>
              <w:pStyle w:val="aff5"/>
            </w:pPr>
            <w:r>
              <w:t xml:space="preserve">Контент со структурой «Слайд </w:t>
            </w:r>
            <w:r w:rsidR="00AD7910">
              <w:t>организаций</w:t>
            </w:r>
            <w:r>
              <w:t>».</w:t>
            </w:r>
          </w:p>
          <w:p w14:paraId="4566CB22" w14:textId="3A445BE9" w:rsidR="00153C77" w:rsidRDefault="00153C77" w:rsidP="00153C77">
            <w:pPr>
              <w:pStyle w:val="aff5"/>
            </w:pPr>
            <w:r>
              <w:t xml:space="preserve">Администратор создает и публикует слайды </w:t>
            </w:r>
            <w:r w:rsidR="00AD7910">
              <w:t>организаций</w:t>
            </w:r>
            <w:r>
              <w:t xml:space="preserve"> на Портале.</w:t>
            </w:r>
          </w:p>
          <w:p w14:paraId="2394AE90" w14:textId="6B164F71" w:rsidR="00153C77" w:rsidRDefault="00153C77" w:rsidP="00AD7910">
            <w:pPr>
              <w:pStyle w:val="aff5"/>
            </w:pPr>
            <w:r>
              <w:t xml:space="preserve">Все слайды </w:t>
            </w:r>
            <w:r w:rsidR="00AD7910">
              <w:t>организаций</w:t>
            </w:r>
            <w:r>
              <w:t xml:space="preserve"> отображаются пользователям в</w:t>
            </w:r>
            <w:r w:rsidR="00AD7910">
              <w:t> </w:t>
            </w:r>
            <w:r>
              <w:t xml:space="preserve">портлете публикатора </w:t>
            </w:r>
            <w:r w:rsidR="00AD7910">
              <w:t xml:space="preserve">организаций </w:t>
            </w:r>
            <w:r>
              <w:t>на главной странице</w:t>
            </w:r>
          </w:p>
        </w:tc>
      </w:tr>
      <w:tr w:rsidR="00153C77" w:rsidRPr="00C31632" w14:paraId="37621799" w14:textId="77777777" w:rsidTr="006C57D3">
        <w:tc>
          <w:tcPr>
            <w:tcW w:w="2660" w:type="dxa"/>
          </w:tcPr>
          <w:p w14:paraId="7B2F6C72" w14:textId="32D1F6E2" w:rsidR="00153C77" w:rsidRPr="00C31632" w:rsidRDefault="00153C77" w:rsidP="00153C77">
            <w:pPr>
              <w:pStyle w:val="aff5"/>
              <w:jc w:val="left"/>
            </w:pPr>
            <w:r>
              <w:t xml:space="preserve">Контент: </w:t>
            </w:r>
            <w:r w:rsidRPr="00C31632">
              <w:t>Базовый сетевой контент</w:t>
            </w:r>
          </w:p>
        </w:tc>
        <w:tc>
          <w:tcPr>
            <w:tcW w:w="7541" w:type="dxa"/>
          </w:tcPr>
          <w:p w14:paraId="1E1DA9D1" w14:textId="3F8E5DBE" w:rsidR="00153C77" w:rsidRDefault="00153C77" w:rsidP="00153C77">
            <w:pPr>
              <w:pStyle w:val="aff5"/>
            </w:pPr>
            <w:r>
              <w:t>Контент со структурой «Базовый сетевой контент»</w:t>
            </w:r>
            <w:r w:rsidRPr="00C31632">
              <w:t xml:space="preserve"> для</w:t>
            </w:r>
            <w:r w:rsidR="00EE6A3F">
              <w:t xml:space="preserve"> </w:t>
            </w:r>
            <w:r w:rsidRPr="00C31632">
              <w:t>фо</w:t>
            </w:r>
            <w:r>
              <w:t xml:space="preserve">рмирования контент-основы сайта. </w:t>
            </w:r>
          </w:p>
          <w:p w14:paraId="65603870" w14:textId="18BDF929" w:rsidR="00153C77" w:rsidRDefault="00153C77" w:rsidP="00153C77">
            <w:pPr>
              <w:pStyle w:val="aff5"/>
            </w:pPr>
            <w:r>
              <w:t>Используется в случае, когда в вышеперечисленных структурах контента нет необходимости</w:t>
            </w:r>
          </w:p>
        </w:tc>
      </w:tr>
      <w:tr w:rsidR="00153C77" w:rsidRPr="00C31632" w14:paraId="70E3DCCF" w14:textId="77777777" w:rsidTr="006C57D3">
        <w:tc>
          <w:tcPr>
            <w:tcW w:w="2660" w:type="dxa"/>
          </w:tcPr>
          <w:p w14:paraId="02BE9558" w14:textId="77777777" w:rsidR="00153C77" w:rsidRPr="00C31632" w:rsidRDefault="00153C77" w:rsidP="00153C77">
            <w:pPr>
              <w:pStyle w:val="aff5"/>
              <w:jc w:val="left"/>
            </w:pPr>
            <w:r w:rsidRPr="00C31632">
              <w:t>Портлет</w:t>
            </w:r>
          </w:p>
        </w:tc>
        <w:tc>
          <w:tcPr>
            <w:tcW w:w="7541" w:type="dxa"/>
          </w:tcPr>
          <w:p w14:paraId="64740D0F" w14:textId="4DE9A6BB" w:rsidR="00153C77" w:rsidRPr="00C31632" w:rsidRDefault="00153C77" w:rsidP="00153C77">
            <w:pPr>
              <w:pStyle w:val="aff5"/>
            </w:pPr>
            <w:r>
              <w:t>П</w:t>
            </w:r>
            <w:r w:rsidRPr="00C31632">
              <w:t>одключаемый компонент интерфейса Портала, элемент веб</w:t>
            </w:r>
            <w:r>
              <w:noBreakHyphen/>
            </w:r>
            <w:r w:rsidRPr="00C31632">
              <w:t>страницы. Страница Портала представляет собой набор не перекрывающих друг друга портлетов.</w:t>
            </w:r>
          </w:p>
          <w:p w14:paraId="5325EC37" w14:textId="403F10E1" w:rsidR="00153C77" w:rsidRPr="00C31632" w:rsidRDefault="00153C77" w:rsidP="00153C77">
            <w:pPr>
              <w:pStyle w:val="aff5"/>
            </w:pPr>
            <w:r>
              <w:t>Примеры портлетов</w:t>
            </w:r>
            <w:r w:rsidRPr="00C31632">
              <w:t>: «Отображение сетевого контента», «Публикатор»</w:t>
            </w:r>
            <w:r>
              <w:t>, «Карточки событий»</w:t>
            </w:r>
            <w:r w:rsidR="00F07B52">
              <w:t xml:space="preserve"> и проч.</w:t>
            </w:r>
          </w:p>
        </w:tc>
      </w:tr>
      <w:tr w:rsidR="00153C77" w:rsidRPr="00C31632" w14:paraId="5F5FB8FC" w14:textId="77777777" w:rsidTr="006C57D3">
        <w:tc>
          <w:tcPr>
            <w:tcW w:w="2660" w:type="dxa"/>
          </w:tcPr>
          <w:p w14:paraId="709AE170" w14:textId="77777777" w:rsidR="00153C77" w:rsidRPr="00C31632" w:rsidRDefault="00153C77" w:rsidP="00153C77">
            <w:pPr>
              <w:pStyle w:val="aff5"/>
              <w:jc w:val="left"/>
            </w:pPr>
            <w:r w:rsidRPr="00C31632">
              <w:t>Портлет «Отображение сетевого контента»</w:t>
            </w:r>
          </w:p>
        </w:tc>
        <w:tc>
          <w:tcPr>
            <w:tcW w:w="7541" w:type="dxa"/>
          </w:tcPr>
          <w:p w14:paraId="03A5F4CA" w14:textId="590A0256" w:rsidR="00153C77" w:rsidRDefault="00EE6A3F" w:rsidP="00153C77">
            <w:pPr>
              <w:pStyle w:val="aff5"/>
            </w:pPr>
            <w:r>
              <w:t xml:space="preserve">Портлет, предназначенный для </w:t>
            </w:r>
            <w:r w:rsidR="00153C77">
              <w:t>редактирования существующего</w:t>
            </w:r>
            <w:r w:rsidR="00153C77" w:rsidRPr="00C31632">
              <w:t xml:space="preserve"> и добавл</w:t>
            </w:r>
            <w:r w:rsidR="00153C77">
              <w:t>ения</w:t>
            </w:r>
            <w:r w:rsidR="00153C77" w:rsidRPr="00C31632">
              <w:t xml:space="preserve"> нов</w:t>
            </w:r>
            <w:r w:rsidR="00153C77">
              <w:t>ого</w:t>
            </w:r>
            <w:r w:rsidR="00153C77" w:rsidRPr="00C31632">
              <w:t xml:space="preserve"> статическ</w:t>
            </w:r>
            <w:r w:rsidR="00153C77">
              <w:t>ого</w:t>
            </w:r>
            <w:r w:rsidR="00153C77" w:rsidRPr="00C31632">
              <w:t xml:space="preserve"> контент</w:t>
            </w:r>
            <w:r w:rsidR="00153C77">
              <w:t>а</w:t>
            </w:r>
            <w:r w:rsidR="00153C77" w:rsidRPr="00C31632">
              <w:t xml:space="preserve"> и публик</w:t>
            </w:r>
            <w:r w:rsidR="00153C77">
              <w:t>ации</w:t>
            </w:r>
            <w:r w:rsidR="00153C77" w:rsidRPr="00C31632">
              <w:t xml:space="preserve"> его на П</w:t>
            </w:r>
            <w:r w:rsidR="00153C77">
              <w:t>ортале</w:t>
            </w:r>
            <w:r>
              <w:t>.</w:t>
            </w:r>
          </w:p>
          <w:p w14:paraId="7FC26312" w14:textId="2AFF9992" w:rsidR="00153C77" w:rsidRPr="00C31632" w:rsidRDefault="00153C77" w:rsidP="00153C77">
            <w:pPr>
              <w:pStyle w:val="aff5"/>
            </w:pPr>
            <w:r>
              <w:lastRenderedPageBreak/>
              <w:t>С использованием портлета «Отображение сетевого контента» можно оформить отдельную статью или объявление, разместить текст / рисунок и проч.</w:t>
            </w:r>
          </w:p>
        </w:tc>
      </w:tr>
      <w:tr w:rsidR="00153C77" w:rsidRPr="00C31632" w14:paraId="246FF6C5" w14:textId="77777777" w:rsidTr="006C57D3">
        <w:tc>
          <w:tcPr>
            <w:tcW w:w="2660" w:type="dxa"/>
          </w:tcPr>
          <w:p w14:paraId="76488E69" w14:textId="77777777" w:rsidR="00153C77" w:rsidRPr="00C31632" w:rsidRDefault="00153C77" w:rsidP="00153C77">
            <w:pPr>
              <w:pStyle w:val="aff5"/>
              <w:jc w:val="left"/>
            </w:pPr>
            <w:r w:rsidRPr="00C31632">
              <w:lastRenderedPageBreak/>
              <w:t>Портлет «Публикатор»</w:t>
            </w:r>
          </w:p>
        </w:tc>
        <w:tc>
          <w:tcPr>
            <w:tcW w:w="7541" w:type="dxa"/>
          </w:tcPr>
          <w:p w14:paraId="588C3D71" w14:textId="1D2381A6" w:rsidR="00153C77" w:rsidRDefault="00153C77" w:rsidP="00153C77">
            <w:pPr>
              <w:pStyle w:val="aff5"/>
            </w:pPr>
            <w:r>
              <w:t>П</w:t>
            </w:r>
            <w:r w:rsidRPr="00C31632">
              <w:t xml:space="preserve">ортлет, </w:t>
            </w:r>
            <w:r>
              <w:t>предназначенный для публикации сразу нескольких статей (новостей, спецпроектов и т.п.) на странице Портала.</w:t>
            </w:r>
          </w:p>
          <w:p w14:paraId="73768241" w14:textId="313FEAB0" w:rsidR="00153C77" w:rsidRPr="00C31632" w:rsidRDefault="00153C77" w:rsidP="00153C77">
            <w:pPr>
              <w:pStyle w:val="aff5"/>
            </w:pPr>
            <w:r>
              <w:t>С использованием портлета «Публикатор» можно оформить список статей (новостей, спецпроектов и т.п.)</w:t>
            </w:r>
          </w:p>
        </w:tc>
      </w:tr>
      <w:tr w:rsidR="00153C77" w:rsidRPr="00C31632" w14:paraId="3CEDE1CB" w14:textId="77777777" w:rsidTr="006C57D3">
        <w:tc>
          <w:tcPr>
            <w:tcW w:w="2660" w:type="dxa"/>
          </w:tcPr>
          <w:p w14:paraId="5ABCB4CA" w14:textId="53DF7F4A" w:rsidR="00153C77" w:rsidRPr="00C31632" w:rsidRDefault="00153C77" w:rsidP="00153C77">
            <w:pPr>
              <w:pStyle w:val="aff5"/>
              <w:jc w:val="left"/>
            </w:pPr>
            <w:r>
              <w:t>Портлет «Карточки событий»</w:t>
            </w:r>
          </w:p>
        </w:tc>
        <w:tc>
          <w:tcPr>
            <w:tcW w:w="7541" w:type="dxa"/>
          </w:tcPr>
          <w:p w14:paraId="6CA70540" w14:textId="4F8876D0" w:rsidR="00153C77" w:rsidRDefault="00153C77" w:rsidP="00153C77">
            <w:pPr>
              <w:pStyle w:val="aff5"/>
            </w:pPr>
            <w:r>
              <w:t>Портлет, предназначенный для отображения блоков с карточками событий на главной странице Портала.</w:t>
            </w:r>
          </w:p>
          <w:p w14:paraId="4142E700" w14:textId="75EE79B9" w:rsidR="00153C77" w:rsidRDefault="00153C77" w:rsidP="00153C77">
            <w:pPr>
              <w:pStyle w:val="aff5"/>
            </w:pPr>
            <w:r>
              <w:t>Карточки событий создаются в АРМе, т.е. все данные о событиях нужно редактировать в АРМе.</w:t>
            </w:r>
          </w:p>
          <w:p w14:paraId="14708D6A" w14:textId="6D4081B6" w:rsidR="00153C77" w:rsidRDefault="00153C77" w:rsidP="00153C77">
            <w:pPr>
              <w:pStyle w:val="aff5"/>
            </w:pPr>
            <w:r>
              <w:t>С использованием портлета «Карточки событий» оформлены блоки «Концерты», «Спектакли», «Выставки» на главной странице Портала</w:t>
            </w:r>
          </w:p>
        </w:tc>
      </w:tr>
      <w:tr w:rsidR="00153C77" w:rsidRPr="00C31632" w14:paraId="0CF4CC67" w14:textId="77777777" w:rsidTr="006C57D3">
        <w:tc>
          <w:tcPr>
            <w:tcW w:w="2660" w:type="dxa"/>
          </w:tcPr>
          <w:p w14:paraId="0D93405E" w14:textId="44F7797B" w:rsidR="00153C77" w:rsidRPr="00C31632" w:rsidRDefault="00153C77" w:rsidP="00153C77">
            <w:pPr>
              <w:pStyle w:val="aff5"/>
              <w:jc w:val="left"/>
            </w:pPr>
            <w:r>
              <w:t>Хранилище Портала</w:t>
            </w:r>
          </w:p>
        </w:tc>
        <w:tc>
          <w:tcPr>
            <w:tcW w:w="7541" w:type="dxa"/>
          </w:tcPr>
          <w:p w14:paraId="65190C2B" w14:textId="5FC4197D" w:rsidR="00153C77" w:rsidRPr="00C31632" w:rsidRDefault="00153C77" w:rsidP="00153C77">
            <w:pPr>
              <w:pStyle w:val="aff5"/>
            </w:pPr>
            <w:r>
              <w:t>Собирательное наименование материалов, размещенных в административной части Портала на страницах «Сетевой контент» и  «Документы и медиафайлы»</w:t>
            </w:r>
          </w:p>
        </w:tc>
      </w:tr>
      <w:tr w:rsidR="00153C77" w:rsidRPr="00C31632" w14:paraId="03B75919" w14:textId="77777777" w:rsidTr="006C57D3">
        <w:tc>
          <w:tcPr>
            <w:tcW w:w="2660" w:type="dxa"/>
          </w:tcPr>
          <w:p w14:paraId="58DF3B72" w14:textId="1FB65EAF" w:rsidR="00153C77" w:rsidRDefault="00153C77" w:rsidP="00153C77">
            <w:pPr>
              <w:pStyle w:val="aff5"/>
              <w:jc w:val="left"/>
            </w:pPr>
            <w:r w:rsidRPr="00436104">
              <w:rPr>
                <w:lang w:val="en-US" w:eastAsia="ru-RU"/>
              </w:rPr>
              <w:t>URL</w:t>
            </w:r>
          </w:p>
        </w:tc>
        <w:tc>
          <w:tcPr>
            <w:tcW w:w="7541" w:type="dxa"/>
            <w:vAlign w:val="center"/>
          </w:tcPr>
          <w:p w14:paraId="06F86E97" w14:textId="325B202A" w:rsidR="00153C77" w:rsidRDefault="00153C77" w:rsidP="00153C77">
            <w:pPr>
              <w:pStyle w:val="aff5"/>
            </w:pPr>
            <w:r w:rsidRPr="003933E8">
              <w:t>Универсальный указатель ресурса (англ. Universal Resource Locator)</w:t>
            </w:r>
          </w:p>
        </w:tc>
      </w:tr>
    </w:tbl>
    <w:p w14:paraId="23F17AFC" w14:textId="4D9F5AA1" w:rsidR="006D322F" w:rsidRDefault="006D322F" w:rsidP="006D322F">
      <w:pPr>
        <w:ind w:firstLine="0"/>
      </w:pPr>
    </w:p>
    <w:p w14:paraId="4FE48ED2" w14:textId="10ED6295" w:rsidR="006D322F" w:rsidRDefault="006D322F" w:rsidP="006D322F">
      <w:pPr>
        <w:rPr>
          <w:lang w:eastAsia="ru-RU"/>
        </w:rPr>
      </w:pPr>
    </w:p>
    <w:p w14:paraId="3C03ABA9" w14:textId="5319EEB3" w:rsidR="00090CB8" w:rsidRDefault="0050103F" w:rsidP="00BF7F1C">
      <w:pPr>
        <w:pStyle w:val="1"/>
      </w:pPr>
      <w:bookmarkStart w:id="1" w:name="_Ref19627705"/>
      <w:bookmarkStart w:id="2" w:name="_Toc70340473"/>
      <w:r>
        <w:lastRenderedPageBreak/>
        <w:t>А</w:t>
      </w:r>
      <w:r w:rsidR="00090CB8">
        <w:t>дминистра</w:t>
      </w:r>
      <w:bookmarkEnd w:id="1"/>
      <w:r>
        <w:t>тивная часть Портала</w:t>
      </w:r>
      <w:bookmarkEnd w:id="2"/>
    </w:p>
    <w:p w14:paraId="047DEB97" w14:textId="146CF8D6" w:rsidR="006C3B78" w:rsidRDefault="00A16FCA" w:rsidP="00090CB8">
      <w:pPr>
        <w:rPr>
          <w:lang w:eastAsia="ru-RU"/>
        </w:rPr>
      </w:pPr>
      <w:r>
        <w:rPr>
          <w:lang w:eastAsia="ru-RU"/>
        </w:rPr>
        <w:t>При входе</w:t>
      </w:r>
      <w:r w:rsidR="00313229">
        <w:rPr>
          <w:lang w:eastAsia="ru-RU"/>
        </w:rPr>
        <w:t xml:space="preserve"> на П</w:t>
      </w:r>
      <w:r w:rsidR="006C3B78">
        <w:rPr>
          <w:lang w:eastAsia="ru-RU"/>
        </w:rPr>
        <w:t>ортал</w:t>
      </w:r>
      <w:r w:rsidR="00313229">
        <w:rPr>
          <w:lang w:eastAsia="ru-RU"/>
        </w:rPr>
        <w:t xml:space="preserve"> под </w:t>
      </w:r>
      <w:r w:rsidR="006C3B78">
        <w:rPr>
          <w:lang w:eastAsia="ru-RU"/>
        </w:rPr>
        <w:t>учетной записью</w:t>
      </w:r>
      <w:r>
        <w:rPr>
          <w:lang w:eastAsia="ru-RU"/>
        </w:rPr>
        <w:t xml:space="preserve"> администратора</w:t>
      </w:r>
      <w:r w:rsidR="00313229">
        <w:rPr>
          <w:lang w:eastAsia="ru-RU"/>
        </w:rPr>
        <w:t xml:space="preserve"> </w:t>
      </w:r>
      <w:r w:rsidR="00825B29">
        <w:rPr>
          <w:lang w:eastAsia="ru-RU"/>
        </w:rPr>
        <w:t>в верхней части страницы</w:t>
      </w:r>
      <w:r w:rsidR="00EE6A3F">
        <w:rPr>
          <w:lang w:eastAsia="ru-RU"/>
        </w:rPr>
        <w:t xml:space="preserve"> </w:t>
      </w:r>
      <w:r w:rsidR="00313229">
        <w:rPr>
          <w:lang w:eastAsia="ru-RU"/>
        </w:rPr>
        <w:t>о</w:t>
      </w:r>
      <w:r w:rsidR="006C3B78">
        <w:rPr>
          <w:lang w:eastAsia="ru-RU"/>
        </w:rPr>
        <w:t>тображается панель администратора,</w:t>
      </w:r>
      <w:r w:rsidR="00313229">
        <w:rPr>
          <w:lang w:eastAsia="ru-RU"/>
        </w:rPr>
        <w:t xml:space="preserve"> а т</w:t>
      </w:r>
      <w:r w:rsidR="006C3B78">
        <w:rPr>
          <w:lang w:eastAsia="ru-RU"/>
        </w:rPr>
        <w:t>акже инструменты</w:t>
      </w:r>
      <w:r w:rsidR="00313229">
        <w:rPr>
          <w:lang w:eastAsia="ru-RU"/>
        </w:rPr>
        <w:t xml:space="preserve"> для</w:t>
      </w:r>
      <w:r w:rsidR="00EE6A3F">
        <w:rPr>
          <w:lang w:eastAsia="ru-RU"/>
        </w:rPr>
        <w:t xml:space="preserve"> </w:t>
      </w:r>
      <w:r w:rsidR="00313229">
        <w:rPr>
          <w:lang w:eastAsia="ru-RU"/>
        </w:rPr>
        <w:t>н</w:t>
      </w:r>
      <w:r w:rsidR="006C3B78">
        <w:rPr>
          <w:lang w:eastAsia="ru-RU"/>
        </w:rPr>
        <w:t>астроек портлетов</w:t>
      </w:r>
      <w:r w:rsidR="00313229">
        <w:rPr>
          <w:lang w:eastAsia="ru-RU"/>
        </w:rPr>
        <w:t xml:space="preserve"> и р</w:t>
      </w:r>
      <w:r w:rsidR="006C3B78">
        <w:rPr>
          <w:lang w:eastAsia="ru-RU"/>
        </w:rPr>
        <w:t>аботы</w:t>
      </w:r>
      <w:r w:rsidR="00313229">
        <w:rPr>
          <w:lang w:eastAsia="ru-RU"/>
        </w:rPr>
        <w:t xml:space="preserve"> с к</w:t>
      </w:r>
      <w:r w:rsidR="006C3B78">
        <w:rPr>
          <w:lang w:eastAsia="ru-RU"/>
        </w:rPr>
        <w:t>онтентом.</w:t>
      </w:r>
    </w:p>
    <w:p w14:paraId="553ECB05" w14:textId="1A810766" w:rsidR="006C3B78" w:rsidRDefault="006C3B78" w:rsidP="00090CB8">
      <w:pPr>
        <w:rPr>
          <w:lang w:eastAsia="ru-RU"/>
        </w:rPr>
      </w:pPr>
      <w:r>
        <w:rPr>
          <w:lang w:eastAsia="ru-RU"/>
        </w:rPr>
        <w:t>Панель администратора представлена</w:t>
      </w:r>
      <w:r w:rsidR="00313229">
        <w:rPr>
          <w:lang w:eastAsia="ru-RU"/>
        </w:rPr>
        <w:t xml:space="preserve"> на </w:t>
      </w:r>
      <w:r w:rsidR="00313229" w:rsidRPr="00703650">
        <w:t>р</w:t>
      </w:r>
      <w:r w:rsidRPr="00703650">
        <w:t>исунке</w:t>
      </w:r>
      <w:r>
        <w:t> </w:t>
      </w:r>
      <w:r w:rsidRPr="00703650">
        <w:rPr>
          <w:lang w:eastAsia="ru-RU"/>
        </w:rPr>
        <w:fldChar w:fldCharType="begin"/>
      </w:r>
      <w:r w:rsidRPr="00703650">
        <w:rPr>
          <w:lang w:eastAsia="ru-RU"/>
        </w:rPr>
        <w:instrText xml:space="preserve"> REF РИСУНОК_</w:instrText>
      </w:r>
      <w:r w:rsidR="00524129">
        <w:rPr>
          <w:lang w:eastAsia="ru-RU"/>
        </w:rPr>
        <w:instrText>панель_администратора</w:instrText>
      </w:r>
      <w:r w:rsidRPr="00703650">
        <w:rPr>
          <w:lang w:eastAsia="ru-RU"/>
        </w:rPr>
        <w:instrText xml:space="preserve">  \* MERGEFORMAT </w:instrText>
      </w:r>
      <w:r w:rsidRPr="0070365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</w:t>
      </w:r>
      <w:r w:rsidRPr="00703650">
        <w:rPr>
          <w:lang w:eastAsia="ru-RU"/>
        </w:rPr>
        <w:fldChar w:fldCharType="end"/>
      </w:r>
      <w:r>
        <w:rPr>
          <w:lang w:eastAsia="ru-RU"/>
        </w:rPr>
        <w:t>.</w:t>
      </w:r>
    </w:p>
    <w:p w14:paraId="409F9BF7" w14:textId="7F11E217" w:rsidR="006C3B78" w:rsidRDefault="00825B29" w:rsidP="00825B29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C1B7A20" wp14:editId="4CC63DA2">
            <wp:extent cx="6120765" cy="2014220"/>
            <wp:effectExtent l="0" t="0" r="0" b="508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D7DF" w14:textId="19B265F0" w:rsidR="006C3B78" w:rsidRPr="00436104" w:rsidRDefault="006C3B78" w:rsidP="00436104">
      <w:pPr>
        <w:pStyle w:val="af0"/>
      </w:pPr>
      <w:r w:rsidRPr="00436104">
        <w:t>Рисунок </w:t>
      </w:r>
      <w:r w:rsidRPr="00436104">
        <w:fldChar w:fldCharType="begin"/>
      </w:r>
      <w:r w:rsidRPr="00436104">
        <w:instrText xml:space="preserve"> SEQ PIC \h </w:instrText>
      </w:r>
      <w:r w:rsidRPr="00436104">
        <w:fldChar w:fldCharType="end"/>
      </w:r>
      <w:r w:rsidRPr="00436104">
        <w:fldChar w:fldCharType="begin"/>
      </w:r>
      <w:r w:rsidRPr="00436104">
        <w:instrText xml:space="preserve"> SET РИСУНОК_</w:instrText>
      </w:r>
      <w:r w:rsidR="00524129">
        <w:instrText>панель_администратора</w:instrText>
      </w:r>
      <w:r w:rsidRPr="00436104">
        <w:instrText xml:space="preserve"> "</w:instrText>
      </w:r>
      <w:r w:rsidR="00853A83">
        <w:rPr>
          <w:noProof/>
        </w:rPr>
        <w:fldChar w:fldCharType="begin"/>
      </w:r>
      <w:r w:rsidR="00853A83">
        <w:rPr>
          <w:noProof/>
        </w:rPr>
        <w:instrText xml:space="preserve"> SEQ PIC \c </w:instrText>
      </w:r>
      <w:r w:rsidR="00853A83">
        <w:rPr>
          <w:noProof/>
        </w:rPr>
        <w:fldChar w:fldCharType="separate"/>
      </w:r>
      <w:r w:rsidR="00EB093C">
        <w:rPr>
          <w:noProof/>
        </w:rPr>
        <w:instrText>1</w:instrText>
      </w:r>
      <w:r w:rsidR="00853A83">
        <w:rPr>
          <w:noProof/>
        </w:rPr>
        <w:fldChar w:fldCharType="end"/>
      </w:r>
      <w:r w:rsidRPr="00436104">
        <w:instrText xml:space="preserve">" </w:instrText>
      </w:r>
      <w:r w:rsidRPr="00436104">
        <w:fldChar w:fldCharType="separate"/>
      </w:r>
      <w:bookmarkStart w:id="3" w:name="РИСУНОК_панель_администратора"/>
      <w:r w:rsidR="00EB093C">
        <w:rPr>
          <w:noProof/>
        </w:rPr>
        <w:t>1</w:t>
      </w:r>
      <w:bookmarkEnd w:id="3"/>
      <w:r w:rsidRPr="00436104">
        <w:fldChar w:fldCharType="end"/>
      </w:r>
      <w:r w:rsidR="00853A83">
        <w:rPr>
          <w:noProof/>
        </w:rPr>
        <w:fldChar w:fldCharType="begin"/>
      </w:r>
      <w:r w:rsidR="00853A83">
        <w:rPr>
          <w:noProof/>
        </w:rPr>
        <w:instrText xml:space="preserve"> SEQ PIC \c </w:instrText>
      </w:r>
      <w:r w:rsidR="00853A83">
        <w:rPr>
          <w:noProof/>
        </w:rPr>
        <w:fldChar w:fldCharType="separate"/>
      </w:r>
      <w:r w:rsidR="00EB093C">
        <w:rPr>
          <w:noProof/>
        </w:rPr>
        <w:t>1</w:t>
      </w:r>
      <w:r w:rsidR="00853A83">
        <w:rPr>
          <w:noProof/>
        </w:rPr>
        <w:fldChar w:fldCharType="end"/>
      </w:r>
      <w:r w:rsidRPr="00436104">
        <w:t>. Панель администратора</w:t>
      </w:r>
    </w:p>
    <w:p w14:paraId="23ADAB67" w14:textId="7709FD13" w:rsidR="00090CB8" w:rsidRDefault="006C3B78" w:rsidP="00436104">
      <w:pPr>
        <w:rPr>
          <w:lang w:eastAsia="ru-RU"/>
        </w:rPr>
      </w:pPr>
      <w:r>
        <w:rPr>
          <w:lang w:eastAsia="ru-RU"/>
        </w:rPr>
        <w:t>Панель администратора включает:</w:t>
      </w:r>
    </w:p>
    <w:p w14:paraId="0A8D15CA" w14:textId="4B96FD3A" w:rsidR="006C3B78" w:rsidRDefault="006C3B78" w:rsidP="00D34CCD">
      <w:pPr>
        <w:pStyle w:val="a4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Вертикальное меню</w:t>
      </w:r>
      <w:r w:rsidR="00313229">
        <w:rPr>
          <w:lang w:eastAsia="ru-RU"/>
        </w:rPr>
        <w:t xml:space="preserve"> в л</w:t>
      </w:r>
      <w:r>
        <w:rPr>
          <w:lang w:eastAsia="ru-RU"/>
        </w:rPr>
        <w:t>евой части страницы.</w:t>
      </w:r>
    </w:p>
    <w:p w14:paraId="6A4A1000" w14:textId="61984EC2" w:rsidR="006C3B78" w:rsidRDefault="006C3B78" w:rsidP="00D34CCD">
      <w:pPr>
        <w:pStyle w:val="a4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Группу значков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страницы.</w:t>
      </w:r>
    </w:p>
    <w:p w14:paraId="756BDB3E" w14:textId="6BAEB588" w:rsidR="005F60D9" w:rsidRDefault="005F60D9" w:rsidP="00BF7F1C">
      <w:pPr>
        <w:pStyle w:val="2"/>
      </w:pPr>
      <w:bookmarkStart w:id="4" w:name="_Ref20145752"/>
      <w:bookmarkStart w:id="5" w:name="_Toc70340474"/>
      <w:r>
        <w:t>Вертикальное меню</w:t>
      </w:r>
      <w:r w:rsidR="00313229">
        <w:t xml:space="preserve"> в л</w:t>
      </w:r>
      <w:r>
        <w:t>евой части страницы</w:t>
      </w:r>
      <w:bookmarkEnd w:id="4"/>
      <w:bookmarkEnd w:id="5"/>
    </w:p>
    <w:p w14:paraId="0DD965F1" w14:textId="608843F7" w:rsidR="006C3B78" w:rsidRDefault="006C3B78" w:rsidP="006C3B78">
      <w:pPr>
        <w:rPr>
          <w:lang w:eastAsia="ru-RU"/>
        </w:rPr>
      </w:pPr>
      <w:r>
        <w:rPr>
          <w:lang w:eastAsia="ru-RU"/>
        </w:rPr>
        <w:t>Чтобы развернуть вертикальное меню</w:t>
      </w:r>
      <w:r w:rsidR="00313229">
        <w:rPr>
          <w:lang w:eastAsia="ru-RU"/>
        </w:rPr>
        <w:t xml:space="preserve"> в л</w:t>
      </w:r>
      <w:r>
        <w:rPr>
          <w:lang w:eastAsia="ru-RU"/>
        </w:rPr>
        <w:t>евой части страницы, нужно нажать на значок </w:t>
      </w:r>
      <w:r>
        <w:rPr>
          <w:noProof/>
          <w:lang w:eastAsia="ru-RU"/>
        </w:rPr>
        <w:drawing>
          <wp:inline distT="0" distB="0" distL="0" distR="0" wp14:anchorId="0EF0101B" wp14:editId="2AA6A816">
            <wp:extent cx="266667" cy="25714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. Когда меню развернуто, значок </w:t>
      </w:r>
      <w:r>
        <w:rPr>
          <w:noProof/>
          <w:lang w:eastAsia="ru-RU"/>
        </w:rPr>
        <w:drawing>
          <wp:inline distT="0" distB="0" distL="0" distR="0" wp14:anchorId="0CA7202F" wp14:editId="028A6ED0">
            <wp:extent cx="266667" cy="257143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меняется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35092ACC" wp14:editId="3BBB9E24">
            <wp:extent cx="257143" cy="228571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 Чтобы свернуть меню, нужно нажать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>начок  </w:t>
      </w:r>
      <w:r>
        <w:rPr>
          <w:noProof/>
          <w:lang w:eastAsia="ru-RU"/>
        </w:rPr>
        <w:drawing>
          <wp:inline distT="0" distB="0" distL="0" distR="0" wp14:anchorId="7575E315" wp14:editId="469586F4">
            <wp:extent cx="257143" cy="228571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66A45131" w14:textId="09089DE3" w:rsidR="005C4A9C" w:rsidRDefault="005C4A9C" w:rsidP="006C3B78">
      <w:pPr>
        <w:rPr>
          <w:lang w:eastAsia="ru-RU"/>
        </w:rPr>
      </w:pPr>
      <w:r>
        <w:rPr>
          <w:lang w:eastAsia="ru-RU"/>
        </w:rPr>
        <w:t xml:space="preserve">Когда меню развернуто, первым пунктом в нем отображается ссылка </w:t>
      </w:r>
      <w:r>
        <w:rPr>
          <w:noProof/>
          <w:lang w:eastAsia="ru-RU"/>
        </w:rPr>
        <w:drawing>
          <wp:inline distT="0" distB="0" distL="0" distR="0" wp14:anchorId="53D0C7DD" wp14:editId="0B904E97">
            <wp:extent cx="2304762" cy="380952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 Эта ссылка используется для перехода из административной части Портала на главную страницу портала.</w:t>
      </w:r>
    </w:p>
    <w:p w14:paraId="4F5CD0D6" w14:textId="37D4B52F" w:rsidR="006C3B78" w:rsidRDefault="006C3B78" w:rsidP="006C3B78">
      <w:pPr>
        <w:rPr>
          <w:lang w:eastAsia="ru-RU"/>
        </w:rPr>
      </w:pPr>
      <w:r>
        <w:rPr>
          <w:lang w:eastAsia="ru-RU"/>
        </w:rPr>
        <w:t>Вертикальное меню</w:t>
      </w:r>
      <w:r w:rsidR="00313229">
        <w:rPr>
          <w:lang w:eastAsia="ru-RU"/>
        </w:rPr>
        <w:t xml:space="preserve"> в л</w:t>
      </w:r>
      <w:r>
        <w:rPr>
          <w:lang w:eastAsia="ru-RU"/>
        </w:rPr>
        <w:t>евой части страницы включает инструм</w:t>
      </w:r>
      <w:r w:rsidR="005F60D9">
        <w:rPr>
          <w:lang w:eastAsia="ru-RU"/>
        </w:rPr>
        <w:t>енты</w:t>
      </w:r>
      <w:r w:rsidR="00313229">
        <w:rPr>
          <w:lang w:eastAsia="ru-RU"/>
        </w:rPr>
        <w:t xml:space="preserve"> для</w:t>
      </w:r>
      <w:r w:rsidR="00EE6A3F">
        <w:rPr>
          <w:lang w:eastAsia="ru-RU"/>
        </w:rPr>
        <w:t xml:space="preserve"> </w:t>
      </w:r>
      <w:r w:rsidR="00313229">
        <w:rPr>
          <w:lang w:eastAsia="ru-RU"/>
        </w:rPr>
        <w:t>р</w:t>
      </w:r>
      <w:r w:rsidR="005F60D9">
        <w:rPr>
          <w:lang w:eastAsia="ru-RU"/>
        </w:rPr>
        <w:t>аботы администратора:</w:t>
      </w:r>
    </w:p>
    <w:p w14:paraId="398F1276" w14:textId="02B4856A" w:rsidR="005F60D9" w:rsidRDefault="005F60D9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Управление страницами: </w:t>
      </w:r>
      <w:r w:rsidR="00825B29">
        <w:rPr>
          <w:lang w:eastAsia="ru-RU"/>
        </w:rPr>
        <w:t>Конструктор сайтов</w:t>
      </w:r>
      <w:r>
        <w:rPr>
          <w:lang w:eastAsia="ru-RU"/>
        </w:rPr>
        <w:t xml:space="preserve"> → Страницы сайта.</w:t>
      </w:r>
    </w:p>
    <w:p w14:paraId="5C71B033" w14:textId="4C6687A8" w:rsidR="005F60D9" w:rsidRDefault="005F60D9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Управление контентом: Контент →</w:t>
      </w:r>
      <w:r w:rsidR="00436104">
        <w:rPr>
          <w:lang w:eastAsia="ru-RU"/>
        </w:rPr>
        <w:t xml:space="preserve"> Сетевой контент.</w:t>
      </w:r>
    </w:p>
    <w:p w14:paraId="1C364440" w14:textId="284749DF" w:rsidR="005F60D9" w:rsidRDefault="005F60D9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Управление документами</w:t>
      </w:r>
      <w:r w:rsidR="00313229">
        <w:rPr>
          <w:lang w:eastAsia="ru-RU"/>
        </w:rPr>
        <w:t xml:space="preserve"> и ф</w:t>
      </w:r>
      <w:r>
        <w:rPr>
          <w:lang w:eastAsia="ru-RU"/>
        </w:rPr>
        <w:t>айлами: Контент → 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</w:t>
      </w:r>
      <w:r w:rsidR="00436104">
        <w:rPr>
          <w:lang w:eastAsia="ru-RU"/>
        </w:rPr>
        <w:t>.</w:t>
      </w:r>
    </w:p>
    <w:p w14:paraId="51E9B791" w14:textId="3C2C9F3C" w:rsidR="00825B29" w:rsidRDefault="00825B29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Управление категориями статей, новостей, спецпроектов: Категоризация → Категории.</w:t>
      </w:r>
    </w:p>
    <w:p w14:paraId="7635F71C" w14:textId="1A18585B" w:rsidR="005F60D9" w:rsidRDefault="005F60D9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Управление тегами: Категоризация → Теги.</w:t>
      </w:r>
    </w:p>
    <w:p w14:paraId="2ED79305" w14:textId="37C4982D" w:rsidR="00436104" w:rsidRDefault="00436104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Корзина: удаленный сетевой контент, 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едиафайлы.</w:t>
      </w:r>
    </w:p>
    <w:p w14:paraId="0C0EBE48" w14:textId="738CB86D" w:rsidR="00886761" w:rsidRDefault="00886761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Управление контактными данными в подвале: конфигурация → Настройки сайта.</w:t>
      </w:r>
    </w:p>
    <w:p w14:paraId="1A9E5264" w14:textId="1491B752" w:rsidR="00EF1D38" w:rsidRDefault="00EF1D38" w:rsidP="00D34CCD">
      <w:pPr>
        <w:pStyle w:val="a4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Управление ролями</w:t>
      </w:r>
      <w:r w:rsidR="00313229">
        <w:rPr>
          <w:lang w:eastAsia="ru-RU"/>
        </w:rPr>
        <w:t xml:space="preserve"> и у</w:t>
      </w:r>
      <w:r>
        <w:rPr>
          <w:lang w:eastAsia="ru-RU"/>
        </w:rPr>
        <w:t>четными записями пользователей: Панель управления → Пользователи</w:t>
      </w:r>
      <w:r w:rsidR="001933E4" w:rsidRPr="001933E4">
        <w:rPr>
          <w:lang w:eastAsia="ru-RU"/>
        </w:rPr>
        <w:t xml:space="preserve"> </w:t>
      </w:r>
      <w:r w:rsidR="001933E4">
        <w:rPr>
          <w:lang w:eastAsia="ru-RU"/>
        </w:rPr>
        <w:t>→</w:t>
      </w:r>
      <w:r w:rsidR="001933E4" w:rsidRPr="001933E4">
        <w:rPr>
          <w:lang w:eastAsia="ru-RU"/>
        </w:rPr>
        <w:t xml:space="preserve"> </w:t>
      </w:r>
      <w:r w:rsidR="001933E4">
        <w:rPr>
          <w:lang w:eastAsia="ru-RU"/>
        </w:rPr>
        <w:t>Пользователи и организации</w:t>
      </w:r>
      <w:r>
        <w:rPr>
          <w:lang w:eastAsia="ru-RU"/>
        </w:rPr>
        <w:t>.</w:t>
      </w:r>
    </w:p>
    <w:p w14:paraId="2B352B07" w14:textId="5A699226" w:rsidR="005F60D9" w:rsidRDefault="005F60D9" w:rsidP="00BF7F1C">
      <w:pPr>
        <w:pStyle w:val="2"/>
      </w:pPr>
      <w:bookmarkStart w:id="6" w:name="_Ref20226791"/>
      <w:bookmarkStart w:id="7" w:name="_Toc70340475"/>
      <w:r>
        <w:t>Группа значков</w:t>
      </w:r>
      <w:r w:rsidR="00313229">
        <w:t xml:space="preserve"> в п</w:t>
      </w:r>
      <w:r>
        <w:t>равом верхнем углу страницы</w:t>
      </w:r>
      <w:bookmarkEnd w:id="6"/>
      <w:bookmarkEnd w:id="7"/>
    </w:p>
    <w:p w14:paraId="265DBDD6" w14:textId="033433BF" w:rsidR="005F60D9" w:rsidRDefault="005F60D9" w:rsidP="006C3B78">
      <w:pPr>
        <w:rPr>
          <w:lang w:eastAsia="ru-RU"/>
        </w:rPr>
      </w:pPr>
      <w:r>
        <w:rPr>
          <w:lang w:eastAsia="ru-RU"/>
        </w:rPr>
        <w:t>Группа значков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страницы содержит значки:</w:t>
      </w:r>
    </w:p>
    <w:p w14:paraId="45F6AAA2" w14:textId="27D97B05" w:rsidR="005F60D9" w:rsidRDefault="006F4B17" w:rsidP="00436104">
      <w:pPr>
        <w:ind w:left="567" w:firstLine="0"/>
        <w:rPr>
          <w:lang w:eastAsia="ru-RU"/>
        </w:rPr>
      </w:pPr>
      <w:r>
        <w:rPr>
          <w:lang w:eastAsia="ru-RU"/>
        </w:rPr>
        <w:t xml:space="preserve">1. </w:t>
      </w:r>
      <w:r w:rsidR="005F60D9">
        <w:rPr>
          <w:noProof/>
          <w:lang w:eastAsia="ru-RU"/>
        </w:rPr>
        <w:drawing>
          <wp:inline distT="0" distB="0" distL="0" distR="0" wp14:anchorId="6E4D2FB8" wp14:editId="222C9DA8">
            <wp:extent cx="238095" cy="200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0D9">
        <w:rPr>
          <w:lang w:eastAsia="ru-RU"/>
        </w:rPr>
        <w:t xml:space="preserve"> - «Настройка страницы». </w:t>
      </w:r>
      <w:r w:rsidR="00897CE3">
        <w:rPr>
          <w:lang w:eastAsia="ru-RU"/>
        </w:rPr>
        <w:t>Администратор использует этот значок, чтобы</w:t>
      </w:r>
      <w:r w:rsidR="005F60D9">
        <w:rPr>
          <w:lang w:eastAsia="ru-RU"/>
        </w:rPr>
        <w:t xml:space="preserve"> настроить</w:t>
      </w:r>
      <w:r w:rsidR="00313229">
        <w:rPr>
          <w:lang w:eastAsia="ru-RU"/>
        </w:rPr>
        <w:t xml:space="preserve"> имя с</w:t>
      </w:r>
      <w:r w:rsidR="005F60D9">
        <w:rPr>
          <w:lang w:eastAsia="ru-RU"/>
        </w:rPr>
        <w:t xml:space="preserve">траницы, удобный </w:t>
      </w:r>
      <w:r w:rsidR="005F60D9" w:rsidRPr="00436104">
        <w:rPr>
          <w:lang w:val="en-US" w:eastAsia="ru-RU"/>
        </w:rPr>
        <w:t>URL</w:t>
      </w:r>
      <w:r w:rsidR="005F60D9">
        <w:rPr>
          <w:lang w:eastAsia="ru-RU"/>
        </w:rPr>
        <w:t>, шаблон размещения материалов</w:t>
      </w:r>
      <w:r w:rsidR="00313229">
        <w:rPr>
          <w:lang w:eastAsia="ru-RU"/>
        </w:rPr>
        <w:t xml:space="preserve"> на с</w:t>
      </w:r>
      <w:r w:rsidR="005F60D9">
        <w:rPr>
          <w:lang w:eastAsia="ru-RU"/>
        </w:rPr>
        <w:t>транице.</w:t>
      </w:r>
    </w:p>
    <w:p w14:paraId="1D1F724F" w14:textId="7F4FBAD0" w:rsidR="005F60D9" w:rsidRDefault="006F4B17" w:rsidP="006F4B17">
      <w:pPr>
        <w:ind w:left="567" w:firstLine="0"/>
        <w:rPr>
          <w:lang w:eastAsia="ru-RU"/>
        </w:rPr>
      </w:pPr>
      <w:r>
        <w:rPr>
          <w:lang w:eastAsia="ru-RU"/>
        </w:rPr>
        <w:t xml:space="preserve">2. </w:t>
      </w:r>
      <w:r>
        <w:rPr>
          <w:noProof/>
          <w:lang w:eastAsia="ru-RU"/>
        </w:rPr>
        <w:drawing>
          <wp:inline distT="0" distB="0" distL="0" distR="0" wp14:anchorId="3C1A2735" wp14:editId="6DDA30EF">
            <wp:extent cx="237490" cy="245679"/>
            <wp:effectExtent l="0" t="0" r="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187" cy="2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="005F60D9">
        <w:rPr>
          <w:lang w:eastAsia="ru-RU"/>
        </w:rPr>
        <w:t>- «Добавить».</w:t>
      </w:r>
      <w:r>
        <w:rPr>
          <w:lang w:eastAsia="ru-RU"/>
        </w:rPr>
        <w:t xml:space="preserve"> </w:t>
      </w:r>
      <w:r w:rsidR="00897CE3">
        <w:rPr>
          <w:lang w:eastAsia="ru-RU"/>
        </w:rPr>
        <w:t>Администратор использует этот значок</w:t>
      </w:r>
      <w:r w:rsidR="00313229">
        <w:rPr>
          <w:lang w:eastAsia="ru-RU"/>
        </w:rPr>
        <w:t xml:space="preserve"> для д</w:t>
      </w:r>
      <w:r w:rsidR="00853A83">
        <w:rPr>
          <w:lang w:eastAsia="ru-RU"/>
        </w:rPr>
        <w:t>обавления портлетов на </w:t>
      </w:r>
      <w:r>
        <w:rPr>
          <w:lang w:eastAsia="ru-RU"/>
        </w:rPr>
        <w:t>страницу.</w:t>
      </w:r>
    </w:p>
    <w:p w14:paraId="1B770285" w14:textId="16B945E3" w:rsidR="006F4B17" w:rsidRDefault="006F4B17" w:rsidP="006F4B17">
      <w:pPr>
        <w:ind w:left="567" w:firstLine="0"/>
        <w:rPr>
          <w:lang w:eastAsia="ru-RU"/>
        </w:rPr>
      </w:pPr>
      <w:r>
        <w:rPr>
          <w:lang w:eastAsia="ru-RU"/>
        </w:rPr>
        <w:lastRenderedPageBreak/>
        <w:t xml:space="preserve">3. </w:t>
      </w:r>
      <w:r>
        <w:rPr>
          <w:noProof/>
          <w:lang w:eastAsia="ru-RU"/>
        </w:rPr>
        <w:drawing>
          <wp:inline distT="0" distB="0" distL="0" distR="0" wp14:anchorId="67DAE19B" wp14:editId="530DEF31">
            <wp:extent cx="247619" cy="247619"/>
            <wp:effectExtent l="0" t="0" r="63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7BA">
        <w:rPr>
          <w:lang w:eastAsia="ru-RU"/>
        </w:rPr>
        <w:t xml:space="preserve"> - «Моделирование». В рамках основных функций администратора этот значок не используется</w:t>
      </w:r>
      <w:r>
        <w:rPr>
          <w:lang w:eastAsia="ru-RU"/>
        </w:rPr>
        <w:t>.</w:t>
      </w:r>
    </w:p>
    <w:p w14:paraId="5CBAD7A0" w14:textId="4E4C1968" w:rsidR="00EE6A3F" w:rsidRDefault="00EE6A3F" w:rsidP="006F4B17">
      <w:pPr>
        <w:ind w:left="567" w:firstLine="0"/>
        <w:rPr>
          <w:lang w:eastAsia="ru-RU"/>
        </w:rPr>
      </w:pPr>
    </w:p>
    <w:p w14:paraId="58778DE9" w14:textId="77777777" w:rsidR="00EE6A3F" w:rsidRDefault="00EE6A3F" w:rsidP="006F4B17">
      <w:pPr>
        <w:ind w:left="567" w:firstLine="0"/>
        <w:rPr>
          <w:lang w:eastAsia="ru-RU"/>
        </w:rPr>
      </w:pPr>
    </w:p>
    <w:p w14:paraId="26E8E456" w14:textId="657740E5" w:rsidR="006F4B17" w:rsidRDefault="00E85734" w:rsidP="00BF7F1C">
      <w:pPr>
        <w:pStyle w:val="1"/>
      </w:pPr>
      <w:bookmarkStart w:id="8" w:name="_Ref28004220"/>
      <w:bookmarkStart w:id="9" w:name="_Toc70340476"/>
      <w:r>
        <w:lastRenderedPageBreak/>
        <w:t>Страницы Портала</w:t>
      </w:r>
      <w:r w:rsidR="003E1509">
        <w:t xml:space="preserve"> и меню навигации</w:t>
      </w:r>
      <w:bookmarkEnd w:id="8"/>
      <w:bookmarkEnd w:id="9"/>
    </w:p>
    <w:p w14:paraId="746D1C0F" w14:textId="4CF8A136" w:rsidR="003E1509" w:rsidRDefault="003E1509" w:rsidP="003E1509">
      <w:r>
        <w:t>Страница – это страница Портала с определенным содержимым (например, главная страница, страница событий и проч.).</w:t>
      </w:r>
    </w:p>
    <w:p w14:paraId="764DECD3" w14:textId="4B5BDA81" w:rsidR="003E1509" w:rsidRDefault="003E1509" w:rsidP="003E1509">
      <w:r>
        <w:t>Меню навигации –</w:t>
      </w:r>
      <w:r w:rsidR="00A10202">
        <w:t xml:space="preserve"> это инструмент навигации по страницам</w:t>
      </w:r>
      <w:r w:rsidR="004D6C44" w:rsidRPr="004D6C44">
        <w:t xml:space="preserve"> (</w:t>
      </w:r>
      <w:r w:rsidR="004D6C44">
        <w:t xml:space="preserve">например, главное меню: </w:t>
      </w:r>
      <w:r w:rsidR="004D6C44">
        <w:rPr>
          <w:noProof/>
          <w:lang w:eastAsia="ru-RU"/>
        </w:rPr>
        <w:drawing>
          <wp:inline distT="0" distB="0" distL="0" distR="0" wp14:anchorId="4BCD6497" wp14:editId="614ECFA9">
            <wp:extent cx="3175647" cy="428625"/>
            <wp:effectExtent l="0" t="0" r="571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2275" cy="4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C44">
        <w:t>)</w:t>
      </w:r>
      <w:r w:rsidR="00A10202">
        <w:t>. Пункт ме</w:t>
      </w:r>
      <w:r w:rsidR="00EE6A3F">
        <w:t>ню навигации может ссылаться на </w:t>
      </w:r>
      <w:r w:rsidR="00A10202">
        <w:t xml:space="preserve">страницу (например, при выборе пункта меню «Площадки – Театры» открывается страница «Театры»). Пункт меню иначе называется «подменю», по тексту </w:t>
      </w:r>
      <w:r w:rsidR="00E4086D">
        <w:t>документа</w:t>
      </w:r>
      <w:r w:rsidR="00A10202">
        <w:t xml:space="preserve"> эти понятия тождественны.</w:t>
      </w:r>
    </w:p>
    <w:p w14:paraId="14FDD721" w14:textId="6E009CF2" w:rsidR="00A10202" w:rsidRDefault="00A10202" w:rsidP="003E1509">
      <w:r>
        <w:t>Важно различать понятия «страница» и «пункт меню навигации».</w:t>
      </w:r>
    </w:p>
    <w:p w14:paraId="12676FBF" w14:textId="77777777" w:rsidR="00A10202" w:rsidRDefault="00A10202" w:rsidP="00A10202">
      <w:pPr>
        <w:rPr>
          <w:lang w:eastAsia="ru-RU"/>
        </w:rPr>
      </w:pPr>
      <w:r>
        <w:rPr>
          <w:lang w:eastAsia="ru-RU"/>
        </w:rPr>
        <w:t>В административной части Портала администратор может:</w:t>
      </w:r>
    </w:p>
    <w:p w14:paraId="2536AC75" w14:textId="4920749D" w:rsidR="00A10202" w:rsidRDefault="00A10202" w:rsidP="00D34CCD">
      <w:pPr>
        <w:pStyle w:val="a4"/>
        <w:numPr>
          <w:ilvl w:val="0"/>
          <w:numId w:val="65"/>
        </w:numPr>
        <w:rPr>
          <w:lang w:eastAsia="ru-RU"/>
        </w:rPr>
      </w:pPr>
      <w:r>
        <w:rPr>
          <w:lang w:eastAsia="ru-RU"/>
        </w:rPr>
        <w:t>Работать со страницами Портала (просматривать, добавлять, редактировать и у</w:t>
      </w:r>
      <w:r w:rsidR="00C11FFF">
        <w:rPr>
          <w:lang w:eastAsia="ru-RU"/>
        </w:rPr>
        <w:t xml:space="preserve">далять страницы Портала): </w:t>
      </w:r>
      <w:r w:rsidR="00C11FFF">
        <w:t>«</w:t>
      </w:r>
      <w:r w:rsidR="00C11FFF">
        <w:rPr>
          <w:lang w:eastAsia="ru-RU"/>
        </w:rPr>
        <w:t>Конструктор сайтов → Страницы сайта». Работа со страницами описана в пп. </w:t>
      </w:r>
      <w:r w:rsidR="00C11FFF">
        <w:rPr>
          <w:lang w:eastAsia="ru-RU"/>
        </w:rPr>
        <w:fldChar w:fldCharType="begin"/>
      </w:r>
      <w:r w:rsidR="00C11FFF">
        <w:rPr>
          <w:lang w:eastAsia="ru-RU"/>
        </w:rPr>
        <w:instrText xml:space="preserve"> REF _Ref27995191 \r \h </w:instrText>
      </w:r>
      <w:r w:rsidR="00C11FFF">
        <w:rPr>
          <w:lang w:eastAsia="ru-RU"/>
        </w:rPr>
      </w:r>
      <w:r w:rsidR="00C11FFF">
        <w:rPr>
          <w:lang w:eastAsia="ru-RU"/>
        </w:rPr>
        <w:fldChar w:fldCharType="separate"/>
      </w:r>
      <w:r w:rsidR="00EE6A3F">
        <w:rPr>
          <w:lang w:eastAsia="ru-RU"/>
        </w:rPr>
        <w:t>2.1</w:t>
      </w:r>
      <w:r w:rsidR="00C11FFF">
        <w:rPr>
          <w:lang w:eastAsia="ru-RU"/>
        </w:rPr>
        <w:fldChar w:fldCharType="end"/>
      </w:r>
      <w:r w:rsidR="00C11FFF">
        <w:rPr>
          <w:lang w:eastAsia="ru-RU"/>
        </w:rPr>
        <w:t>-</w:t>
      </w:r>
      <w:r w:rsidR="00C11FFF">
        <w:rPr>
          <w:lang w:eastAsia="ru-RU"/>
        </w:rPr>
        <w:fldChar w:fldCharType="begin"/>
      </w:r>
      <w:r w:rsidR="00C11FFF">
        <w:rPr>
          <w:lang w:eastAsia="ru-RU"/>
        </w:rPr>
        <w:instrText xml:space="preserve"> REF _Ref27995196 \r \h </w:instrText>
      </w:r>
      <w:r w:rsidR="00C11FFF">
        <w:rPr>
          <w:lang w:eastAsia="ru-RU"/>
        </w:rPr>
      </w:r>
      <w:r w:rsidR="00C11FFF">
        <w:rPr>
          <w:lang w:eastAsia="ru-RU"/>
        </w:rPr>
        <w:fldChar w:fldCharType="separate"/>
      </w:r>
      <w:r w:rsidR="00EE6A3F">
        <w:rPr>
          <w:lang w:eastAsia="ru-RU"/>
        </w:rPr>
        <w:t>2.4</w:t>
      </w:r>
      <w:r w:rsidR="00C11FFF">
        <w:rPr>
          <w:lang w:eastAsia="ru-RU"/>
        </w:rPr>
        <w:fldChar w:fldCharType="end"/>
      </w:r>
      <w:r w:rsidR="00C11FFF">
        <w:rPr>
          <w:lang w:eastAsia="ru-RU"/>
        </w:rPr>
        <w:t>.</w:t>
      </w:r>
    </w:p>
    <w:p w14:paraId="3D82D594" w14:textId="771D25C4" w:rsidR="00A10202" w:rsidRDefault="00A10202" w:rsidP="00D34CCD">
      <w:pPr>
        <w:pStyle w:val="a4"/>
        <w:numPr>
          <w:ilvl w:val="0"/>
          <w:numId w:val="65"/>
        </w:numPr>
        <w:rPr>
          <w:lang w:eastAsia="ru-RU"/>
        </w:rPr>
      </w:pPr>
      <w:r>
        <w:rPr>
          <w:lang w:eastAsia="ru-RU"/>
        </w:rPr>
        <w:t>Настраивать меню навигации (просматривать, добавлять, редактир</w:t>
      </w:r>
      <w:r w:rsidR="00EE6A3F">
        <w:rPr>
          <w:lang w:eastAsia="ru-RU"/>
        </w:rPr>
        <w:t>овать и удалять меню и </w:t>
      </w:r>
      <w:r w:rsidR="00C11FFF">
        <w:rPr>
          <w:lang w:eastAsia="ru-RU"/>
        </w:rPr>
        <w:t xml:space="preserve">подменю): </w:t>
      </w:r>
      <w:r w:rsidR="00C11FFF">
        <w:t>«</w:t>
      </w:r>
      <w:r w:rsidR="00C11FFF">
        <w:rPr>
          <w:lang w:eastAsia="ru-RU"/>
        </w:rPr>
        <w:t>Конструктор сайтов → Меню навигации». Работа с меню навигации описана в п. </w:t>
      </w:r>
      <w:r w:rsidR="00C11FFF">
        <w:rPr>
          <w:lang w:eastAsia="ru-RU"/>
        </w:rPr>
        <w:fldChar w:fldCharType="begin"/>
      </w:r>
      <w:r w:rsidR="00C11FFF">
        <w:rPr>
          <w:lang w:eastAsia="ru-RU"/>
        </w:rPr>
        <w:instrText xml:space="preserve"> REF _Ref27995230 \r \h </w:instrText>
      </w:r>
      <w:r w:rsidR="00C11FFF">
        <w:rPr>
          <w:lang w:eastAsia="ru-RU"/>
        </w:rPr>
      </w:r>
      <w:r w:rsidR="00C11FFF">
        <w:rPr>
          <w:lang w:eastAsia="ru-RU"/>
        </w:rPr>
        <w:fldChar w:fldCharType="separate"/>
      </w:r>
      <w:r w:rsidR="00EE6A3F">
        <w:rPr>
          <w:lang w:eastAsia="ru-RU"/>
        </w:rPr>
        <w:t>2.5</w:t>
      </w:r>
      <w:r w:rsidR="00C11FFF">
        <w:rPr>
          <w:lang w:eastAsia="ru-RU"/>
        </w:rPr>
        <w:fldChar w:fldCharType="end"/>
      </w:r>
      <w:r w:rsidR="00C11FFF">
        <w:rPr>
          <w:lang w:eastAsia="ru-RU"/>
        </w:rPr>
        <w:t>.</w:t>
      </w:r>
    </w:p>
    <w:p w14:paraId="7AE6B52E" w14:textId="004D5B4E" w:rsidR="00ED079E" w:rsidRDefault="003E21B2" w:rsidP="003E1509">
      <w:r w:rsidRPr="003E21B2">
        <w:rPr>
          <w:b/>
        </w:rPr>
        <w:t>Примеры некоторых действий, которые детально описаны ниже по тексту раздела</w:t>
      </w:r>
      <w:r>
        <w:rPr>
          <w:b/>
        </w:rPr>
        <w:t> </w:t>
      </w:r>
      <w:r w:rsidRPr="003E21B2">
        <w:rPr>
          <w:b/>
        </w:rPr>
        <w:fldChar w:fldCharType="begin"/>
      </w:r>
      <w:r w:rsidRPr="003E21B2">
        <w:rPr>
          <w:b/>
        </w:rPr>
        <w:instrText xml:space="preserve"> REF _Ref28004220 \r \h </w:instrText>
      </w:r>
      <w:r>
        <w:rPr>
          <w:b/>
        </w:rPr>
        <w:instrText xml:space="preserve"> \* MERGEFORMAT </w:instrText>
      </w:r>
      <w:r w:rsidRPr="003E21B2">
        <w:rPr>
          <w:b/>
        </w:rPr>
      </w:r>
      <w:r w:rsidRPr="003E21B2">
        <w:rPr>
          <w:b/>
        </w:rPr>
        <w:fldChar w:fldCharType="separate"/>
      </w:r>
      <w:r w:rsidR="00EE6A3F">
        <w:rPr>
          <w:b/>
        </w:rPr>
        <w:t>2</w:t>
      </w:r>
      <w:r w:rsidRPr="003E21B2">
        <w:rPr>
          <w:b/>
        </w:rPr>
        <w:fldChar w:fldCharType="end"/>
      </w:r>
      <w:r>
        <w:t>:</w:t>
      </w:r>
    </w:p>
    <w:p w14:paraId="12F87B58" w14:textId="799078F9" w:rsidR="00ED079E" w:rsidRDefault="00ED079E" w:rsidP="00D34CCD">
      <w:pPr>
        <w:pStyle w:val="a4"/>
        <w:numPr>
          <w:ilvl w:val="0"/>
          <w:numId w:val="70"/>
        </w:numPr>
      </w:pPr>
      <w:r>
        <w:t>Чтобы добавить новую страницу Портала и отобразить ее в меню, администратор сначала создает эту страницу с помощью инструментов «Страницы сайта»</w:t>
      </w:r>
      <w:r w:rsidR="003E21B2">
        <w:t xml:space="preserve"> (п. </w:t>
      </w:r>
      <w:r w:rsidR="003E21B2">
        <w:fldChar w:fldCharType="begin"/>
      </w:r>
      <w:r w:rsidR="003E21B2">
        <w:instrText xml:space="preserve"> REF _Ref27749679 \r \h </w:instrText>
      </w:r>
      <w:r w:rsidR="003E21B2">
        <w:fldChar w:fldCharType="separate"/>
      </w:r>
      <w:r w:rsidR="00EE6A3F">
        <w:t>2.2</w:t>
      </w:r>
      <w:r w:rsidR="003E21B2">
        <w:fldChar w:fldCharType="end"/>
      </w:r>
      <w:r w:rsidR="003E21B2">
        <w:t>), затем настраивает отображение пункта меню, который ссылается на эту страницу, с помощью инструментов «Меню навигации» (п. </w:t>
      </w:r>
      <w:r w:rsidR="003E21B2">
        <w:fldChar w:fldCharType="begin"/>
      </w:r>
      <w:r w:rsidR="003E21B2">
        <w:instrText xml:space="preserve"> REF _Ref28004337 \r \h </w:instrText>
      </w:r>
      <w:r w:rsidR="003E21B2">
        <w:fldChar w:fldCharType="separate"/>
      </w:r>
      <w:r w:rsidR="00EE6A3F">
        <w:t>2.5.3</w:t>
      </w:r>
      <w:r w:rsidR="003E21B2">
        <w:fldChar w:fldCharType="end"/>
      </w:r>
      <w:r w:rsidR="003E21B2">
        <w:t>).</w:t>
      </w:r>
    </w:p>
    <w:p w14:paraId="43E78662" w14:textId="18FCDA01" w:rsidR="00A10202" w:rsidRDefault="00A10202" w:rsidP="00D34CCD">
      <w:pPr>
        <w:pStyle w:val="a4"/>
        <w:numPr>
          <w:ilvl w:val="0"/>
          <w:numId w:val="70"/>
        </w:numPr>
      </w:pPr>
      <w:r>
        <w:t>Содержимое страницы редактируется с помощью инструментов «Страницы сайта»</w:t>
      </w:r>
      <w:r w:rsidR="003E21B2">
        <w:t xml:space="preserve"> (п. </w:t>
      </w:r>
      <w:r w:rsidR="003E21B2">
        <w:fldChar w:fldCharType="begin"/>
      </w:r>
      <w:r w:rsidR="003E21B2">
        <w:instrText xml:space="preserve"> REF _Ref20218532 \r \h </w:instrText>
      </w:r>
      <w:r w:rsidR="003E21B2">
        <w:fldChar w:fldCharType="separate"/>
      </w:r>
      <w:r w:rsidR="00EE6A3F">
        <w:t>2.3</w:t>
      </w:r>
      <w:r w:rsidR="003E21B2">
        <w:fldChar w:fldCharType="end"/>
      </w:r>
      <w:r w:rsidR="003E21B2">
        <w:t>)</w:t>
      </w:r>
      <w:r>
        <w:t>.</w:t>
      </w:r>
    </w:p>
    <w:p w14:paraId="0F2A74B3" w14:textId="4A1696CD" w:rsidR="00A10202" w:rsidRDefault="00A10202" w:rsidP="00D34CCD">
      <w:pPr>
        <w:pStyle w:val="a4"/>
        <w:numPr>
          <w:ilvl w:val="0"/>
          <w:numId w:val="70"/>
        </w:numPr>
      </w:pPr>
      <w:r>
        <w:t xml:space="preserve">Порядок страниц в меню </w:t>
      </w:r>
      <w:r w:rsidR="004D6C44">
        <w:t xml:space="preserve">(т.е. порядок пунктов меню) </w:t>
      </w:r>
      <w:r>
        <w:t>редактируется путем перемещения пунктов меню с помощью инструментов «Меню навигации»</w:t>
      </w:r>
      <w:r w:rsidR="003E21B2">
        <w:t xml:space="preserve"> (п. </w:t>
      </w:r>
      <w:r w:rsidR="003E21B2">
        <w:fldChar w:fldCharType="begin"/>
      </w:r>
      <w:r w:rsidR="003E21B2">
        <w:instrText xml:space="preserve"> REF _Ref28004491 \r \h </w:instrText>
      </w:r>
      <w:r w:rsidR="003E21B2">
        <w:fldChar w:fldCharType="separate"/>
      </w:r>
      <w:r w:rsidR="00EE6A3F">
        <w:t>2.5.4</w:t>
      </w:r>
      <w:r w:rsidR="003E21B2">
        <w:fldChar w:fldCharType="end"/>
      </w:r>
      <w:r w:rsidR="003E21B2">
        <w:t>)</w:t>
      </w:r>
      <w:r>
        <w:t>.</w:t>
      </w:r>
    </w:p>
    <w:p w14:paraId="45A8C10D" w14:textId="3465FAFC" w:rsidR="00A10202" w:rsidRDefault="00A10202" w:rsidP="00D34CCD">
      <w:pPr>
        <w:pStyle w:val="a4"/>
        <w:numPr>
          <w:ilvl w:val="0"/>
          <w:numId w:val="70"/>
        </w:numPr>
      </w:pPr>
      <w:r>
        <w:t>Удаление страницы со всем содержимым осуществляется с помощью инструментов «Страницы сайта»</w:t>
      </w:r>
      <w:r w:rsidR="003E21B2">
        <w:t xml:space="preserve"> (п. </w:t>
      </w:r>
      <w:r w:rsidR="003E21B2">
        <w:fldChar w:fldCharType="begin"/>
      </w:r>
      <w:r w:rsidR="003E21B2">
        <w:instrText xml:space="preserve"> REF _Ref27995196 \r \h </w:instrText>
      </w:r>
      <w:r w:rsidR="003E21B2">
        <w:fldChar w:fldCharType="separate"/>
      </w:r>
      <w:r w:rsidR="00EE6A3F">
        <w:t>2.4</w:t>
      </w:r>
      <w:r w:rsidR="003E21B2">
        <w:fldChar w:fldCharType="end"/>
      </w:r>
      <w:r w:rsidR="003E21B2">
        <w:t>)</w:t>
      </w:r>
      <w:r>
        <w:t>.</w:t>
      </w:r>
    </w:p>
    <w:p w14:paraId="4793D9D9" w14:textId="7B12CB0C" w:rsidR="00A10202" w:rsidRDefault="00A10202" w:rsidP="00D34CCD">
      <w:pPr>
        <w:pStyle w:val="a4"/>
        <w:numPr>
          <w:ilvl w:val="0"/>
          <w:numId w:val="70"/>
        </w:numPr>
      </w:pPr>
      <w:r>
        <w:t>Удаление пункта меню осуществляется с помощь</w:t>
      </w:r>
      <w:r w:rsidR="003E21B2">
        <w:t>ю инструментов «Меню навигации» (п. </w:t>
      </w:r>
      <w:r w:rsidR="003E21B2">
        <w:fldChar w:fldCharType="begin"/>
      </w:r>
      <w:r w:rsidR="003E21B2">
        <w:instrText xml:space="preserve"> REF _Ref28004492 \r \h </w:instrText>
      </w:r>
      <w:r w:rsidR="003E21B2">
        <w:fldChar w:fldCharType="separate"/>
      </w:r>
      <w:r w:rsidR="00EE6A3F">
        <w:t>2.5.5</w:t>
      </w:r>
      <w:r w:rsidR="003E21B2">
        <w:fldChar w:fldCharType="end"/>
      </w:r>
      <w:r w:rsidR="003E21B2">
        <w:t xml:space="preserve">). </w:t>
      </w:r>
      <w:r w:rsidR="004D6C44">
        <w:t>Удаление пункта меню с помощью и</w:t>
      </w:r>
      <w:r w:rsidR="00EE6A3F">
        <w:t>нструментов «Меню навигации» не </w:t>
      </w:r>
      <w:r w:rsidR="004D6C44">
        <w:t>приводит к удалению содержимого страницы.</w:t>
      </w:r>
    </w:p>
    <w:p w14:paraId="6011CCF5" w14:textId="33E2D999" w:rsidR="006D322F" w:rsidRDefault="001F6ACD" w:rsidP="00BF7F1C">
      <w:pPr>
        <w:pStyle w:val="2"/>
      </w:pPr>
      <w:bookmarkStart w:id="10" w:name="_Ref27995191"/>
      <w:bookmarkStart w:id="11" w:name="_Toc70340477"/>
      <w:r>
        <w:t>Описание страниц</w:t>
      </w:r>
      <w:bookmarkEnd w:id="10"/>
      <w:bookmarkEnd w:id="11"/>
    </w:p>
    <w:p w14:paraId="491B5A7E" w14:textId="0A0D856A" w:rsidR="00524129" w:rsidRDefault="00524129" w:rsidP="006D322F">
      <w:pPr>
        <w:tabs>
          <w:tab w:val="left" w:pos="851"/>
        </w:tabs>
      </w:pPr>
      <w:r>
        <w:t>Страницами первого уровня являются, например, страницы «Главная», «</w:t>
      </w:r>
      <w:r w:rsidR="007547BA">
        <w:t>События</w:t>
      </w:r>
      <w:r>
        <w:t>», «</w:t>
      </w:r>
      <w:r w:rsidR="007547BA">
        <w:t>Площадки</w:t>
      </w:r>
      <w:r>
        <w:t>»</w:t>
      </w:r>
      <w:r w:rsidR="007547BA">
        <w:t>, «Статьи», «Новости», «Спецпроекты»</w:t>
      </w:r>
      <w:r w:rsidR="001933E4">
        <w:t xml:space="preserve"> и проч</w:t>
      </w:r>
      <w:r>
        <w:t>.</w:t>
      </w:r>
    </w:p>
    <w:p w14:paraId="2E4F6562" w14:textId="6D9C7FA1" w:rsidR="00EF1D38" w:rsidRDefault="00EF1D38" w:rsidP="006D322F">
      <w:pPr>
        <w:tabs>
          <w:tab w:val="left" w:pos="851"/>
        </w:tabs>
      </w:pPr>
      <w:r>
        <w:t xml:space="preserve">Страницами </w:t>
      </w:r>
      <w:r w:rsidR="007547BA">
        <w:t xml:space="preserve">второго уровня являются </w:t>
      </w:r>
      <w:r>
        <w:t>страницы</w:t>
      </w:r>
      <w:r w:rsidR="007547BA">
        <w:t>, вложенные в страницы первого уровня: «События → Спектакли», «События → Выставки», «Новости → Новости культуры» и проч</w:t>
      </w:r>
      <w:r>
        <w:t>.</w:t>
      </w:r>
    </w:p>
    <w:p w14:paraId="2AA436F3" w14:textId="09413036" w:rsidR="007547BA" w:rsidRDefault="00EF1D38" w:rsidP="006D322F">
      <w:pPr>
        <w:tabs>
          <w:tab w:val="left" w:pos="851"/>
        </w:tabs>
      </w:pPr>
      <w:r>
        <w:t>Переход</w:t>
      </w:r>
      <w:r w:rsidR="00313229">
        <w:t xml:space="preserve"> к с</w:t>
      </w:r>
      <w:r>
        <w:t>траницам второго уровня осуществляется через страницы первого уровня</w:t>
      </w:r>
      <w:r w:rsidR="007547BA">
        <w:t>, и </w:t>
      </w:r>
      <w:r w:rsidR="00524129">
        <w:t>т.д</w:t>
      </w:r>
      <w:r>
        <w:t xml:space="preserve">. </w:t>
      </w:r>
    </w:p>
    <w:p w14:paraId="14E6A0B8" w14:textId="5788D0CE" w:rsidR="00EF1D38" w:rsidRDefault="007547BA" w:rsidP="006D322F">
      <w:pPr>
        <w:tabs>
          <w:tab w:val="left" w:pos="851"/>
        </w:tabs>
      </w:pPr>
      <w:r>
        <w:t>Администратор может создать</w:t>
      </w:r>
      <w:r w:rsidR="00EF1D38">
        <w:t xml:space="preserve"> страницы </w:t>
      </w:r>
      <w:r>
        <w:t xml:space="preserve">первого, второго, </w:t>
      </w:r>
      <w:r w:rsidR="00EF1D38">
        <w:t>третьего</w:t>
      </w:r>
      <w:r w:rsidR="00313229">
        <w:t xml:space="preserve"> и п</w:t>
      </w:r>
      <w:r w:rsidR="00EF1D38">
        <w:t>оследующих уровней.</w:t>
      </w:r>
      <w:r>
        <w:t xml:space="preserve"> Количество уровней ограничивается лишь удобством навигации по ним.</w:t>
      </w:r>
    </w:p>
    <w:p w14:paraId="349890A1" w14:textId="0D867345" w:rsidR="00720A38" w:rsidRDefault="00720A38" w:rsidP="006D322F">
      <w:pPr>
        <w:tabs>
          <w:tab w:val="left" w:pos="851"/>
        </w:tabs>
      </w:pPr>
      <w:r>
        <w:t xml:space="preserve">ВАЖНО: на Портале различаются типы страниц первого и последующих уровней. Страницы первого уровня имеют тип «Страница виджета». Страницы второго уровня имеют тип «Ссылка на </w:t>
      </w:r>
      <w:r>
        <w:rPr>
          <w:lang w:val="en-US"/>
        </w:rPr>
        <w:t>URL</w:t>
      </w:r>
      <w:r>
        <w:t>». Подробно об этом см. п. </w:t>
      </w:r>
      <w:r>
        <w:fldChar w:fldCharType="begin"/>
      </w:r>
      <w:r>
        <w:instrText xml:space="preserve"> REF _Ref27749679 \r \h </w:instrText>
      </w:r>
      <w:r>
        <w:fldChar w:fldCharType="separate"/>
      </w:r>
      <w:r w:rsidR="00EE6A3F">
        <w:t>2.2</w:t>
      </w:r>
      <w:r>
        <w:fldChar w:fldCharType="end"/>
      </w:r>
      <w:r>
        <w:t>.</w:t>
      </w:r>
    </w:p>
    <w:p w14:paraId="1E7EAEE9" w14:textId="239B2F95" w:rsidR="00EF1D38" w:rsidRDefault="00EF1D38" w:rsidP="006D322F">
      <w:pPr>
        <w:tabs>
          <w:tab w:val="left" w:pos="851"/>
        </w:tabs>
      </w:pPr>
      <w:r>
        <w:t>Страницы второго</w:t>
      </w:r>
      <w:r w:rsidR="00313229">
        <w:t xml:space="preserve"> и п</w:t>
      </w:r>
      <w:r>
        <w:t>оследующих уровней иногда называют подстраницами</w:t>
      </w:r>
      <w:r w:rsidR="006726C2">
        <w:t>, чтобы подчеркнуть</w:t>
      </w:r>
      <w:r w:rsidR="00313229">
        <w:t xml:space="preserve"> тот</w:t>
      </w:r>
      <w:r w:rsidR="00EE6A3F">
        <w:t xml:space="preserve"> </w:t>
      </w:r>
      <w:r w:rsidR="00313229">
        <w:t>ф</w:t>
      </w:r>
      <w:r w:rsidR="006726C2">
        <w:t>акт,</w:t>
      </w:r>
      <w:r w:rsidR="00313229">
        <w:t xml:space="preserve"> что</w:t>
      </w:r>
      <w:r w:rsidR="00EE6A3F">
        <w:t xml:space="preserve"> </w:t>
      </w:r>
      <w:r w:rsidR="00313229">
        <w:t>они</w:t>
      </w:r>
      <w:r w:rsidR="00EE6A3F">
        <w:t xml:space="preserve"> </w:t>
      </w:r>
      <w:r w:rsidR="00313229">
        <w:t>я</w:t>
      </w:r>
      <w:r w:rsidR="006726C2">
        <w:t>вляются вложенными</w:t>
      </w:r>
      <w:r>
        <w:t xml:space="preserve">. </w:t>
      </w:r>
      <w:r w:rsidR="00313229">
        <w:t>В д</w:t>
      </w:r>
      <w:r w:rsidR="00727A65">
        <w:t>альнейшем</w:t>
      </w:r>
      <w:r w:rsidR="00313229">
        <w:t xml:space="preserve"> по т</w:t>
      </w:r>
      <w:r w:rsidR="00727A65">
        <w:t xml:space="preserve">ексту </w:t>
      </w:r>
      <w:r w:rsidR="00EE6A3F">
        <w:t>документа</w:t>
      </w:r>
      <w:r w:rsidR="00727A65">
        <w:t xml:space="preserve"> понятие «страница» тождественно понятию «подстраница», если </w:t>
      </w:r>
      <w:r w:rsidR="00CA76C8">
        <w:t>явно</w:t>
      </w:r>
      <w:r w:rsidR="00313229">
        <w:t xml:space="preserve"> не у</w:t>
      </w:r>
      <w:r w:rsidR="00CA76C8">
        <w:t>казан уровень страницы.</w:t>
      </w:r>
    </w:p>
    <w:p w14:paraId="337B49E3" w14:textId="3D14251D" w:rsidR="00727A65" w:rsidRDefault="00727A65" w:rsidP="00BF7F1C">
      <w:pPr>
        <w:pStyle w:val="3"/>
      </w:pPr>
      <w:bookmarkStart w:id="12" w:name="_Toc70340478"/>
      <w:r>
        <w:t>Просмотр страниц</w:t>
      </w:r>
      <w:bookmarkEnd w:id="12"/>
    </w:p>
    <w:p w14:paraId="760CF5B1" w14:textId="52893485" w:rsidR="006726C2" w:rsidRDefault="004A725E" w:rsidP="006D322F">
      <w:pPr>
        <w:tabs>
          <w:tab w:val="left" w:pos="851"/>
        </w:tabs>
      </w:pPr>
      <w:r>
        <w:t>Ч</w:t>
      </w:r>
      <w:r w:rsidR="00A26B44">
        <w:t>тобы</w:t>
      </w:r>
      <w:r>
        <w:t xml:space="preserve"> просмотреть список страниц</w:t>
      </w:r>
      <w:r w:rsidR="00313229">
        <w:t xml:space="preserve"> в а</w:t>
      </w:r>
      <w:r>
        <w:t>дминистративной части Портала</w:t>
      </w:r>
      <w:r w:rsidR="00A26B44">
        <w:t>, нужно:</w:t>
      </w:r>
    </w:p>
    <w:p w14:paraId="33CA8678" w14:textId="02F231FE" w:rsidR="00A26B44" w:rsidRDefault="00A26B44" w:rsidP="00D34CCD">
      <w:pPr>
        <w:pStyle w:val="a4"/>
        <w:numPr>
          <w:ilvl w:val="0"/>
          <w:numId w:val="18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48286C0D" wp14:editId="78E2B68C">
            <wp:extent cx="157386" cy="151765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EE6A3F">
        <w:t>1.1</w:t>
      </w:r>
      <w:r>
        <w:fldChar w:fldCharType="end"/>
      </w:r>
      <w:r>
        <w:t>).</w:t>
      </w:r>
    </w:p>
    <w:p w14:paraId="1D87FCF1" w14:textId="33841917" w:rsidR="00A26B44" w:rsidRDefault="00A26B44" w:rsidP="00D34CCD">
      <w:pPr>
        <w:pStyle w:val="a4"/>
        <w:numPr>
          <w:ilvl w:val="0"/>
          <w:numId w:val="18"/>
        </w:numPr>
        <w:tabs>
          <w:tab w:val="left" w:pos="851"/>
        </w:tabs>
      </w:pPr>
      <w:r>
        <w:t>Перейти</w:t>
      </w:r>
      <w:r w:rsidR="00313229">
        <w:t xml:space="preserve"> к п</w:t>
      </w:r>
      <w:r>
        <w:t>ункту «</w:t>
      </w:r>
      <w:r w:rsidR="007547BA">
        <w:rPr>
          <w:lang w:eastAsia="ru-RU"/>
        </w:rPr>
        <w:t>Конструктор сайтов</w:t>
      </w:r>
      <w:r>
        <w:rPr>
          <w:lang w:eastAsia="ru-RU"/>
        </w:rPr>
        <w:t xml:space="preserve"> → Страницы сайта»</w:t>
      </w:r>
      <w:r w:rsidR="00524129">
        <w:rPr>
          <w:lang w:eastAsia="ru-RU"/>
        </w:rPr>
        <w:t>,</w:t>
      </w:r>
      <w:r w:rsidR="00313229">
        <w:rPr>
          <w:lang w:eastAsia="ru-RU"/>
        </w:rPr>
        <w:t xml:space="preserve"> в р</w:t>
      </w:r>
      <w:r w:rsidR="00524129">
        <w:rPr>
          <w:lang w:eastAsia="ru-RU"/>
        </w:rPr>
        <w:t>езультате чего открывается страница «Страницы сайта» (</w:t>
      </w:r>
      <w:r w:rsidR="00524129" w:rsidRPr="00524129">
        <w:t>рисунок </w:t>
      </w:r>
      <w:r w:rsidR="00524129" w:rsidRPr="00524129">
        <w:rPr>
          <w:lang w:eastAsia="ru-RU"/>
        </w:rPr>
        <w:fldChar w:fldCharType="begin"/>
      </w:r>
      <w:r w:rsidR="00524129" w:rsidRPr="00524129">
        <w:rPr>
          <w:lang w:eastAsia="ru-RU"/>
        </w:rPr>
        <w:instrText xml:space="preserve"> REF РИСУНОК_адм_страницы_сайта  \* MERGEFORMAT </w:instrText>
      </w:r>
      <w:r w:rsidR="00524129" w:rsidRPr="00524129">
        <w:rPr>
          <w:lang w:eastAsia="ru-RU"/>
        </w:rPr>
        <w:fldChar w:fldCharType="separate"/>
      </w:r>
      <w:r w:rsidR="00EE6A3F" w:rsidRPr="00EE6A3F">
        <w:rPr>
          <w:bCs/>
          <w:lang w:eastAsia="ru-RU"/>
        </w:rPr>
        <w:t>2</w:t>
      </w:r>
      <w:r w:rsidR="00524129" w:rsidRPr="00524129">
        <w:rPr>
          <w:lang w:eastAsia="ru-RU"/>
        </w:rPr>
        <w:fldChar w:fldCharType="end"/>
      </w:r>
      <w:r w:rsidR="004A725E">
        <w:rPr>
          <w:lang w:eastAsia="ru-RU"/>
        </w:rPr>
        <w:t>),</w:t>
      </w:r>
      <w:r w:rsidR="00313229">
        <w:rPr>
          <w:lang w:eastAsia="ru-RU"/>
        </w:rPr>
        <w:t xml:space="preserve"> на к</w:t>
      </w:r>
      <w:r w:rsidR="004A725E">
        <w:rPr>
          <w:lang w:eastAsia="ru-RU"/>
        </w:rPr>
        <w:t xml:space="preserve">оторой отображаются страницы первого </w:t>
      </w:r>
      <w:r w:rsidR="004A725E">
        <w:rPr>
          <w:lang w:eastAsia="ru-RU"/>
        </w:rPr>
        <w:lastRenderedPageBreak/>
        <w:t>уровня.</w:t>
      </w:r>
      <w:r w:rsidR="00323CA6">
        <w:rPr>
          <w:lang w:eastAsia="ru-RU"/>
        </w:rPr>
        <w:t xml:space="preserve"> Страницы одного уровня перечислены</w:t>
      </w:r>
      <w:r w:rsidR="00313229">
        <w:rPr>
          <w:lang w:eastAsia="ru-RU"/>
        </w:rPr>
        <w:t xml:space="preserve"> в о</w:t>
      </w:r>
      <w:r w:rsidR="00323CA6">
        <w:rPr>
          <w:lang w:eastAsia="ru-RU"/>
        </w:rPr>
        <w:t>дном столбце. Если раскрыть список страниц второго уровня (см. ниже</w:t>
      </w:r>
      <w:r w:rsidR="00001D84">
        <w:rPr>
          <w:lang w:eastAsia="ru-RU"/>
        </w:rPr>
        <w:t>, п. </w:t>
      </w:r>
      <w:r w:rsidR="00001D84">
        <w:rPr>
          <w:lang w:eastAsia="ru-RU"/>
        </w:rPr>
        <w:fldChar w:fldCharType="begin"/>
      </w:r>
      <w:r w:rsidR="00001D84">
        <w:rPr>
          <w:lang w:eastAsia="ru-RU"/>
        </w:rPr>
        <w:instrText xml:space="preserve"> REF _Ref27748937 \r \h </w:instrText>
      </w:r>
      <w:r w:rsidR="00001D84">
        <w:rPr>
          <w:lang w:eastAsia="ru-RU"/>
        </w:rPr>
      </w:r>
      <w:r w:rsidR="00001D84">
        <w:rPr>
          <w:lang w:eastAsia="ru-RU"/>
        </w:rPr>
        <w:fldChar w:fldCharType="separate"/>
      </w:r>
      <w:r w:rsidR="00EE6A3F">
        <w:rPr>
          <w:lang w:eastAsia="ru-RU"/>
        </w:rPr>
        <w:t>2.1.3</w:t>
      </w:r>
      <w:r w:rsidR="00001D84">
        <w:rPr>
          <w:lang w:eastAsia="ru-RU"/>
        </w:rPr>
        <w:fldChar w:fldCharType="end"/>
      </w:r>
      <w:r w:rsidR="00323CA6">
        <w:rPr>
          <w:lang w:eastAsia="ru-RU"/>
        </w:rPr>
        <w:t>),</w:t>
      </w:r>
      <w:r w:rsidR="00313229">
        <w:rPr>
          <w:lang w:eastAsia="ru-RU"/>
        </w:rPr>
        <w:t xml:space="preserve"> то они</w:t>
      </w:r>
      <w:r w:rsidR="00EE6A3F">
        <w:rPr>
          <w:lang w:eastAsia="ru-RU"/>
        </w:rPr>
        <w:t xml:space="preserve"> </w:t>
      </w:r>
      <w:r w:rsidR="00313229">
        <w:rPr>
          <w:lang w:eastAsia="ru-RU"/>
        </w:rPr>
        <w:t>о</w:t>
      </w:r>
      <w:r w:rsidR="00323CA6">
        <w:rPr>
          <w:lang w:eastAsia="ru-RU"/>
        </w:rPr>
        <w:t>тобразятся</w:t>
      </w:r>
      <w:r w:rsidR="00313229">
        <w:rPr>
          <w:lang w:eastAsia="ru-RU"/>
        </w:rPr>
        <w:t xml:space="preserve"> во в</w:t>
      </w:r>
      <w:r w:rsidR="00323CA6">
        <w:rPr>
          <w:lang w:eastAsia="ru-RU"/>
        </w:rPr>
        <w:t>тором столбце, последующих уровней –</w:t>
      </w:r>
      <w:r w:rsidR="00313229">
        <w:rPr>
          <w:lang w:eastAsia="ru-RU"/>
        </w:rPr>
        <w:t xml:space="preserve"> в п</w:t>
      </w:r>
      <w:r w:rsidR="00323CA6">
        <w:rPr>
          <w:lang w:eastAsia="ru-RU"/>
        </w:rPr>
        <w:t>оследующих столбцах.</w:t>
      </w:r>
    </w:p>
    <w:p w14:paraId="7ACE4D30" w14:textId="3555CDFD" w:rsidR="00524129" w:rsidRDefault="007547BA" w:rsidP="00EE6A3F">
      <w:pPr>
        <w:pStyle w:val="af4"/>
      </w:pPr>
      <w:r>
        <w:rPr>
          <w:noProof/>
          <w:lang w:eastAsia="ru-RU"/>
        </w:rPr>
        <w:drawing>
          <wp:inline distT="0" distB="0" distL="0" distR="0" wp14:anchorId="37CC3F5F" wp14:editId="3A80995D">
            <wp:extent cx="6120765" cy="341249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3A9B" w14:textId="142A2B0D" w:rsidR="00524129" w:rsidRPr="00524129" w:rsidRDefault="00524129" w:rsidP="00524129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адм_страницы_сайта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3" w:name="РИСУНОК_адм_страницы_сайта"/>
      <w:r w:rsidR="00EB093C">
        <w:rPr>
          <w:noProof/>
        </w:rPr>
        <w:t>2</w:t>
      </w:r>
      <w:bookmarkEnd w:id="13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</w:t>
      </w:r>
      <w:r>
        <w:rPr>
          <w:noProof/>
        </w:rPr>
        <w:fldChar w:fldCharType="end"/>
      </w:r>
      <w:r w:rsidRPr="00C31632">
        <w:t xml:space="preserve">. </w:t>
      </w:r>
      <w:r>
        <w:t>«Страницы сайта»</w:t>
      </w:r>
      <w:r w:rsidR="00313229">
        <w:t xml:space="preserve"> в а</w:t>
      </w:r>
      <w:r>
        <w:t>дминистративной части Портала</w:t>
      </w:r>
    </w:p>
    <w:p w14:paraId="02A74E7A" w14:textId="5EFA85D8" w:rsidR="00727A65" w:rsidRDefault="00727A65" w:rsidP="00BF7F1C">
      <w:pPr>
        <w:pStyle w:val="3"/>
      </w:pPr>
      <w:bookmarkStart w:id="14" w:name="_Ref20218817"/>
      <w:bookmarkStart w:id="15" w:name="_Toc70340479"/>
      <w:r>
        <w:t>Настройки страниц</w:t>
      </w:r>
      <w:bookmarkEnd w:id="14"/>
      <w:bookmarkEnd w:id="15"/>
    </w:p>
    <w:p w14:paraId="62E515FB" w14:textId="2891B824" w:rsidR="00EF1D38" w:rsidRDefault="004A725E" w:rsidP="004A725E">
      <w:pPr>
        <w:tabs>
          <w:tab w:val="left" w:pos="851"/>
        </w:tabs>
      </w:pPr>
      <w:r>
        <w:t>Справа</w:t>
      </w:r>
      <w:r w:rsidR="00313229">
        <w:t xml:space="preserve"> от н</w:t>
      </w:r>
      <w:r>
        <w:t xml:space="preserve">азвания каждой страницы размещен значок </w:t>
      </w:r>
      <w:r>
        <w:rPr>
          <w:noProof/>
          <w:lang w:eastAsia="ru-RU"/>
        </w:rPr>
        <w:drawing>
          <wp:inline distT="0" distB="0" distL="0" distR="0" wp14:anchorId="3106A802" wp14:editId="67682E44">
            <wp:extent cx="123810" cy="190476"/>
            <wp:effectExtent l="0" t="0" r="0" b="63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313229">
        <w:t xml:space="preserve"> По н</w:t>
      </w:r>
      <w:r>
        <w:t>ажатию</w:t>
      </w:r>
      <w:r w:rsidR="00313229">
        <w:t xml:space="preserve"> на э</w:t>
      </w:r>
      <w:r>
        <w:t>тот значок раскрывается меню настроек страницы (</w:t>
      </w:r>
      <w:r w:rsidRPr="00524129">
        <w:t>р</w:t>
      </w:r>
      <w:r w:rsidRPr="004A725E">
        <w:t>исунок </w:t>
      </w:r>
      <w:r w:rsidRPr="004A725E">
        <w:rPr>
          <w:lang w:eastAsia="ru-RU"/>
        </w:rPr>
        <w:fldChar w:fldCharType="begin"/>
      </w:r>
      <w:r w:rsidRPr="004A725E">
        <w:rPr>
          <w:lang w:eastAsia="ru-RU"/>
        </w:rPr>
        <w:instrText xml:space="preserve"> REF РИСУНОК_адм_настройки_страницы  \* MERGEFORMAT </w:instrText>
      </w:r>
      <w:r w:rsidRPr="004A725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</w:t>
      </w:r>
      <w:r w:rsidRPr="004A725E">
        <w:rPr>
          <w:lang w:eastAsia="ru-RU"/>
        </w:rPr>
        <w:fldChar w:fldCharType="end"/>
      </w:r>
      <w:r>
        <w:t>).</w:t>
      </w:r>
    </w:p>
    <w:p w14:paraId="3319AB53" w14:textId="15398066" w:rsidR="004A725E" w:rsidRDefault="00001D84" w:rsidP="004A725E">
      <w:pPr>
        <w:pStyle w:val="af4"/>
      </w:pPr>
      <w:r>
        <w:rPr>
          <w:noProof/>
          <w:lang w:eastAsia="ru-RU"/>
        </w:rPr>
        <w:drawing>
          <wp:inline distT="0" distB="0" distL="0" distR="0" wp14:anchorId="59FF7676" wp14:editId="3870698E">
            <wp:extent cx="2219048" cy="212381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69C4" w14:textId="2875E50A" w:rsidR="004A725E" w:rsidRPr="004A725E" w:rsidRDefault="004A725E" w:rsidP="004A725E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адм_настройки_страницы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6" w:name="РИСУНОК_адм_настройки_страницы"/>
      <w:r w:rsidR="00EB093C">
        <w:rPr>
          <w:noProof/>
        </w:rPr>
        <w:t>3</w:t>
      </w:r>
      <w:bookmarkEnd w:id="16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</w:t>
      </w:r>
      <w:r>
        <w:rPr>
          <w:noProof/>
        </w:rPr>
        <w:fldChar w:fldCharType="end"/>
      </w:r>
      <w:r w:rsidRPr="00C31632">
        <w:t xml:space="preserve">. </w:t>
      </w:r>
      <w:r>
        <w:t>«Страницы сайта». Меню настроек страницы</w:t>
      </w:r>
    </w:p>
    <w:p w14:paraId="3A982358" w14:textId="4CFC874C" w:rsidR="00DC4E33" w:rsidRDefault="001F6ACD" w:rsidP="004A725E">
      <w:pPr>
        <w:tabs>
          <w:tab w:val="left" w:pos="851"/>
        </w:tabs>
      </w:pPr>
      <w:r>
        <w:t>Администратор использует следующие пункты меню настроек страницы:</w:t>
      </w:r>
    </w:p>
    <w:p w14:paraId="39128707" w14:textId="29F26AFF" w:rsidR="001F6ACD" w:rsidRDefault="001F6ACD" w:rsidP="00D34CCD">
      <w:pPr>
        <w:pStyle w:val="a4"/>
        <w:numPr>
          <w:ilvl w:val="0"/>
          <w:numId w:val="19"/>
        </w:numPr>
        <w:tabs>
          <w:tab w:val="left" w:pos="851"/>
        </w:tabs>
      </w:pPr>
      <w:r>
        <w:t>Показать –</w:t>
      </w:r>
      <w:r w:rsidR="00313229">
        <w:t xml:space="preserve"> при в</w:t>
      </w:r>
      <w:r>
        <w:t xml:space="preserve">ыборе этого пункта страница отображается </w:t>
      </w:r>
      <w:r w:rsidR="00001D84">
        <w:t xml:space="preserve">администратору </w:t>
      </w:r>
      <w:r>
        <w:t>так,</w:t>
      </w:r>
      <w:r w:rsidR="00313229">
        <w:t xml:space="preserve"> как в</w:t>
      </w:r>
      <w:r w:rsidR="00891AC1">
        <w:t> </w:t>
      </w:r>
      <w:r>
        <w:t>пользовательской части Портала</w:t>
      </w:r>
      <w:r w:rsidR="00313229">
        <w:t xml:space="preserve"> она о</w:t>
      </w:r>
      <w:r>
        <w:t>тображается пользователям.</w:t>
      </w:r>
    </w:p>
    <w:p w14:paraId="46F92073" w14:textId="35342A2D" w:rsidR="001F6ACD" w:rsidRDefault="001F6ACD" w:rsidP="00D34CCD">
      <w:pPr>
        <w:pStyle w:val="a4"/>
        <w:numPr>
          <w:ilvl w:val="0"/>
          <w:numId w:val="19"/>
        </w:numPr>
        <w:tabs>
          <w:tab w:val="left" w:pos="851"/>
        </w:tabs>
      </w:pPr>
      <w:r>
        <w:t>Настроить –</w:t>
      </w:r>
      <w:r w:rsidR="00313229">
        <w:t xml:space="preserve"> при в</w:t>
      </w:r>
      <w:r>
        <w:t xml:space="preserve">ыборе этого пункта открывается </w:t>
      </w:r>
      <w:r w:rsidR="00891AC1">
        <w:t>окно</w:t>
      </w:r>
      <w:r>
        <w:t xml:space="preserve"> настроек страницы</w:t>
      </w:r>
      <w:r w:rsidR="00891AC1">
        <w:t xml:space="preserve"> (см. ниже, </w:t>
      </w:r>
      <w:r w:rsidR="00891AC1" w:rsidRPr="00B93EB0">
        <w:t>рисунок </w:t>
      </w:r>
      <w:r w:rsidR="00891AC1" w:rsidRPr="00B93EB0">
        <w:rPr>
          <w:lang w:eastAsia="ru-RU"/>
        </w:rPr>
        <w:fldChar w:fldCharType="begin"/>
      </w:r>
      <w:r w:rsidR="00891AC1" w:rsidRPr="00B93EB0">
        <w:rPr>
          <w:lang w:eastAsia="ru-RU"/>
        </w:rPr>
        <w:instrText xml:space="preserve"> REF РИСУНОК_адм_настройки_стр  \* MERGEFORMAT </w:instrText>
      </w:r>
      <w:r w:rsidR="00891AC1" w:rsidRPr="00B93EB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</w:t>
      </w:r>
      <w:r w:rsidR="00891AC1" w:rsidRPr="00B93EB0">
        <w:rPr>
          <w:lang w:eastAsia="ru-RU"/>
        </w:rPr>
        <w:fldChar w:fldCharType="end"/>
      </w:r>
      <w:r w:rsidR="00891AC1">
        <w:t>)</w:t>
      </w:r>
      <w:r>
        <w:t>.</w:t>
      </w:r>
    </w:p>
    <w:p w14:paraId="0EDF581D" w14:textId="34313825" w:rsidR="001F6ACD" w:rsidRDefault="001F6ACD" w:rsidP="00D34CCD">
      <w:pPr>
        <w:pStyle w:val="a4"/>
        <w:numPr>
          <w:ilvl w:val="0"/>
          <w:numId w:val="19"/>
        </w:numPr>
        <w:tabs>
          <w:tab w:val="left" w:pos="851"/>
        </w:tabs>
      </w:pPr>
      <w:r>
        <w:t>Копировать страницу –</w:t>
      </w:r>
      <w:r w:rsidR="00313229">
        <w:t xml:space="preserve"> при в</w:t>
      </w:r>
      <w:r>
        <w:t>ыборе этого пункта</w:t>
      </w:r>
      <w:r w:rsidR="00313229">
        <w:t xml:space="preserve"> на т</w:t>
      </w:r>
      <w:r w:rsidR="00323CA6">
        <w:t>екущем уровне страниц (первом, втором, третьем</w:t>
      </w:r>
      <w:r>
        <w:t xml:space="preserve">…) создается страница-копия выбранной страницы. Этот пункт </w:t>
      </w:r>
      <w:r w:rsidR="001933E4">
        <w:t>используется</w:t>
      </w:r>
      <w:r w:rsidR="00313229">
        <w:t xml:space="preserve"> в том с</w:t>
      </w:r>
      <w:r>
        <w:t>лучае, когда требуется создать новую страницу,</w:t>
      </w:r>
      <w:r w:rsidR="00313229">
        <w:t xml:space="preserve"> на к</w:t>
      </w:r>
      <w:r>
        <w:t>оторой настройки</w:t>
      </w:r>
      <w:r w:rsidR="00313229">
        <w:t xml:space="preserve"> и б</w:t>
      </w:r>
      <w:r>
        <w:t>ольшая часть контента должны быть такими же,</w:t>
      </w:r>
      <w:r w:rsidR="00313229">
        <w:t xml:space="preserve"> как у в</w:t>
      </w:r>
      <w:r>
        <w:t>ыбранной страницы.</w:t>
      </w:r>
    </w:p>
    <w:p w14:paraId="1C1A7276" w14:textId="79B83D36" w:rsidR="001F6ACD" w:rsidRDefault="001F6ACD" w:rsidP="00D34CCD">
      <w:pPr>
        <w:pStyle w:val="a4"/>
        <w:numPr>
          <w:ilvl w:val="0"/>
          <w:numId w:val="19"/>
        </w:numPr>
        <w:tabs>
          <w:tab w:val="left" w:pos="851"/>
        </w:tabs>
      </w:pPr>
      <w:r>
        <w:lastRenderedPageBreak/>
        <w:t>Удалить –</w:t>
      </w:r>
      <w:r w:rsidR="00313229">
        <w:t xml:space="preserve"> при в</w:t>
      </w:r>
      <w:r>
        <w:t>ыборе этого пункта страница удаляется</w:t>
      </w:r>
      <w:r w:rsidR="00313229">
        <w:t xml:space="preserve"> со в</w:t>
      </w:r>
      <w:r>
        <w:t>сем содержимым</w:t>
      </w:r>
      <w:r w:rsidR="00313229">
        <w:t xml:space="preserve"> и в</w:t>
      </w:r>
      <w:r>
        <w:t>семи своими подстраницами.</w:t>
      </w:r>
    </w:p>
    <w:p w14:paraId="253A9ECB" w14:textId="356CF1A3" w:rsidR="00891AC1" w:rsidRDefault="00891AC1" w:rsidP="00891AC1">
      <w:pPr>
        <w:tabs>
          <w:tab w:val="left" w:pos="851"/>
        </w:tabs>
      </w:pPr>
      <w:r>
        <w:t xml:space="preserve">Окно настроек страницы </w:t>
      </w:r>
      <w:r w:rsidR="006A610E">
        <w:t>(</w:t>
      </w:r>
      <w:r w:rsidR="006A610E" w:rsidRPr="00B93EB0">
        <w:t>рисунок </w:t>
      </w:r>
      <w:r w:rsidR="006A610E" w:rsidRPr="00B93EB0">
        <w:rPr>
          <w:lang w:eastAsia="ru-RU"/>
        </w:rPr>
        <w:fldChar w:fldCharType="begin"/>
      </w:r>
      <w:r w:rsidR="006A610E" w:rsidRPr="00B93EB0">
        <w:rPr>
          <w:lang w:eastAsia="ru-RU"/>
        </w:rPr>
        <w:instrText xml:space="preserve"> REF РИСУНОК_адм_настройки_стр  \* MERGEFORMAT </w:instrText>
      </w:r>
      <w:r w:rsidR="006A610E" w:rsidRPr="00B93EB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</w:t>
      </w:r>
      <w:r w:rsidR="006A610E" w:rsidRPr="00B93EB0">
        <w:rPr>
          <w:lang w:eastAsia="ru-RU"/>
        </w:rPr>
        <w:fldChar w:fldCharType="end"/>
      </w:r>
      <w:r w:rsidR="006A610E">
        <w:t xml:space="preserve">) </w:t>
      </w:r>
      <w:r>
        <w:t>содержит вкладки: «Общий», «Поисковая оптимизация (</w:t>
      </w:r>
      <w:r>
        <w:rPr>
          <w:lang w:val="en-US"/>
        </w:rPr>
        <w:t>SEO</w:t>
      </w:r>
      <w:r>
        <w:t>)», «Внешний вид», «Дополнительно».</w:t>
      </w:r>
    </w:p>
    <w:p w14:paraId="54EA9867" w14:textId="7B25E32E" w:rsidR="00891AC1" w:rsidRDefault="00891AC1" w:rsidP="00891AC1">
      <w:pPr>
        <w:tabs>
          <w:tab w:val="left" w:pos="851"/>
        </w:tabs>
        <w:rPr>
          <w:lang w:eastAsia="ru-RU"/>
        </w:rPr>
      </w:pPr>
      <w:r>
        <w:t>Администратор</w:t>
      </w:r>
      <w:r w:rsidR="00313229">
        <w:t xml:space="preserve"> </w:t>
      </w:r>
      <w:r w:rsidR="00313229">
        <w:rPr>
          <w:lang w:eastAsia="ru-RU"/>
        </w:rPr>
        <w:t>в</w:t>
      </w:r>
      <w:r w:rsidR="00313229">
        <w:t> </w:t>
      </w:r>
      <w:r w:rsidR="00313229">
        <w:rPr>
          <w:lang w:eastAsia="ru-RU"/>
        </w:rPr>
        <w:t>р</w:t>
      </w:r>
      <w:r>
        <w:rPr>
          <w:lang w:eastAsia="ru-RU"/>
        </w:rPr>
        <w:t xml:space="preserve">амках </w:t>
      </w:r>
      <w:r w:rsidR="00001D84">
        <w:rPr>
          <w:lang w:eastAsia="ru-RU"/>
        </w:rPr>
        <w:t>своих функций</w:t>
      </w:r>
      <w:r>
        <w:rPr>
          <w:lang w:eastAsia="ru-RU"/>
        </w:rPr>
        <w:t xml:space="preserve"> работает только</w:t>
      </w:r>
      <w:r w:rsidR="00313229">
        <w:rPr>
          <w:lang w:eastAsia="ru-RU"/>
        </w:rPr>
        <w:t xml:space="preserve"> с в</w:t>
      </w:r>
      <w:r>
        <w:rPr>
          <w:lang w:eastAsia="ru-RU"/>
        </w:rPr>
        <w:t>кладкой «Общий».</w:t>
      </w:r>
    </w:p>
    <w:p w14:paraId="76163004" w14:textId="28A78BB4" w:rsidR="00891AC1" w:rsidRDefault="00001D84" w:rsidP="00891AC1">
      <w:pPr>
        <w:pStyle w:val="af4"/>
      </w:pPr>
      <w:r>
        <w:rPr>
          <w:noProof/>
          <w:lang w:eastAsia="ru-RU"/>
        </w:rPr>
        <w:drawing>
          <wp:inline distT="0" distB="0" distL="0" distR="0" wp14:anchorId="3EA74FFB" wp14:editId="58201739">
            <wp:extent cx="5738400" cy="6094800"/>
            <wp:effectExtent l="0" t="0" r="0" b="127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8400" cy="60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EE02" w14:textId="2C8A2FEC" w:rsidR="00891AC1" w:rsidRPr="00B93EB0" w:rsidRDefault="00891AC1" w:rsidP="00891AC1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адм_настройки_стр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7" w:name="РИСУНОК_адм_настройки_стр"/>
      <w:r w:rsidR="00EB093C">
        <w:rPr>
          <w:noProof/>
        </w:rPr>
        <w:t>4</w:t>
      </w:r>
      <w:bookmarkEnd w:id="17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</w:t>
      </w:r>
      <w:r>
        <w:rPr>
          <w:noProof/>
        </w:rPr>
        <w:fldChar w:fldCharType="end"/>
      </w:r>
      <w:r w:rsidRPr="00C31632">
        <w:t>.</w:t>
      </w:r>
      <w:r>
        <w:t xml:space="preserve"> Окно настроек страницы</w:t>
      </w:r>
    </w:p>
    <w:p w14:paraId="46E58C45" w14:textId="1738F480" w:rsidR="00891AC1" w:rsidRDefault="00891AC1" w:rsidP="00891AC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На вкладке «Общий» администратор может осуществить следующие действия:</w:t>
      </w:r>
    </w:p>
    <w:p w14:paraId="6F431FA3" w14:textId="36092A20" w:rsidR="00891AC1" w:rsidRDefault="001C7127" w:rsidP="00D34CCD">
      <w:pPr>
        <w:pStyle w:val="a4"/>
        <w:numPr>
          <w:ilvl w:val="0"/>
          <w:numId w:val="21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Из</w:t>
      </w:r>
      <w:r w:rsidR="00891AC1">
        <w:rPr>
          <w:lang w:eastAsia="ru-RU"/>
        </w:rPr>
        <w:t>менить</w:t>
      </w:r>
      <w:r w:rsidR="00313229">
        <w:rPr>
          <w:lang w:eastAsia="ru-RU"/>
        </w:rPr>
        <w:t xml:space="preserve"> имя с</w:t>
      </w:r>
      <w:r w:rsidR="00891AC1">
        <w:rPr>
          <w:lang w:eastAsia="ru-RU"/>
        </w:rPr>
        <w:t>траницы (поле «Имя»).</w:t>
      </w:r>
    </w:p>
    <w:p w14:paraId="37612516" w14:textId="26EBA281" w:rsidR="001C7127" w:rsidRDefault="001C7127" w:rsidP="00D34CCD">
      <w:pPr>
        <w:pStyle w:val="a4"/>
        <w:numPr>
          <w:ilvl w:val="0"/>
          <w:numId w:val="21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Настроить, отображать</w:t>
      </w:r>
      <w:r w:rsidR="00313229">
        <w:rPr>
          <w:lang w:eastAsia="ru-RU"/>
        </w:rPr>
        <w:t xml:space="preserve"> ли д</w:t>
      </w:r>
      <w:r>
        <w:rPr>
          <w:lang w:eastAsia="ru-RU"/>
        </w:rPr>
        <w:t>анную страницу</w:t>
      </w:r>
      <w:r w:rsidR="00313229">
        <w:rPr>
          <w:lang w:eastAsia="ru-RU"/>
        </w:rPr>
        <w:t xml:space="preserve"> для</w:t>
      </w:r>
      <w:r w:rsidR="006E6477">
        <w:rPr>
          <w:lang w:eastAsia="ru-RU"/>
        </w:rPr>
        <w:t xml:space="preserve"> </w:t>
      </w:r>
      <w:r w:rsidR="00313229">
        <w:rPr>
          <w:lang w:eastAsia="ru-RU"/>
        </w:rPr>
        <w:t>п</w:t>
      </w:r>
      <w:r>
        <w:rPr>
          <w:lang w:eastAsia="ru-RU"/>
        </w:rPr>
        <w:t>ользователей</w:t>
      </w:r>
      <w:r w:rsidR="00313229">
        <w:rPr>
          <w:lang w:eastAsia="ru-RU"/>
        </w:rPr>
        <w:t xml:space="preserve"> в м</w:t>
      </w:r>
      <w:r w:rsidR="00D04AA7">
        <w:rPr>
          <w:lang w:eastAsia="ru-RU"/>
        </w:rPr>
        <w:t>еню навигации</w:t>
      </w:r>
      <w:r w:rsidR="00001D84">
        <w:rPr>
          <w:lang w:eastAsia="ru-RU"/>
        </w:rPr>
        <w:t xml:space="preserve"> («Скрытые от виджет меню навигации»)</w:t>
      </w:r>
      <w:r>
        <w:rPr>
          <w:lang w:eastAsia="ru-RU"/>
        </w:rPr>
        <w:t>. Если переключатель установлен</w:t>
      </w:r>
      <w:r w:rsidR="00313229">
        <w:rPr>
          <w:lang w:eastAsia="ru-RU"/>
        </w:rPr>
        <w:t xml:space="preserve"> в з</w:t>
      </w:r>
      <w:r>
        <w:rPr>
          <w:lang w:eastAsia="ru-RU"/>
        </w:rPr>
        <w:t>начение «Да»,</w:t>
      </w:r>
      <w:r w:rsidR="00313229">
        <w:rPr>
          <w:lang w:eastAsia="ru-RU"/>
        </w:rPr>
        <w:t xml:space="preserve"> то с</w:t>
      </w:r>
      <w:r>
        <w:rPr>
          <w:lang w:eastAsia="ru-RU"/>
        </w:rPr>
        <w:t>траница</w:t>
      </w:r>
      <w:r w:rsidR="00D04AA7">
        <w:rPr>
          <w:lang w:eastAsia="ru-RU"/>
        </w:rPr>
        <w:t xml:space="preserve"> отображается</w:t>
      </w:r>
      <w:r w:rsidR="00313229">
        <w:rPr>
          <w:lang w:eastAsia="ru-RU"/>
        </w:rPr>
        <w:t xml:space="preserve"> в м</w:t>
      </w:r>
      <w:r w:rsidR="00D04AA7">
        <w:rPr>
          <w:lang w:eastAsia="ru-RU"/>
        </w:rPr>
        <w:t>еню навигации, переход</w:t>
      </w:r>
      <w:r w:rsidR="00313229">
        <w:rPr>
          <w:lang w:eastAsia="ru-RU"/>
        </w:rPr>
        <w:t xml:space="preserve"> к с</w:t>
      </w:r>
      <w:r w:rsidR="00D04AA7">
        <w:rPr>
          <w:lang w:eastAsia="ru-RU"/>
        </w:rPr>
        <w:t xml:space="preserve">транице возможен через меню навигации. </w:t>
      </w:r>
    </w:p>
    <w:p w14:paraId="26F0AA5C" w14:textId="3D0B662E" w:rsidR="00D04AA7" w:rsidRDefault="00D04AA7" w:rsidP="00D04AA7">
      <w:pPr>
        <w:pStyle w:val="a4"/>
        <w:tabs>
          <w:tab w:val="left" w:pos="851"/>
        </w:tabs>
        <w:ind w:left="927" w:firstLine="0"/>
        <w:rPr>
          <w:lang w:eastAsia="ru-RU"/>
        </w:rPr>
      </w:pPr>
      <w:r>
        <w:rPr>
          <w:lang w:eastAsia="ru-RU"/>
        </w:rPr>
        <w:t>Если переключатель установлен</w:t>
      </w:r>
      <w:r w:rsidR="00313229">
        <w:rPr>
          <w:lang w:eastAsia="ru-RU"/>
        </w:rPr>
        <w:t xml:space="preserve"> в з</w:t>
      </w:r>
      <w:r>
        <w:rPr>
          <w:lang w:eastAsia="ru-RU"/>
        </w:rPr>
        <w:t>начение «Нет»,</w:t>
      </w:r>
      <w:r w:rsidR="00313229">
        <w:rPr>
          <w:lang w:eastAsia="ru-RU"/>
        </w:rPr>
        <w:t xml:space="preserve"> то с</w:t>
      </w:r>
      <w:r>
        <w:rPr>
          <w:lang w:eastAsia="ru-RU"/>
        </w:rPr>
        <w:t>траница</w:t>
      </w:r>
      <w:r w:rsidR="00313229">
        <w:rPr>
          <w:lang w:eastAsia="ru-RU"/>
        </w:rPr>
        <w:t xml:space="preserve"> не о</w:t>
      </w:r>
      <w:r>
        <w:rPr>
          <w:lang w:eastAsia="ru-RU"/>
        </w:rPr>
        <w:t>тображается</w:t>
      </w:r>
      <w:r w:rsidR="00313229">
        <w:rPr>
          <w:lang w:eastAsia="ru-RU"/>
        </w:rPr>
        <w:t xml:space="preserve"> в м</w:t>
      </w:r>
      <w:r>
        <w:rPr>
          <w:lang w:eastAsia="ru-RU"/>
        </w:rPr>
        <w:t>еню навигации</w:t>
      </w:r>
      <w:r w:rsidR="00313229">
        <w:rPr>
          <w:lang w:eastAsia="ru-RU"/>
        </w:rPr>
        <w:t xml:space="preserve"> и ф</w:t>
      </w:r>
      <w:r>
        <w:rPr>
          <w:lang w:eastAsia="ru-RU"/>
        </w:rPr>
        <w:t>актически скрыта</w:t>
      </w:r>
      <w:r w:rsidR="00313229">
        <w:rPr>
          <w:lang w:eastAsia="ru-RU"/>
        </w:rPr>
        <w:t xml:space="preserve"> от п</w:t>
      </w:r>
      <w:r>
        <w:rPr>
          <w:lang w:eastAsia="ru-RU"/>
        </w:rPr>
        <w:t>ользователей. Перейти</w:t>
      </w:r>
      <w:r w:rsidR="00313229">
        <w:rPr>
          <w:lang w:eastAsia="ru-RU"/>
        </w:rPr>
        <w:t xml:space="preserve"> к э</w:t>
      </w:r>
      <w:r>
        <w:rPr>
          <w:lang w:eastAsia="ru-RU"/>
        </w:rPr>
        <w:t>той странице пользователь может только</w:t>
      </w:r>
      <w:r w:rsidR="00313229">
        <w:rPr>
          <w:lang w:eastAsia="ru-RU"/>
        </w:rPr>
        <w:t xml:space="preserve"> по </w:t>
      </w:r>
      <w:r w:rsidR="00313229">
        <w:rPr>
          <w:lang w:val="en-US" w:eastAsia="ru-RU"/>
        </w:rPr>
        <w:t>U</w:t>
      </w:r>
      <w:r>
        <w:rPr>
          <w:lang w:val="en-US" w:eastAsia="ru-RU"/>
        </w:rPr>
        <w:t>RL</w:t>
      </w:r>
      <w:r>
        <w:rPr>
          <w:lang w:eastAsia="ru-RU"/>
        </w:rPr>
        <w:t xml:space="preserve"> (вставив конкретную ссылку</w:t>
      </w:r>
      <w:r w:rsidR="00313229">
        <w:rPr>
          <w:lang w:eastAsia="ru-RU"/>
        </w:rPr>
        <w:t xml:space="preserve"> в а</w:t>
      </w:r>
      <w:r>
        <w:rPr>
          <w:lang w:eastAsia="ru-RU"/>
        </w:rPr>
        <w:t>дресную строку браузера).</w:t>
      </w:r>
    </w:p>
    <w:p w14:paraId="205E69EB" w14:textId="2B02AE84" w:rsidR="00D04AA7" w:rsidRPr="00D04AA7" w:rsidRDefault="00D04AA7" w:rsidP="00D04AA7">
      <w:pPr>
        <w:pStyle w:val="a4"/>
        <w:tabs>
          <w:tab w:val="left" w:pos="851"/>
        </w:tabs>
        <w:ind w:left="927" w:firstLine="0"/>
        <w:rPr>
          <w:lang w:eastAsia="ru-RU"/>
        </w:rPr>
      </w:pPr>
      <w:r>
        <w:rPr>
          <w:lang w:eastAsia="ru-RU"/>
        </w:rPr>
        <w:t>Чаще всего администратор скрывает страницу</w:t>
      </w:r>
      <w:r w:rsidR="00313229">
        <w:rPr>
          <w:lang w:eastAsia="ru-RU"/>
        </w:rPr>
        <w:t xml:space="preserve"> от п</w:t>
      </w:r>
      <w:r>
        <w:rPr>
          <w:lang w:eastAsia="ru-RU"/>
        </w:rPr>
        <w:t>ользователей</w:t>
      </w:r>
      <w:r w:rsidR="00001D84">
        <w:rPr>
          <w:lang w:eastAsia="ru-RU"/>
        </w:rPr>
        <w:t xml:space="preserve"> в двух случаях:</w:t>
      </w:r>
      <w:r>
        <w:rPr>
          <w:lang w:eastAsia="ru-RU"/>
        </w:rPr>
        <w:t xml:space="preserve"> </w:t>
      </w:r>
      <w:r w:rsidR="00001D84">
        <w:rPr>
          <w:lang w:eastAsia="ru-RU"/>
        </w:rPr>
        <w:t xml:space="preserve">либо </w:t>
      </w:r>
      <w:r>
        <w:rPr>
          <w:lang w:eastAsia="ru-RU"/>
        </w:rPr>
        <w:t xml:space="preserve">если </w:t>
      </w:r>
      <w:r>
        <w:rPr>
          <w:lang w:eastAsia="ru-RU"/>
        </w:rPr>
        <w:lastRenderedPageBreak/>
        <w:t>страница</w:t>
      </w:r>
      <w:r w:rsidR="00313229">
        <w:rPr>
          <w:lang w:eastAsia="ru-RU"/>
        </w:rPr>
        <w:t xml:space="preserve"> еще не до к</w:t>
      </w:r>
      <w:r>
        <w:rPr>
          <w:lang w:eastAsia="ru-RU"/>
        </w:rPr>
        <w:t>онца доработана</w:t>
      </w:r>
      <w:r w:rsidR="00001D84">
        <w:rPr>
          <w:lang w:eastAsia="ru-RU"/>
        </w:rPr>
        <w:t>,</w:t>
      </w:r>
      <w:r>
        <w:rPr>
          <w:lang w:eastAsia="ru-RU"/>
        </w:rPr>
        <w:t xml:space="preserve"> либо</w:t>
      </w:r>
      <w:r w:rsidR="00313229">
        <w:rPr>
          <w:lang w:eastAsia="ru-RU"/>
        </w:rPr>
        <w:t xml:space="preserve"> </w:t>
      </w:r>
      <w:r w:rsidR="00001D84">
        <w:rPr>
          <w:lang w:eastAsia="ru-RU"/>
        </w:rPr>
        <w:t xml:space="preserve">если страница </w:t>
      </w:r>
      <w:r w:rsidR="00313229">
        <w:rPr>
          <w:lang w:eastAsia="ru-RU"/>
        </w:rPr>
        <w:t>уже у</w:t>
      </w:r>
      <w:r>
        <w:rPr>
          <w:lang w:eastAsia="ru-RU"/>
        </w:rPr>
        <w:t>старела.</w:t>
      </w:r>
    </w:p>
    <w:p w14:paraId="7D21919E" w14:textId="77660956" w:rsidR="00891AC1" w:rsidRDefault="00891AC1" w:rsidP="00D34CCD">
      <w:pPr>
        <w:pStyle w:val="a4"/>
        <w:numPr>
          <w:ilvl w:val="0"/>
          <w:numId w:val="21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Настроить «Удобный </w:t>
      </w:r>
      <w:r>
        <w:rPr>
          <w:lang w:val="en-US" w:eastAsia="ru-RU"/>
        </w:rPr>
        <w:t>URL</w:t>
      </w:r>
      <w:r>
        <w:rPr>
          <w:lang w:eastAsia="ru-RU"/>
        </w:rPr>
        <w:t xml:space="preserve">». </w:t>
      </w:r>
      <w:r>
        <w:rPr>
          <w:lang w:val="en-US" w:eastAsia="ru-RU"/>
        </w:rPr>
        <w:t>URL</w:t>
      </w:r>
      <w:r w:rsidRPr="006E1F4A">
        <w:rPr>
          <w:lang w:eastAsia="ru-RU"/>
        </w:rPr>
        <w:t xml:space="preserve"> –</w:t>
      </w:r>
      <w:r w:rsidR="00313229" w:rsidRPr="006E1F4A">
        <w:rPr>
          <w:lang w:eastAsia="ru-RU"/>
        </w:rPr>
        <w:t xml:space="preserve"> </w:t>
      </w:r>
      <w:r w:rsidR="00313229">
        <w:rPr>
          <w:lang w:eastAsia="ru-RU"/>
        </w:rPr>
        <w:t>это у</w:t>
      </w:r>
      <w:r>
        <w:rPr>
          <w:lang w:eastAsia="ru-RU"/>
        </w:rPr>
        <w:t>ниверсальный указатель ресурса, ссылка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траницу.</w:t>
      </w:r>
      <w:r w:rsidR="00313229">
        <w:rPr>
          <w:lang w:eastAsia="ru-RU"/>
        </w:rPr>
        <w:t xml:space="preserve"> 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о</w:t>
      </w:r>
      <w:r>
        <w:rPr>
          <w:lang w:eastAsia="ru-RU"/>
        </w:rPr>
        <w:t>тображается пользователю</w:t>
      </w:r>
      <w:r w:rsidR="00313229">
        <w:rPr>
          <w:lang w:eastAsia="ru-RU"/>
        </w:rPr>
        <w:t xml:space="preserve"> в а</w:t>
      </w:r>
      <w:r>
        <w:rPr>
          <w:lang w:eastAsia="ru-RU"/>
        </w:rPr>
        <w:t xml:space="preserve">дресной строке. </w:t>
      </w:r>
    </w:p>
    <w:p w14:paraId="0BDC5FB3" w14:textId="6608EDAB" w:rsidR="00891AC1" w:rsidRDefault="00891AC1" w:rsidP="00891AC1">
      <w:pPr>
        <w:pStyle w:val="a4"/>
        <w:tabs>
          <w:tab w:val="left" w:pos="851"/>
        </w:tabs>
        <w:ind w:left="927" w:firstLine="0"/>
        <w:rPr>
          <w:lang w:eastAsia="ru-RU"/>
        </w:rPr>
      </w:pPr>
      <w:r>
        <w:rPr>
          <w:lang w:eastAsia="ru-RU"/>
        </w:rPr>
        <w:t>По умолчанию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 xml:space="preserve">оле «Удобный </w:t>
      </w:r>
      <w:r>
        <w:rPr>
          <w:lang w:val="en-US" w:eastAsia="ru-RU"/>
        </w:rPr>
        <w:t>URL</w:t>
      </w:r>
      <w:r>
        <w:rPr>
          <w:lang w:eastAsia="ru-RU"/>
        </w:rPr>
        <w:t>»</w:t>
      </w:r>
      <w:r w:rsidRPr="00375003">
        <w:rPr>
          <w:lang w:eastAsia="ru-RU"/>
        </w:rPr>
        <w:t xml:space="preserve"> </w:t>
      </w:r>
      <w:r>
        <w:rPr>
          <w:lang w:eastAsia="ru-RU"/>
        </w:rPr>
        <w:t>дублируется</w:t>
      </w:r>
      <w:r w:rsidR="00313229">
        <w:rPr>
          <w:lang w:eastAsia="ru-RU"/>
        </w:rPr>
        <w:t xml:space="preserve"> имя с</w:t>
      </w:r>
      <w:r>
        <w:rPr>
          <w:lang w:eastAsia="ru-RU"/>
        </w:rPr>
        <w:t>траницы,</w:t>
      </w:r>
      <w:r w:rsidR="00313229">
        <w:rPr>
          <w:lang w:eastAsia="ru-RU"/>
        </w:rPr>
        <w:t xml:space="preserve"> а все п</w:t>
      </w:r>
      <w:r>
        <w:rPr>
          <w:lang w:eastAsia="ru-RU"/>
        </w:rPr>
        <w:t>робелы</w:t>
      </w:r>
      <w:r w:rsidR="00313229">
        <w:rPr>
          <w:lang w:eastAsia="ru-RU"/>
        </w:rPr>
        <w:t xml:space="preserve"> в и</w:t>
      </w:r>
      <w:r>
        <w:rPr>
          <w:lang w:eastAsia="ru-RU"/>
        </w:rPr>
        <w:t xml:space="preserve">мени заменяются дефисами. </w:t>
      </w:r>
    </w:p>
    <w:p w14:paraId="20500EE6" w14:textId="55B2CC76" w:rsidR="00891AC1" w:rsidRPr="00630C3D" w:rsidRDefault="00891AC1" w:rsidP="00891AC1">
      <w:pPr>
        <w:pStyle w:val="a4"/>
        <w:tabs>
          <w:tab w:val="left" w:pos="851"/>
        </w:tabs>
        <w:ind w:left="927" w:firstLine="0"/>
        <w:rPr>
          <w:lang w:eastAsia="ru-RU"/>
        </w:rPr>
      </w:pPr>
      <w:r>
        <w:rPr>
          <w:lang w:eastAsia="ru-RU"/>
        </w:rPr>
        <w:t>Допускается оставить</w:t>
      </w:r>
      <w:r w:rsidR="00313229">
        <w:rPr>
          <w:lang w:eastAsia="ru-RU"/>
        </w:rPr>
        <w:t xml:space="preserve"> 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по у</w:t>
      </w:r>
      <w:r>
        <w:rPr>
          <w:lang w:eastAsia="ru-RU"/>
        </w:rPr>
        <w:t>молчанию,</w:t>
      </w:r>
      <w:r w:rsidR="00313229">
        <w:rPr>
          <w:lang w:eastAsia="ru-RU"/>
        </w:rPr>
        <w:t xml:space="preserve"> но </w:t>
      </w:r>
      <w:r w:rsidR="00313229">
        <w:rPr>
          <w:lang w:val="en-US" w:eastAsia="ru-RU"/>
        </w:rPr>
        <w:t>U</w:t>
      </w:r>
      <w:r>
        <w:rPr>
          <w:lang w:val="en-US" w:eastAsia="ru-RU"/>
        </w:rPr>
        <w:t>RL</w:t>
      </w:r>
      <w:r>
        <w:rPr>
          <w:lang w:eastAsia="ru-RU"/>
        </w:rPr>
        <w:t>,</w:t>
      </w:r>
      <w:r w:rsidRPr="00630C3D">
        <w:rPr>
          <w:lang w:eastAsia="ru-RU"/>
        </w:rPr>
        <w:t xml:space="preserve"> </w:t>
      </w:r>
      <w:r>
        <w:rPr>
          <w:lang w:eastAsia="ru-RU"/>
        </w:rPr>
        <w:t>указанный кириллицей, впоследствии может оказаться неудобен.</w:t>
      </w:r>
      <w:r w:rsidR="00313229">
        <w:rPr>
          <w:lang w:eastAsia="ru-RU"/>
        </w:rPr>
        <w:t xml:space="preserve"> При к</w:t>
      </w:r>
      <w:r>
        <w:rPr>
          <w:lang w:eastAsia="ru-RU"/>
        </w:rPr>
        <w:t>опировании ссылки, указанной кириллицей, добавляются дополнительные символы,</w:t>
      </w:r>
      <w:r w:rsidR="00313229">
        <w:rPr>
          <w:lang w:eastAsia="ru-RU"/>
        </w:rPr>
        <w:t xml:space="preserve"> и с</w:t>
      </w:r>
      <w:r>
        <w:rPr>
          <w:lang w:eastAsia="ru-RU"/>
        </w:rPr>
        <w:t>сылка становится очень громоздкой</w:t>
      </w:r>
      <w:r w:rsidR="00313229">
        <w:rPr>
          <w:lang w:eastAsia="ru-RU"/>
        </w:rPr>
        <w:t xml:space="preserve"> и н</w:t>
      </w:r>
      <w:r>
        <w:rPr>
          <w:lang w:eastAsia="ru-RU"/>
        </w:rPr>
        <w:t>ечитаемой.</w:t>
      </w:r>
    </w:p>
    <w:p w14:paraId="3A586239" w14:textId="3E695815" w:rsidR="00891AC1" w:rsidRDefault="00891AC1" w:rsidP="00891AC1">
      <w:pPr>
        <w:pStyle w:val="a4"/>
        <w:tabs>
          <w:tab w:val="left" w:pos="851"/>
        </w:tabs>
        <w:ind w:left="927" w:firstLine="0"/>
        <w:rPr>
          <w:lang w:eastAsia="ru-RU"/>
        </w:rPr>
      </w:pPr>
      <w:r>
        <w:rPr>
          <w:lang w:eastAsia="ru-RU"/>
        </w:rPr>
        <w:t xml:space="preserve">Поэтому администратору рекомендуется настроить «Удобный </w:t>
      </w:r>
      <w:r>
        <w:rPr>
          <w:lang w:val="en-US" w:eastAsia="ru-RU"/>
        </w:rPr>
        <w:t>URL</w:t>
      </w:r>
      <w:r>
        <w:rPr>
          <w:lang w:eastAsia="ru-RU"/>
        </w:rPr>
        <w:t>»</w:t>
      </w:r>
      <w:r w:rsidRPr="00630C3D">
        <w:rPr>
          <w:lang w:eastAsia="ru-RU"/>
        </w:rPr>
        <w:t xml:space="preserve"> </w:t>
      </w:r>
      <w:r>
        <w:rPr>
          <w:lang w:eastAsia="ru-RU"/>
        </w:rPr>
        <w:t>латиницей.</w:t>
      </w:r>
      <w:r w:rsidR="00313229">
        <w:rPr>
          <w:lang w:eastAsia="ru-RU"/>
        </w:rPr>
        <w:t xml:space="preserve"> Для э</w:t>
      </w:r>
      <w:r>
        <w:rPr>
          <w:lang w:eastAsia="ru-RU"/>
        </w:rPr>
        <w:t>того нужно:</w:t>
      </w:r>
    </w:p>
    <w:p w14:paraId="6BBD0849" w14:textId="63D9A8BB" w:rsidR="00891AC1" w:rsidRDefault="00891AC1" w:rsidP="00D34CCD">
      <w:pPr>
        <w:pStyle w:val="a4"/>
        <w:numPr>
          <w:ilvl w:val="1"/>
          <w:numId w:val="21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 Удалить</w:t>
      </w:r>
      <w:r w:rsidR="00313229">
        <w:rPr>
          <w:lang w:eastAsia="ru-RU"/>
        </w:rPr>
        <w:t xml:space="preserve"> все с</w:t>
      </w:r>
      <w:r>
        <w:rPr>
          <w:lang w:eastAsia="ru-RU"/>
        </w:rPr>
        <w:t xml:space="preserve">имволы </w:t>
      </w:r>
      <w:r>
        <w:rPr>
          <w:lang w:val="en-US" w:eastAsia="ru-RU"/>
        </w:rPr>
        <w:t>URL</w:t>
      </w:r>
      <w:r w:rsidRPr="00630C3D">
        <w:rPr>
          <w:lang w:eastAsia="ru-RU"/>
        </w:rPr>
        <w:t>’</w:t>
      </w:r>
      <w:r>
        <w:rPr>
          <w:lang w:eastAsia="ru-RU"/>
        </w:rPr>
        <w:t>а</w:t>
      </w:r>
      <w:r w:rsidR="00313229">
        <w:rPr>
          <w:lang w:eastAsia="ru-RU"/>
        </w:rPr>
        <w:t xml:space="preserve"> до з</w:t>
      </w:r>
      <w:r>
        <w:rPr>
          <w:lang w:eastAsia="ru-RU"/>
        </w:rPr>
        <w:t xml:space="preserve">нака «/». </w:t>
      </w:r>
    </w:p>
    <w:p w14:paraId="4DF3C1B8" w14:textId="629EEDB9" w:rsidR="00891AC1" w:rsidRPr="00630C3D" w:rsidRDefault="00891AC1" w:rsidP="00D34CCD">
      <w:pPr>
        <w:pStyle w:val="a4"/>
        <w:numPr>
          <w:ilvl w:val="1"/>
          <w:numId w:val="21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 После знака «/» ввести</w:t>
      </w:r>
      <w:r w:rsidR="00313229">
        <w:rPr>
          <w:lang w:eastAsia="ru-RU"/>
        </w:rPr>
        <w:t xml:space="preserve"> 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л</w:t>
      </w:r>
      <w:r>
        <w:rPr>
          <w:lang w:eastAsia="ru-RU"/>
        </w:rPr>
        <w:t>атиницей.</w:t>
      </w:r>
      <w:r w:rsidR="00313229">
        <w:rPr>
          <w:lang w:eastAsia="ru-RU"/>
        </w:rPr>
        <w:t xml:space="preserve"> 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м</w:t>
      </w:r>
      <w:r>
        <w:rPr>
          <w:lang w:eastAsia="ru-RU"/>
        </w:rPr>
        <w:t>ожет быть произвольным,</w:t>
      </w:r>
      <w:r w:rsidR="00313229">
        <w:rPr>
          <w:lang w:eastAsia="ru-RU"/>
        </w:rPr>
        <w:t xml:space="preserve"> и при э</w:t>
      </w:r>
      <w:r>
        <w:rPr>
          <w:lang w:eastAsia="ru-RU"/>
        </w:rPr>
        <w:t>том отражает</w:t>
      </w:r>
      <w:r w:rsidR="00313229">
        <w:rPr>
          <w:lang w:eastAsia="ru-RU"/>
        </w:rPr>
        <w:t xml:space="preserve"> имя с</w:t>
      </w:r>
      <w:r>
        <w:rPr>
          <w:lang w:eastAsia="ru-RU"/>
        </w:rPr>
        <w:t>траницы. Например,</w:t>
      </w:r>
      <w:r w:rsidR="00313229">
        <w:rPr>
          <w:lang w:eastAsia="ru-RU"/>
        </w:rPr>
        <w:t xml:space="preserve"> на р</w:t>
      </w:r>
      <w:r>
        <w:rPr>
          <w:lang w:eastAsia="ru-RU"/>
        </w:rPr>
        <w:t>исунке</w:t>
      </w:r>
      <w:r w:rsidRPr="00B93EB0">
        <w:t> </w:t>
      </w:r>
      <w:r w:rsidRPr="00B93EB0">
        <w:rPr>
          <w:lang w:eastAsia="ru-RU"/>
        </w:rPr>
        <w:fldChar w:fldCharType="begin"/>
      </w:r>
      <w:r w:rsidRPr="00B93EB0">
        <w:rPr>
          <w:lang w:eastAsia="ru-RU"/>
        </w:rPr>
        <w:instrText xml:space="preserve"> REF РИСУНОК_адм_настройки_стр  \* MERGEFORMAT </w:instrText>
      </w:r>
      <w:r w:rsidRPr="00B93EB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</w:t>
      </w:r>
      <w:r w:rsidRPr="00B93EB0">
        <w:rPr>
          <w:lang w:eastAsia="ru-RU"/>
        </w:rPr>
        <w:fldChar w:fldCharType="end"/>
      </w:r>
      <w:r w:rsidR="00313229">
        <w:rPr>
          <w:lang w:eastAsia="ru-RU"/>
        </w:rPr>
        <w:t xml:space="preserve"> имя с</w:t>
      </w:r>
      <w:r>
        <w:rPr>
          <w:lang w:eastAsia="ru-RU"/>
        </w:rPr>
        <w:t>траницы – «</w:t>
      </w:r>
      <w:r w:rsidR="00001D84">
        <w:rPr>
          <w:lang w:eastAsia="ru-RU"/>
        </w:rPr>
        <w:t>О проекте</w:t>
      </w:r>
      <w:r>
        <w:rPr>
          <w:lang w:eastAsia="ru-RU"/>
        </w:rPr>
        <w:t xml:space="preserve">», </w:t>
      </w:r>
      <w:r>
        <w:rPr>
          <w:lang w:val="en-US" w:eastAsia="ru-RU"/>
        </w:rPr>
        <w:t>URL</w:t>
      </w:r>
      <w:r w:rsidRPr="00630C3D">
        <w:rPr>
          <w:lang w:eastAsia="ru-RU"/>
        </w:rPr>
        <w:t xml:space="preserve"> – </w:t>
      </w:r>
      <w:r>
        <w:rPr>
          <w:lang w:eastAsia="ru-RU"/>
        </w:rPr>
        <w:t>«</w:t>
      </w:r>
      <w:r w:rsidRPr="00630C3D">
        <w:rPr>
          <w:lang w:eastAsia="ru-RU"/>
        </w:rPr>
        <w:t>/</w:t>
      </w:r>
      <w:r w:rsidR="00001D84">
        <w:rPr>
          <w:lang w:val="en-US" w:eastAsia="ru-RU"/>
        </w:rPr>
        <w:t>about</w:t>
      </w:r>
      <w:r>
        <w:rPr>
          <w:lang w:eastAsia="ru-RU"/>
        </w:rPr>
        <w:t>».</w:t>
      </w:r>
      <w:r w:rsidR="00313229">
        <w:rPr>
          <w:lang w:eastAsia="ru-RU"/>
        </w:rPr>
        <w:t xml:space="preserve"> 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д</w:t>
      </w:r>
      <w:r>
        <w:rPr>
          <w:lang w:eastAsia="ru-RU"/>
        </w:rPr>
        <w:t xml:space="preserve">олжен быть уникальным, т.е. если какой-либо странице присвоен </w:t>
      </w:r>
      <w:r>
        <w:rPr>
          <w:lang w:val="en-US" w:eastAsia="ru-RU"/>
        </w:rPr>
        <w:t>URL</w:t>
      </w:r>
      <w:r>
        <w:rPr>
          <w:lang w:eastAsia="ru-RU"/>
        </w:rPr>
        <w:t>,</w:t>
      </w:r>
      <w:r w:rsidR="00313229">
        <w:rPr>
          <w:lang w:eastAsia="ru-RU"/>
        </w:rPr>
        <w:t xml:space="preserve"> то не д</w:t>
      </w:r>
      <w:r>
        <w:rPr>
          <w:lang w:eastAsia="ru-RU"/>
        </w:rPr>
        <w:t>опускается присваивать точно такой</w:t>
      </w:r>
      <w:r w:rsidR="00313229">
        <w:rPr>
          <w:lang w:eastAsia="ru-RU"/>
        </w:rPr>
        <w:t xml:space="preserve"> же 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д</w:t>
      </w:r>
      <w:r>
        <w:rPr>
          <w:lang w:eastAsia="ru-RU"/>
        </w:rPr>
        <w:t xml:space="preserve">ругой странице. </w:t>
      </w:r>
    </w:p>
    <w:p w14:paraId="1B5B8A96" w14:textId="31DBDB8B" w:rsidR="00891AC1" w:rsidRDefault="00891AC1" w:rsidP="00D34CCD">
      <w:pPr>
        <w:pStyle w:val="a4"/>
        <w:numPr>
          <w:ilvl w:val="0"/>
          <w:numId w:val="21"/>
        </w:numPr>
        <w:tabs>
          <w:tab w:val="left" w:pos="851"/>
        </w:tabs>
      </w:pPr>
      <w:r>
        <w:t>Настроить структуру страницы</w:t>
      </w:r>
      <w:r w:rsidR="00313229">
        <w:t xml:space="preserve"> с и</w:t>
      </w:r>
      <w:r>
        <w:t>спользованием предложенных макетов страниц. Администратор выбирает любой макет</w:t>
      </w:r>
      <w:r w:rsidR="00313229">
        <w:t xml:space="preserve"> из п</w:t>
      </w:r>
      <w:r>
        <w:t>редлож</w:t>
      </w:r>
      <w:r w:rsidR="00001D84">
        <w:t>енных: Произвольный, Столбец, 2 колонки (50/50), 2 </w:t>
      </w:r>
      <w:r>
        <w:t>колонки (30/70)</w:t>
      </w:r>
      <w:r w:rsidR="00313229">
        <w:t xml:space="preserve"> и п</w:t>
      </w:r>
      <w:r>
        <w:t>роч.</w:t>
      </w:r>
      <w:r w:rsidR="00313229">
        <w:t xml:space="preserve"> По у</w:t>
      </w:r>
      <w:r>
        <w:t xml:space="preserve">молчанию выбран макет «2 колонки (30/70)». </w:t>
      </w:r>
      <w:r w:rsidR="00001D84">
        <w:rPr>
          <w:lang w:eastAsia="ru-RU"/>
        </w:rPr>
        <w:t>На рисунке</w:t>
      </w:r>
      <w:r w:rsidR="00001D84" w:rsidRPr="00B93EB0">
        <w:t> </w:t>
      </w:r>
      <w:r w:rsidR="00001D84" w:rsidRPr="00B93EB0">
        <w:rPr>
          <w:lang w:eastAsia="ru-RU"/>
        </w:rPr>
        <w:fldChar w:fldCharType="begin"/>
      </w:r>
      <w:r w:rsidR="00001D84" w:rsidRPr="00B93EB0">
        <w:rPr>
          <w:lang w:eastAsia="ru-RU"/>
        </w:rPr>
        <w:instrText xml:space="preserve"> REF РИСУНОК_адм_настройки_стр  \* MERGEFORMAT </w:instrText>
      </w:r>
      <w:r w:rsidR="00001D84" w:rsidRPr="00B93EB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</w:t>
      </w:r>
      <w:r w:rsidR="00001D84" w:rsidRPr="00B93EB0">
        <w:rPr>
          <w:lang w:eastAsia="ru-RU"/>
        </w:rPr>
        <w:fldChar w:fldCharType="end"/>
      </w:r>
      <w:r w:rsidR="00001D84">
        <w:rPr>
          <w:lang w:eastAsia="ru-RU"/>
        </w:rPr>
        <w:t xml:space="preserve"> выбран макет «Столбец».</w:t>
      </w:r>
    </w:p>
    <w:p w14:paraId="39EAB753" w14:textId="1BC92A65" w:rsidR="00727A65" w:rsidRDefault="00727A65" w:rsidP="00BF7F1C">
      <w:pPr>
        <w:pStyle w:val="3"/>
      </w:pPr>
      <w:bookmarkStart w:id="18" w:name="_Ref27748937"/>
      <w:bookmarkStart w:id="19" w:name="_Toc70340480"/>
      <w:r>
        <w:t>Переход</w:t>
      </w:r>
      <w:r w:rsidR="00313229">
        <w:t xml:space="preserve"> к п</w:t>
      </w:r>
      <w:r>
        <w:t>одстраницам</w:t>
      </w:r>
      <w:bookmarkEnd w:id="18"/>
      <w:bookmarkEnd w:id="19"/>
    </w:p>
    <w:p w14:paraId="325BAA3E" w14:textId="22E17CBF" w:rsidR="004A725E" w:rsidRDefault="001F6ACD" w:rsidP="004A725E">
      <w:pPr>
        <w:tabs>
          <w:tab w:val="left" w:pos="851"/>
        </w:tabs>
      </w:pPr>
      <w:r>
        <w:t>У некоторых страниц справа</w:t>
      </w:r>
      <w:r w:rsidR="00313229">
        <w:t xml:space="preserve"> от н</w:t>
      </w:r>
      <w:r>
        <w:t>азвания</w:t>
      </w:r>
      <w:r w:rsidR="00313229">
        <w:t xml:space="preserve"> и з</w:t>
      </w:r>
      <w:r>
        <w:t xml:space="preserve">начка </w:t>
      </w:r>
      <w:r>
        <w:rPr>
          <w:noProof/>
          <w:lang w:eastAsia="ru-RU"/>
        </w:rPr>
        <w:drawing>
          <wp:inline distT="0" distB="0" distL="0" distR="0" wp14:anchorId="4A0734BE" wp14:editId="117F41A8">
            <wp:extent cx="123810" cy="190476"/>
            <wp:effectExtent l="0" t="0" r="0" b="6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размещен значок </w:t>
      </w:r>
      <w:r>
        <w:rPr>
          <w:noProof/>
          <w:lang w:eastAsia="ru-RU"/>
        </w:rPr>
        <w:drawing>
          <wp:inline distT="0" distB="0" distL="0" distR="0" wp14:anchorId="4A73D52F" wp14:editId="58C64AEF">
            <wp:extent cx="104762" cy="171429"/>
            <wp:effectExtent l="0" t="0" r="0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D97364B" w14:textId="2187CD19" w:rsidR="00323CA6" w:rsidRDefault="001F6ACD" w:rsidP="004A725E">
      <w:pPr>
        <w:tabs>
          <w:tab w:val="left" w:pos="851"/>
        </w:tabs>
      </w:pPr>
      <w:r>
        <w:t xml:space="preserve">Наличие значка </w:t>
      </w:r>
      <w:r>
        <w:rPr>
          <w:noProof/>
          <w:lang w:eastAsia="ru-RU"/>
        </w:rPr>
        <w:drawing>
          <wp:inline distT="0" distB="0" distL="0" distR="0" wp14:anchorId="501F4AF4" wp14:editId="5B8B4DAD">
            <wp:extent cx="104762" cy="171429"/>
            <wp:effectExtent l="0" t="0" r="0" b="63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означает,</w:t>
      </w:r>
      <w:r w:rsidR="00313229">
        <w:t xml:space="preserve"> что у д</w:t>
      </w:r>
      <w:r>
        <w:t xml:space="preserve">анной страницы есть подстраницы. </w:t>
      </w:r>
      <w:r w:rsidR="00323CA6">
        <w:t xml:space="preserve">Отсутствие значка </w:t>
      </w:r>
      <w:r w:rsidR="00323CA6">
        <w:rPr>
          <w:noProof/>
          <w:lang w:eastAsia="ru-RU"/>
        </w:rPr>
        <w:drawing>
          <wp:inline distT="0" distB="0" distL="0" distR="0" wp14:anchorId="7CCBBB08" wp14:editId="2ED325C8">
            <wp:extent cx="104762" cy="171429"/>
            <wp:effectExtent l="0" t="0" r="0" b="6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CA6">
        <w:t xml:space="preserve"> означает,</w:t>
      </w:r>
      <w:r w:rsidR="00313229">
        <w:t xml:space="preserve"> что у с</w:t>
      </w:r>
      <w:r w:rsidR="00323CA6">
        <w:t>траницы</w:t>
      </w:r>
      <w:r w:rsidR="00313229">
        <w:t xml:space="preserve"> нет п</w:t>
      </w:r>
      <w:r w:rsidR="00323CA6">
        <w:t xml:space="preserve">одстраниц. </w:t>
      </w:r>
    </w:p>
    <w:p w14:paraId="1E6490D1" w14:textId="6C639D94" w:rsidR="001A062B" w:rsidRDefault="00323CA6" w:rsidP="001933E4">
      <w:pPr>
        <w:tabs>
          <w:tab w:val="left" w:pos="851"/>
        </w:tabs>
      </w:pPr>
      <w:r>
        <w:t xml:space="preserve">Например, </w:t>
      </w:r>
      <w:r w:rsidR="001933E4">
        <w:t xml:space="preserve">у страницы первого уровня «Контакты» подстраниц нет; </w:t>
      </w:r>
      <w:r>
        <w:t>у </w:t>
      </w:r>
      <w:r w:rsidR="001F6ACD">
        <w:t>страницы первого уровня «</w:t>
      </w:r>
      <w:r w:rsidR="001A062B">
        <w:t>События</w:t>
      </w:r>
      <w:r w:rsidR="001F6ACD">
        <w:t xml:space="preserve">» есть страницы второго уровня </w:t>
      </w:r>
      <w:r w:rsidR="001A062B">
        <w:t>«Спектакли</w:t>
      </w:r>
      <w:r w:rsidR="001F6ACD">
        <w:t>», «</w:t>
      </w:r>
      <w:r w:rsidR="001A062B">
        <w:t>Концерты</w:t>
      </w:r>
      <w:r w:rsidR="001F6ACD">
        <w:t>»</w:t>
      </w:r>
      <w:r w:rsidR="001A062B">
        <w:t>, «Кино»</w:t>
      </w:r>
      <w:r w:rsidR="00313229">
        <w:t xml:space="preserve"> и п</w:t>
      </w:r>
      <w:r w:rsidR="001F6ACD">
        <w:t>роч.</w:t>
      </w:r>
      <w:r>
        <w:t xml:space="preserve"> Чтобы раскрыть список подстраниц, нужно нажать на значок </w:t>
      </w:r>
      <w:r>
        <w:rPr>
          <w:noProof/>
          <w:lang w:eastAsia="ru-RU"/>
        </w:rPr>
        <w:drawing>
          <wp:inline distT="0" distB="0" distL="0" distR="0" wp14:anchorId="068AD364" wp14:editId="16DC4EA4">
            <wp:extent cx="104762" cy="171429"/>
            <wp:effectExtent l="0" t="0" r="0" b="63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CE5">
        <w:t>, расположенный справа</w:t>
      </w:r>
      <w:r w:rsidR="00313229">
        <w:t xml:space="preserve"> от н</w:t>
      </w:r>
      <w:r w:rsidR="004E2CE5">
        <w:t>азвания страницы «</w:t>
      </w:r>
      <w:r w:rsidR="001A062B">
        <w:t>События</w:t>
      </w:r>
      <w:r w:rsidR="004E2CE5">
        <w:t>»</w:t>
      </w:r>
      <w:r>
        <w:t>.</w:t>
      </w:r>
    </w:p>
    <w:p w14:paraId="6C3472C8" w14:textId="1AD11319" w:rsidR="001F6ACD" w:rsidRDefault="00727A65" w:rsidP="00BF7F1C">
      <w:pPr>
        <w:pStyle w:val="2"/>
      </w:pPr>
      <w:bookmarkStart w:id="20" w:name="_Ref27749679"/>
      <w:bookmarkStart w:id="21" w:name="_Toc70340481"/>
      <w:r>
        <w:t>Добавление страниц</w:t>
      </w:r>
      <w:bookmarkEnd w:id="20"/>
      <w:bookmarkEnd w:id="21"/>
    </w:p>
    <w:p w14:paraId="692055B6" w14:textId="2139AF60" w:rsidR="004A725E" w:rsidRDefault="00727A65" w:rsidP="00BF7F1C">
      <w:pPr>
        <w:pStyle w:val="3"/>
      </w:pPr>
      <w:bookmarkStart w:id="22" w:name="_Ref20220044"/>
      <w:bookmarkStart w:id="23" w:name="_Toc70340482"/>
      <w:r>
        <w:t>Добавление страницы первого уровня</w:t>
      </w:r>
      <w:bookmarkEnd w:id="22"/>
      <w:bookmarkEnd w:id="23"/>
    </w:p>
    <w:p w14:paraId="70D2C4A7" w14:textId="489EC5CE" w:rsidR="001B1C6D" w:rsidRDefault="001B1C6D" w:rsidP="001B1C6D">
      <w:pPr>
        <w:tabs>
          <w:tab w:val="left" w:pos="851"/>
        </w:tabs>
      </w:pPr>
      <w:r>
        <w:t>Чтобы добавить страницу первого уровня, нужно:</w:t>
      </w:r>
    </w:p>
    <w:p w14:paraId="6117EC23" w14:textId="18C38C81" w:rsidR="001B1C6D" w:rsidRDefault="001B1C6D" w:rsidP="00D34CCD">
      <w:pPr>
        <w:pStyle w:val="a4"/>
        <w:numPr>
          <w:ilvl w:val="0"/>
          <w:numId w:val="20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1A433202" wp14:editId="1EE242EE">
            <wp:extent cx="157386" cy="151765"/>
            <wp:effectExtent l="0" t="0" r="0" b="6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6E6477">
        <w:t>1.1</w:t>
      </w:r>
      <w:r>
        <w:fldChar w:fldCharType="end"/>
      </w:r>
      <w:r>
        <w:t>).</w:t>
      </w:r>
    </w:p>
    <w:p w14:paraId="0E1742B6" w14:textId="0CDB03A4" w:rsidR="001B1C6D" w:rsidRDefault="001B1C6D" w:rsidP="00D34CCD">
      <w:pPr>
        <w:pStyle w:val="a4"/>
        <w:numPr>
          <w:ilvl w:val="0"/>
          <w:numId w:val="20"/>
        </w:numPr>
        <w:tabs>
          <w:tab w:val="left" w:pos="851"/>
        </w:tabs>
      </w:pPr>
      <w:r>
        <w:t>Перейти</w:t>
      </w:r>
      <w:r w:rsidR="00313229">
        <w:t xml:space="preserve"> к п</w:t>
      </w:r>
      <w:r>
        <w:t>ункту «</w:t>
      </w:r>
      <w:r w:rsidR="00720A38">
        <w:rPr>
          <w:lang w:eastAsia="ru-RU"/>
        </w:rPr>
        <w:t>Конструктор сайтов</w:t>
      </w:r>
      <w:r>
        <w:rPr>
          <w:lang w:eastAsia="ru-RU"/>
        </w:rPr>
        <w:t xml:space="preserve"> → Страницы сайта»,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«Страницы сайта» (</w:t>
      </w:r>
      <w:r w:rsidRPr="00524129">
        <w:t>рисунок </w:t>
      </w:r>
      <w:r w:rsidRPr="00524129">
        <w:rPr>
          <w:lang w:eastAsia="ru-RU"/>
        </w:rPr>
        <w:fldChar w:fldCharType="begin"/>
      </w:r>
      <w:r w:rsidRPr="00524129">
        <w:rPr>
          <w:lang w:eastAsia="ru-RU"/>
        </w:rPr>
        <w:instrText xml:space="preserve"> REF РИСУНОК_адм_страницы_сайта  \* MERGEFORMAT </w:instrText>
      </w:r>
      <w:r w:rsidRPr="0052412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</w:t>
      </w:r>
      <w:r w:rsidRPr="00524129">
        <w:rPr>
          <w:lang w:eastAsia="ru-RU"/>
        </w:rPr>
        <w:fldChar w:fldCharType="end"/>
      </w:r>
      <w:r>
        <w:rPr>
          <w:lang w:eastAsia="ru-RU"/>
        </w:rPr>
        <w:t>),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оторой отображаются страницы первого уровня.</w:t>
      </w:r>
    </w:p>
    <w:p w14:paraId="4AFCCCF2" w14:textId="29DD81D7" w:rsidR="004A725E" w:rsidRDefault="004A725E" w:rsidP="00D34CCD">
      <w:pPr>
        <w:pStyle w:val="a4"/>
        <w:numPr>
          <w:ilvl w:val="0"/>
          <w:numId w:val="20"/>
        </w:numPr>
        <w:tabs>
          <w:tab w:val="left" w:pos="851"/>
        </w:tabs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B3D11A2" wp14:editId="5BF1D4F2">
            <wp:extent cx="220591" cy="227944"/>
            <wp:effectExtent l="0" t="0" r="8255" b="127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207" cy="2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в п</w:t>
      </w:r>
      <w:r w:rsidR="00CA76C8">
        <w:t xml:space="preserve">равом верхнем углу страницы. </w:t>
      </w:r>
      <w:r w:rsidR="001B1C6D">
        <w:t>ВАЖНО: э</w:t>
      </w:r>
      <w:r w:rsidR="00CA76C8">
        <w:t xml:space="preserve">тот значок используется </w:t>
      </w:r>
      <w:r>
        <w:t>только</w:t>
      </w:r>
      <w:r w:rsidR="00313229">
        <w:t xml:space="preserve"> при д</w:t>
      </w:r>
      <w:r>
        <w:t>обавлении страницы пер</w:t>
      </w:r>
      <w:r w:rsidR="00CA76C8">
        <w:t>вого уровня</w:t>
      </w:r>
      <w:r>
        <w:t>.</w:t>
      </w:r>
      <w:r w:rsidR="00313229">
        <w:t xml:space="preserve"> При д</w:t>
      </w:r>
      <w:r>
        <w:t xml:space="preserve">обавлении </w:t>
      </w:r>
      <w:r w:rsidR="005C4A9C">
        <w:t xml:space="preserve">страницы первого уровня нужно </w:t>
      </w:r>
      <w:r w:rsidR="00720A38">
        <w:t>выбрать пункт</w:t>
      </w:r>
      <w:r>
        <w:t xml:space="preserve"> «Страница виджета».</w:t>
      </w:r>
      <w:r w:rsidR="001B1C6D">
        <w:t xml:space="preserve"> В результате открывается окно «Добавить страницу» (</w:t>
      </w:r>
      <w:r w:rsidR="001B1C6D" w:rsidRPr="001B1C6D">
        <w:t>рисунок </w:t>
      </w:r>
      <w:r w:rsidR="001B1C6D" w:rsidRPr="001B1C6D">
        <w:rPr>
          <w:lang w:eastAsia="ru-RU"/>
        </w:rPr>
        <w:fldChar w:fldCharType="begin"/>
      </w:r>
      <w:r w:rsidR="001B1C6D" w:rsidRPr="001B1C6D">
        <w:rPr>
          <w:lang w:eastAsia="ru-RU"/>
        </w:rPr>
        <w:instrText xml:space="preserve"> REF РИСУНОК_адм_добавить_страницу  \* MERGEFORMAT </w:instrText>
      </w:r>
      <w:r w:rsidR="001B1C6D" w:rsidRPr="001B1C6D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</w:t>
      </w:r>
      <w:r w:rsidR="001B1C6D" w:rsidRPr="001B1C6D">
        <w:rPr>
          <w:lang w:eastAsia="ru-RU"/>
        </w:rPr>
        <w:fldChar w:fldCharType="end"/>
      </w:r>
      <w:r w:rsidR="001B1C6D">
        <w:t>).</w:t>
      </w:r>
    </w:p>
    <w:p w14:paraId="1AF5BE74" w14:textId="69137B84" w:rsidR="001B1C6D" w:rsidRDefault="00720A38" w:rsidP="001B1C6D">
      <w:pPr>
        <w:pStyle w:val="af4"/>
      </w:pPr>
      <w:r>
        <w:rPr>
          <w:noProof/>
          <w:lang w:eastAsia="ru-RU"/>
        </w:rPr>
        <w:lastRenderedPageBreak/>
        <w:drawing>
          <wp:inline distT="0" distB="0" distL="0" distR="0" wp14:anchorId="2B765AA6" wp14:editId="4B966DBD">
            <wp:extent cx="3909600" cy="2926800"/>
            <wp:effectExtent l="0" t="0" r="0" b="698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B94B" w14:textId="338D7A83" w:rsidR="001B1C6D" w:rsidRPr="001B1C6D" w:rsidRDefault="001B1C6D" w:rsidP="001B1C6D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адм_добавить_страницу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24" w:name="РИСУНОК_адм_добавить_страницу"/>
      <w:r w:rsidR="00EB093C">
        <w:rPr>
          <w:noProof/>
        </w:rPr>
        <w:t>5</w:t>
      </w:r>
      <w:bookmarkEnd w:id="24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</w:t>
      </w:r>
      <w:r>
        <w:rPr>
          <w:noProof/>
        </w:rPr>
        <w:fldChar w:fldCharType="end"/>
      </w:r>
      <w:r w:rsidRPr="00C31632">
        <w:t>.</w:t>
      </w:r>
      <w:r>
        <w:t xml:space="preserve"> Окно «Добавить страницу»</w:t>
      </w:r>
    </w:p>
    <w:p w14:paraId="5355FEEF" w14:textId="6AE81186" w:rsidR="00CA76C8" w:rsidRDefault="001B1C6D" w:rsidP="00D34CCD">
      <w:pPr>
        <w:pStyle w:val="a4"/>
        <w:numPr>
          <w:ilvl w:val="0"/>
          <w:numId w:val="20"/>
        </w:numPr>
        <w:tabs>
          <w:tab w:val="left" w:pos="851"/>
        </w:tabs>
      </w:pPr>
      <w:r>
        <w:t>В окне «Добавить страницу» указать</w:t>
      </w:r>
      <w:r w:rsidR="00313229">
        <w:t xml:space="preserve"> имя с</w:t>
      </w:r>
      <w:r>
        <w:t>траницы</w:t>
      </w:r>
      <w:r w:rsidR="00313229">
        <w:t xml:space="preserve"> в п</w:t>
      </w:r>
      <w:r>
        <w:t>оле «Имя»</w:t>
      </w:r>
      <w:r w:rsidR="00720A38">
        <w:t>.</w:t>
      </w:r>
      <w:r w:rsidR="00313229">
        <w:t xml:space="preserve"> </w:t>
      </w:r>
      <w:r w:rsidR="00720A38">
        <w:t>Имя страницы указывается так, как оно должно отображаться пользователям (по-русски, с пробелами и проч.). Выбрать меню, в которое добавляется страница («Главное» или «О нас»</w:t>
      </w:r>
      <w:r w:rsidR="004D6C44">
        <w:t xml:space="preserve"> - см. п. </w:t>
      </w:r>
      <w:r w:rsidR="004D6C44">
        <w:fldChar w:fldCharType="begin"/>
      </w:r>
      <w:r w:rsidR="004D6C44">
        <w:instrText xml:space="preserve"> REF _Ref27995230 \r \h </w:instrText>
      </w:r>
      <w:r w:rsidR="004D6C44">
        <w:fldChar w:fldCharType="separate"/>
      </w:r>
      <w:r w:rsidR="006E6477">
        <w:t>2.5</w:t>
      </w:r>
      <w:r w:rsidR="004D6C44">
        <w:fldChar w:fldCharType="end"/>
      </w:r>
      <w:r w:rsidR="00720A38">
        <w:t>). Н</w:t>
      </w:r>
      <w:r>
        <w:t>ажать</w:t>
      </w:r>
      <w:r w:rsidR="00313229">
        <w:t xml:space="preserve"> на к</w:t>
      </w:r>
      <w:r>
        <w:t>нопку «Сохранить».</w:t>
      </w:r>
      <w:r w:rsidR="00313229">
        <w:t xml:space="preserve"> По н</w:t>
      </w:r>
      <w:r w:rsidR="00B93EB0">
        <w:t>ажатию</w:t>
      </w:r>
      <w:r w:rsidR="00313229">
        <w:t xml:space="preserve"> на к</w:t>
      </w:r>
      <w:r w:rsidR="00B93EB0">
        <w:t>нопку «Сохранить» открывается окно настроек страницы (</w:t>
      </w:r>
      <w:r w:rsidR="00B93EB0" w:rsidRPr="00B93EB0">
        <w:t>рисунок </w:t>
      </w:r>
      <w:r w:rsidR="00B93EB0" w:rsidRPr="00B93EB0">
        <w:rPr>
          <w:lang w:eastAsia="ru-RU"/>
        </w:rPr>
        <w:fldChar w:fldCharType="begin"/>
      </w:r>
      <w:r w:rsidR="00B93EB0" w:rsidRPr="00B93EB0">
        <w:rPr>
          <w:lang w:eastAsia="ru-RU"/>
        </w:rPr>
        <w:instrText xml:space="preserve"> REF РИСУНОК_адм_настройки_стр  \* MERGEFORMAT </w:instrText>
      </w:r>
      <w:r w:rsidR="00B93EB0" w:rsidRPr="00B93EB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</w:t>
      </w:r>
      <w:r w:rsidR="00B93EB0" w:rsidRPr="00B93EB0">
        <w:rPr>
          <w:lang w:eastAsia="ru-RU"/>
        </w:rPr>
        <w:fldChar w:fldCharType="end"/>
      </w:r>
      <w:r w:rsidR="00B93EB0">
        <w:t>).</w:t>
      </w:r>
    </w:p>
    <w:p w14:paraId="0A710B13" w14:textId="70D0738E" w:rsidR="00FD2A66" w:rsidRDefault="00FD2A66" w:rsidP="00D34CCD">
      <w:pPr>
        <w:pStyle w:val="a4"/>
        <w:numPr>
          <w:ilvl w:val="0"/>
          <w:numId w:val="20"/>
        </w:numPr>
        <w:tabs>
          <w:tab w:val="left" w:pos="851"/>
        </w:tabs>
      </w:pPr>
      <w:r>
        <w:t>В окне настроек страницы указать требуемые настройки (</w:t>
      </w:r>
      <w:r w:rsidR="00891AC1">
        <w:t>см. п. </w:t>
      </w:r>
      <w:r w:rsidR="00891AC1">
        <w:fldChar w:fldCharType="begin"/>
      </w:r>
      <w:r w:rsidR="00891AC1">
        <w:instrText xml:space="preserve"> REF _Ref20218817 \r \h </w:instrText>
      </w:r>
      <w:r w:rsidR="00891AC1">
        <w:fldChar w:fldCharType="separate"/>
      </w:r>
      <w:r w:rsidR="00485088">
        <w:t>2.1.2</w:t>
      </w:r>
      <w:r w:rsidR="00891AC1">
        <w:fldChar w:fldCharType="end"/>
      </w:r>
      <w:r w:rsidR="00891AC1">
        <w:t xml:space="preserve">, </w:t>
      </w:r>
      <w:r w:rsidR="00891AC1" w:rsidRPr="00B93EB0">
        <w:t>рисунок </w:t>
      </w:r>
      <w:r w:rsidR="00891AC1" w:rsidRPr="00B93EB0">
        <w:rPr>
          <w:lang w:eastAsia="ru-RU"/>
        </w:rPr>
        <w:fldChar w:fldCharType="begin"/>
      </w:r>
      <w:r w:rsidR="00891AC1" w:rsidRPr="00B93EB0">
        <w:rPr>
          <w:lang w:eastAsia="ru-RU"/>
        </w:rPr>
        <w:instrText xml:space="preserve"> REF РИСУНОК_адм_настройки_стр  \* MERGEFORMAT </w:instrText>
      </w:r>
      <w:r w:rsidR="00891AC1" w:rsidRPr="00B93EB0">
        <w:rPr>
          <w:lang w:eastAsia="ru-RU"/>
        </w:rPr>
        <w:fldChar w:fldCharType="separate"/>
      </w:r>
      <w:r w:rsidR="006E6477" w:rsidRPr="006E6477">
        <w:rPr>
          <w:bCs/>
          <w:lang w:eastAsia="ru-RU"/>
        </w:rPr>
        <w:t>4</w:t>
      </w:r>
      <w:r w:rsidR="00891AC1" w:rsidRPr="00B93EB0">
        <w:rPr>
          <w:lang w:eastAsia="ru-RU"/>
        </w:rPr>
        <w:fldChar w:fldCharType="end"/>
      </w:r>
      <w:r>
        <w:t>).</w:t>
      </w:r>
    </w:p>
    <w:p w14:paraId="2880A014" w14:textId="3CC10C27" w:rsidR="00891AC1" w:rsidRDefault="00FD2A66" w:rsidP="00D34CCD">
      <w:pPr>
        <w:pStyle w:val="a4"/>
        <w:numPr>
          <w:ilvl w:val="0"/>
          <w:numId w:val="20"/>
        </w:numPr>
        <w:tabs>
          <w:tab w:val="left" w:pos="851"/>
        </w:tabs>
      </w:pPr>
      <w:r>
        <w:t>Нажать</w:t>
      </w:r>
      <w:r w:rsidR="00313229">
        <w:t xml:space="preserve"> на к</w:t>
      </w:r>
      <w:r>
        <w:t xml:space="preserve">нопку «Сохранить». </w:t>
      </w:r>
    </w:p>
    <w:p w14:paraId="65A88404" w14:textId="488378D7" w:rsidR="00FD2A66" w:rsidRDefault="00FD2A66" w:rsidP="00891AC1">
      <w:pPr>
        <w:tabs>
          <w:tab w:val="left" w:pos="851"/>
        </w:tabs>
      </w:pPr>
      <w:r>
        <w:t>В результате страница первого уровня добавлена.</w:t>
      </w:r>
    </w:p>
    <w:p w14:paraId="587944C5" w14:textId="609CEC0D" w:rsidR="00FD2A66" w:rsidRDefault="00891AC1" w:rsidP="00891AC1">
      <w:pPr>
        <w:tabs>
          <w:tab w:val="left" w:pos="851"/>
        </w:tabs>
      </w:pPr>
      <w:r>
        <w:t>В дальнейшем</w:t>
      </w:r>
      <w:r w:rsidR="00313229">
        <w:t xml:space="preserve"> при р</w:t>
      </w:r>
      <w:r>
        <w:t>едактировании страницы администратор всегда может изменить любые указанные настройки (см. п. </w:t>
      </w:r>
      <w:r>
        <w:fldChar w:fldCharType="begin"/>
      </w:r>
      <w:r>
        <w:instrText xml:space="preserve"> REF _Ref20218532 \r \h </w:instrText>
      </w:r>
      <w:r>
        <w:fldChar w:fldCharType="separate"/>
      </w:r>
      <w:r w:rsidR="006E6477">
        <w:t>2.3</w:t>
      </w:r>
      <w:r>
        <w:fldChar w:fldCharType="end"/>
      </w:r>
      <w:r>
        <w:t>).</w:t>
      </w:r>
    </w:p>
    <w:p w14:paraId="66AF19BB" w14:textId="18AB397F" w:rsidR="00EF1D38" w:rsidRDefault="00727A65" w:rsidP="00BF7F1C">
      <w:pPr>
        <w:pStyle w:val="3"/>
      </w:pPr>
      <w:bookmarkStart w:id="25" w:name="_Toc70340483"/>
      <w:r>
        <w:t>Добавление подстраницы</w:t>
      </w:r>
      <w:bookmarkEnd w:id="25"/>
    </w:p>
    <w:p w14:paraId="45E75BD1" w14:textId="74105AE2" w:rsidR="00727A65" w:rsidRDefault="00454387" w:rsidP="006D322F">
      <w:pPr>
        <w:tabs>
          <w:tab w:val="left" w:pos="851"/>
        </w:tabs>
      </w:pPr>
      <w:r>
        <w:t>Администратор может добавить подстраницу второго, третьего</w:t>
      </w:r>
      <w:r w:rsidR="00313229">
        <w:t xml:space="preserve"> и п</w:t>
      </w:r>
      <w:r>
        <w:t>оследующих уровней.</w:t>
      </w:r>
    </w:p>
    <w:p w14:paraId="792E4FD3" w14:textId="1C3CC010" w:rsidR="00454387" w:rsidRDefault="00454387" w:rsidP="006D322F">
      <w:pPr>
        <w:tabs>
          <w:tab w:val="left" w:pos="851"/>
        </w:tabs>
      </w:pPr>
      <w:r>
        <w:t>Чтобы добавить подстраницу, нужно:</w:t>
      </w:r>
    </w:p>
    <w:p w14:paraId="51852EFB" w14:textId="71D2A2D9" w:rsidR="00454387" w:rsidRDefault="00454387" w:rsidP="00D34CCD">
      <w:pPr>
        <w:pStyle w:val="a4"/>
        <w:numPr>
          <w:ilvl w:val="0"/>
          <w:numId w:val="22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202F7561" wp14:editId="57B6DA7C">
            <wp:extent cx="157386" cy="151765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485088">
        <w:t>1.1</w:t>
      </w:r>
      <w:r>
        <w:fldChar w:fldCharType="end"/>
      </w:r>
      <w:r>
        <w:t>).</w:t>
      </w:r>
    </w:p>
    <w:p w14:paraId="7D682A66" w14:textId="43B9B235" w:rsidR="00454387" w:rsidRDefault="00454387" w:rsidP="00D34CCD">
      <w:pPr>
        <w:pStyle w:val="a4"/>
        <w:numPr>
          <w:ilvl w:val="0"/>
          <w:numId w:val="22"/>
        </w:numPr>
        <w:tabs>
          <w:tab w:val="left" w:pos="851"/>
        </w:tabs>
      </w:pPr>
      <w:r>
        <w:t>Перейти</w:t>
      </w:r>
      <w:r w:rsidR="00313229">
        <w:t xml:space="preserve"> к п</w:t>
      </w:r>
      <w:r>
        <w:t>ункту «</w:t>
      </w:r>
      <w:r w:rsidR="00566D23">
        <w:rPr>
          <w:lang w:eastAsia="ru-RU"/>
        </w:rPr>
        <w:t>Конструктор сайтов</w:t>
      </w:r>
      <w:r>
        <w:rPr>
          <w:lang w:eastAsia="ru-RU"/>
        </w:rPr>
        <w:t xml:space="preserve"> → Страницы сайта»,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«Страницы сайта» (</w:t>
      </w:r>
      <w:r w:rsidRPr="00524129">
        <w:t>рисунок </w:t>
      </w:r>
      <w:r w:rsidRPr="00524129">
        <w:rPr>
          <w:lang w:eastAsia="ru-RU"/>
        </w:rPr>
        <w:fldChar w:fldCharType="begin"/>
      </w:r>
      <w:r w:rsidRPr="00524129">
        <w:rPr>
          <w:lang w:eastAsia="ru-RU"/>
        </w:rPr>
        <w:instrText xml:space="preserve"> REF РИСУНОК_адм_страницы_сайта  \* MERGEFORMAT </w:instrText>
      </w:r>
      <w:r w:rsidRPr="00524129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2</w:t>
      </w:r>
      <w:r w:rsidRPr="00524129">
        <w:rPr>
          <w:lang w:eastAsia="ru-RU"/>
        </w:rPr>
        <w:fldChar w:fldCharType="end"/>
      </w:r>
      <w:r>
        <w:rPr>
          <w:lang w:eastAsia="ru-RU"/>
        </w:rPr>
        <w:t>),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оторой отображаются страницы первого уровня.</w:t>
      </w:r>
    </w:p>
    <w:p w14:paraId="61A0F469" w14:textId="7F432D4C" w:rsidR="00454387" w:rsidRDefault="006A610E" w:rsidP="00D34CCD">
      <w:pPr>
        <w:pStyle w:val="a4"/>
        <w:numPr>
          <w:ilvl w:val="0"/>
          <w:numId w:val="22"/>
        </w:numPr>
        <w:tabs>
          <w:tab w:val="left" w:pos="851"/>
        </w:tabs>
      </w:pPr>
      <w:r>
        <w:t>В списке страниц н</w:t>
      </w:r>
      <w:r w:rsidR="00454387">
        <w:t xml:space="preserve">айти страницу, внутрь которой планируется добавить подстраницу. Например, требуется добавить подстраницу </w:t>
      </w:r>
      <w:r w:rsidR="00566D23">
        <w:t>второ</w:t>
      </w:r>
      <w:r w:rsidR="00454387">
        <w:t>го уровня «</w:t>
      </w:r>
      <w:r w:rsidR="00566D23">
        <w:t>Другие спецпроекты</w:t>
      </w:r>
      <w:r w:rsidR="00454387">
        <w:t xml:space="preserve">» внутрь страницы </w:t>
      </w:r>
      <w:r w:rsidR="00566D23">
        <w:t>перво</w:t>
      </w:r>
      <w:r w:rsidR="00454387">
        <w:t>го уровня «</w:t>
      </w:r>
      <w:r w:rsidR="00566D23">
        <w:t>Спецпроекты»</w:t>
      </w:r>
      <w:r w:rsidR="00454387">
        <w:t>. Таким образом, нужно перейти</w:t>
      </w:r>
      <w:r w:rsidR="00313229">
        <w:t xml:space="preserve"> </w:t>
      </w:r>
      <w:r w:rsidR="00566D23">
        <w:t>к странице «Спецпроекты»</w:t>
      </w:r>
      <w:r w:rsidR="00454387">
        <w:t>.</w:t>
      </w:r>
    </w:p>
    <w:p w14:paraId="1F08475C" w14:textId="747443CB" w:rsidR="00454387" w:rsidRDefault="00454387" w:rsidP="00D34CCD">
      <w:pPr>
        <w:pStyle w:val="a4"/>
        <w:numPr>
          <w:ilvl w:val="0"/>
          <w:numId w:val="22"/>
        </w:numPr>
        <w:tabs>
          <w:tab w:val="left" w:pos="851"/>
        </w:tabs>
      </w:pPr>
      <w:r>
        <w:t>Навести курсор мыши</w:t>
      </w:r>
      <w:r w:rsidR="00313229">
        <w:t xml:space="preserve"> на н</w:t>
      </w:r>
      <w:r>
        <w:t>азвание страницы (</w:t>
      </w:r>
      <w:r w:rsidR="00C3620C">
        <w:t>«</w:t>
      </w:r>
      <w:r w:rsidR="00566D23">
        <w:t>Спецпроекты</w:t>
      </w:r>
      <w:r w:rsidR="00C3620C">
        <w:t>»</w:t>
      </w:r>
      <w:r>
        <w:t>).</w:t>
      </w:r>
      <w:r w:rsidR="00313229">
        <w:t xml:space="preserve"> В р</w:t>
      </w:r>
      <w:r>
        <w:t>езультате справа</w:t>
      </w:r>
      <w:r w:rsidR="00313229">
        <w:t xml:space="preserve"> от н</w:t>
      </w:r>
      <w:r>
        <w:t xml:space="preserve">азвания отображается значок </w:t>
      </w:r>
      <w:r>
        <w:rPr>
          <w:noProof/>
          <w:lang w:eastAsia="ru-RU"/>
        </w:rPr>
        <w:drawing>
          <wp:inline distT="0" distB="0" distL="0" distR="0" wp14:anchorId="7F422DA5" wp14:editId="28DE0908">
            <wp:extent cx="190476" cy="161905"/>
            <wp:effectExtent l="0" t="0" r="63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313229">
        <w:t xml:space="preserve"> и г</w:t>
      </w:r>
      <w:r>
        <w:t xml:space="preserve">руппа значков выглядит так: </w:t>
      </w:r>
      <w:r>
        <w:rPr>
          <w:noProof/>
          <w:lang w:eastAsia="ru-RU"/>
        </w:rPr>
        <w:drawing>
          <wp:inline distT="0" distB="0" distL="0" distR="0" wp14:anchorId="05933C6A" wp14:editId="7C815DDC">
            <wp:extent cx="685714" cy="200000"/>
            <wp:effectExtent l="0" t="0" r="63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F35632D" w14:textId="2A71F0D5" w:rsidR="00454387" w:rsidRDefault="00454387" w:rsidP="00D34CCD">
      <w:pPr>
        <w:pStyle w:val="a4"/>
        <w:numPr>
          <w:ilvl w:val="0"/>
          <w:numId w:val="22"/>
        </w:numPr>
        <w:tabs>
          <w:tab w:val="left" w:pos="851"/>
        </w:tabs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572F9E81" wp14:editId="58E0A7CF">
            <wp:extent cx="190476" cy="161905"/>
            <wp:effectExtent l="0" t="0" r="63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313229">
        <w:t xml:space="preserve"> При д</w:t>
      </w:r>
      <w:r>
        <w:t xml:space="preserve">обавлении </w:t>
      </w:r>
      <w:r w:rsidR="00566D23">
        <w:t xml:space="preserve">страницы второго уровня </w:t>
      </w:r>
      <w:r w:rsidR="005C4A9C">
        <w:t xml:space="preserve">нужно </w:t>
      </w:r>
      <w:r>
        <w:t>выбрать пункт «</w:t>
      </w:r>
      <w:r w:rsidR="00566D23">
        <w:t xml:space="preserve">Ссылка на </w:t>
      </w:r>
      <w:r w:rsidR="00566D23">
        <w:rPr>
          <w:lang w:val="en-US"/>
        </w:rPr>
        <w:t>URL</w:t>
      </w:r>
      <w:r>
        <w:t>».</w:t>
      </w:r>
    </w:p>
    <w:p w14:paraId="37299926" w14:textId="0F2C3818" w:rsidR="00454387" w:rsidRDefault="00454387" w:rsidP="00D34CCD">
      <w:pPr>
        <w:pStyle w:val="a4"/>
        <w:numPr>
          <w:ilvl w:val="0"/>
          <w:numId w:val="22"/>
        </w:numPr>
        <w:tabs>
          <w:tab w:val="left" w:pos="851"/>
        </w:tabs>
      </w:pPr>
      <w:r>
        <w:t>Далее добавление подстраницы осуществляется</w:t>
      </w:r>
      <w:r w:rsidR="00313229">
        <w:t xml:space="preserve"> так ж</w:t>
      </w:r>
      <w:r>
        <w:t>е,</w:t>
      </w:r>
      <w:r w:rsidR="00313229">
        <w:t xml:space="preserve"> как д</w:t>
      </w:r>
      <w:r>
        <w:t>обавление страницы первого уровня: ввод имени страницы</w:t>
      </w:r>
      <w:r w:rsidR="00C3620C">
        <w:t xml:space="preserve"> («</w:t>
      </w:r>
      <w:r w:rsidR="00566D23">
        <w:t>Другие спецпроекты</w:t>
      </w:r>
      <w:r w:rsidR="00C3620C">
        <w:t>»)</w:t>
      </w:r>
      <w:r>
        <w:t xml:space="preserve">, указание удобного </w:t>
      </w:r>
      <w:r>
        <w:rPr>
          <w:lang w:val="en-US"/>
        </w:rPr>
        <w:t>URL</w:t>
      </w:r>
      <w:r>
        <w:t xml:space="preserve">, выбор макета страницы, сохранение (см. пп. </w:t>
      </w:r>
      <w:r>
        <w:fldChar w:fldCharType="begin"/>
      </w:r>
      <w:r>
        <w:instrText xml:space="preserve"> REF _Ref20220044 \r \h </w:instrText>
      </w:r>
      <w:r>
        <w:fldChar w:fldCharType="separate"/>
      </w:r>
      <w:r w:rsidR="00485088">
        <w:t>2.2.1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_Ref20218817 \r \h </w:instrText>
      </w:r>
      <w:r>
        <w:fldChar w:fldCharType="separate"/>
      </w:r>
      <w:r w:rsidR="00485088">
        <w:t>2.1.2</w:t>
      </w:r>
      <w:r>
        <w:fldChar w:fldCharType="end"/>
      </w:r>
      <w:r>
        <w:t>).</w:t>
      </w:r>
    </w:p>
    <w:p w14:paraId="6BE53924" w14:textId="09C7EFA6" w:rsidR="00EF1D38" w:rsidRDefault="00EF1D38" w:rsidP="00BF7F1C">
      <w:pPr>
        <w:pStyle w:val="2"/>
      </w:pPr>
      <w:bookmarkStart w:id="26" w:name="_Ref20218532"/>
      <w:bookmarkStart w:id="27" w:name="_Toc70340484"/>
      <w:r>
        <w:t>Редактирование страниц</w:t>
      </w:r>
      <w:bookmarkEnd w:id="26"/>
      <w:bookmarkEnd w:id="27"/>
    </w:p>
    <w:p w14:paraId="4412C538" w14:textId="39C253F7" w:rsidR="006A610E" w:rsidRDefault="006A610E" w:rsidP="006A610E">
      <w:pPr>
        <w:tabs>
          <w:tab w:val="left" w:pos="851"/>
        </w:tabs>
      </w:pPr>
      <w:r>
        <w:t>Администратор может перейти</w:t>
      </w:r>
      <w:r w:rsidR="00313229">
        <w:t xml:space="preserve"> к р</w:t>
      </w:r>
      <w:r>
        <w:t>едактированию страницы двумя способами.</w:t>
      </w:r>
    </w:p>
    <w:p w14:paraId="38606082" w14:textId="52448627" w:rsidR="006A610E" w:rsidRDefault="006A610E" w:rsidP="006A610E">
      <w:pPr>
        <w:tabs>
          <w:tab w:val="left" w:pos="851"/>
        </w:tabs>
      </w:pPr>
      <w:r>
        <w:t>Способ 1:</w:t>
      </w:r>
    </w:p>
    <w:p w14:paraId="68E3EB18" w14:textId="5EF6DC90" w:rsidR="006A610E" w:rsidRDefault="006A610E" w:rsidP="00D34CCD">
      <w:pPr>
        <w:pStyle w:val="a4"/>
        <w:numPr>
          <w:ilvl w:val="0"/>
          <w:numId w:val="23"/>
        </w:numPr>
        <w:tabs>
          <w:tab w:val="left" w:pos="851"/>
        </w:tabs>
      </w:pPr>
      <w:r>
        <w:lastRenderedPageBreak/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59C9FAF5" wp14:editId="34AD7F2B">
            <wp:extent cx="157386" cy="151765"/>
            <wp:effectExtent l="0" t="0" r="0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485088">
        <w:t>1.1</w:t>
      </w:r>
      <w:r>
        <w:fldChar w:fldCharType="end"/>
      </w:r>
      <w:r>
        <w:t>).</w:t>
      </w:r>
    </w:p>
    <w:p w14:paraId="0ABEEE55" w14:textId="6B5C105A" w:rsidR="006A610E" w:rsidRDefault="006A610E" w:rsidP="00D34CCD">
      <w:pPr>
        <w:pStyle w:val="a4"/>
        <w:numPr>
          <w:ilvl w:val="0"/>
          <w:numId w:val="23"/>
        </w:numPr>
        <w:tabs>
          <w:tab w:val="left" w:pos="851"/>
        </w:tabs>
      </w:pPr>
      <w:r>
        <w:t>Перейти</w:t>
      </w:r>
      <w:r w:rsidR="00313229">
        <w:t xml:space="preserve"> к п</w:t>
      </w:r>
      <w:r>
        <w:t>ункту «</w:t>
      </w:r>
      <w:r w:rsidR="00566D23">
        <w:rPr>
          <w:lang w:eastAsia="ru-RU"/>
        </w:rPr>
        <w:t>Конструктор сайтов</w:t>
      </w:r>
      <w:r>
        <w:rPr>
          <w:lang w:eastAsia="ru-RU"/>
        </w:rPr>
        <w:t xml:space="preserve"> → Страницы сайта»,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«Страницы сайта» (</w:t>
      </w:r>
      <w:r w:rsidRPr="00524129">
        <w:t>рисунок </w:t>
      </w:r>
      <w:r w:rsidRPr="00524129">
        <w:rPr>
          <w:lang w:eastAsia="ru-RU"/>
        </w:rPr>
        <w:fldChar w:fldCharType="begin"/>
      </w:r>
      <w:r w:rsidRPr="00524129">
        <w:rPr>
          <w:lang w:eastAsia="ru-RU"/>
        </w:rPr>
        <w:instrText xml:space="preserve"> REF РИСУНОК_адм_страницы_сайта  \* MERGEFORMAT </w:instrText>
      </w:r>
      <w:r w:rsidRPr="00524129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2</w:t>
      </w:r>
      <w:r w:rsidRPr="00524129">
        <w:rPr>
          <w:lang w:eastAsia="ru-RU"/>
        </w:rPr>
        <w:fldChar w:fldCharType="end"/>
      </w:r>
      <w:r>
        <w:rPr>
          <w:lang w:eastAsia="ru-RU"/>
        </w:rPr>
        <w:t>),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оторой отображаются страницы первого уровня.</w:t>
      </w:r>
    </w:p>
    <w:p w14:paraId="194DE092" w14:textId="0F4B91FC" w:rsidR="006A610E" w:rsidRDefault="006A610E" w:rsidP="00D34CCD">
      <w:pPr>
        <w:pStyle w:val="a4"/>
        <w:numPr>
          <w:ilvl w:val="0"/>
          <w:numId w:val="23"/>
        </w:numPr>
        <w:tabs>
          <w:tab w:val="left" w:pos="851"/>
        </w:tabs>
      </w:pPr>
      <w:r>
        <w:t>В списке страниц найти страницу, которую требуется редактировать,</w:t>
      </w:r>
      <w:r w:rsidR="00313229">
        <w:t xml:space="preserve"> при н</w:t>
      </w:r>
      <w:r>
        <w:t>еобходимости перейдя</w:t>
      </w:r>
      <w:r w:rsidR="00313229">
        <w:t xml:space="preserve"> к с</w:t>
      </w:r>
      <w:r>
        <w:t>траницам второго, третьего</w:t>
      </w:r>
      <w:r w:rsidR="00313229">
        <w:t xml:space="preserve"> и п</w:t>
      </w:r>
      <w:r>
        <w:t>оследующих уровней.</w:t>
      </w:r>
    </w:p>
    <w:p w14:paraId="4D368CB6" w14:textId="4EEB3581" w:rsidR="006A610E" w:rsidRDefault="006A610E" w:rsidP="00D34CCD">
      <w:pPr>
        <w:pStyle w:val="a4"/>
        <w:numPr>
          <w:ilvl w:val="0"/>
          <w:numId w:val="23"/>
        </w:numPr>
        <w:tabs>
          <w:tab w:val="left" w:pos="851"/>
        </w:tabs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49F2335" wp14:editId="38165D9B">
            <wp:extent cx="123810" cy="190476"/>
            <wp:effectExtent l="0" t="0" r="0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 справа</w:t>
      </w:r>
      <w:r w:rsidR="00313229">
        <w:t xml:space="preserve"> от н</w:t>
      </w:r>
      <w:r>
        <w:t>азвания выбранной страницы. Выбрать пункт «Настроить».</w:t>
      </w:r>
      <w:r w:rsidR="00313229">
        <w:t xml:space="preserve"> В р</w:t>
      </w:r>
      <w:r>
        <w:t>езультате открывается окно настроек страницы (</w:t>
      </w:r>
      <w:r w:rsidRPr="00B93EB0">
        <w:t>рисунок </w:t>
      </w:r>
      <w:r w:rsidRPr="00B93EB0">
        <w:rPr>
          <w:lang w:eastAsia="ru-RU"/>
        </w:rPr>
        <w:fldChar w:fldCharType="begin"/>
      </w:r>
      <w:r w:rsidRPr="00B93EB0">
        <w:rPr>
          <w:lang w:eastAsia="ru-RU"/>
        </w:rPr>
        <w:instrText xml:space="preserve"> REF РИСУНОК_адм_настройки_стр  \* MERGEFORMAT </w:instrText>
      </w:r>
      <w:r w:rsidRPr="00B93EB0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4</w:t>
      </w:r>
      <w:r w:rsidRPr="00B93EB0">
        <w:rPr>
          <w:lang w:eastAsia="ru-RU"/>
        </w:rPr>
        <w:fldChar w:fldCharType="end"/>
      </w:r>
      <w:r>
        <w:t>).</w:t>
      </w:r>
    </w:p>
    <w:p w14:paraId="5286391D" w14:textId="3AD6502C" w:rsidR="006A610E" w:rsidRDefault="006A610E" w:rsidP="006A610E">
      <w:pPr>
        <w:tabs>
          <w:tab w:val="left" w:pos="851"/>
        </w:tabs>
      </w:pPr>
      <w:r>
        <w:t>Способ 2:</w:t>
      </w:r>
    </w:p>
    <w:p w14:paraId="4ACE6B0B" w14:textId="29B32B73" w:rsidR="006A610E" w:rsidRDefault="006A610E" w:rsidP="00D34CCD">
      <w:pPr>
        <w:pStyle w:val="a4"/>
        <w:numPr>
          <w:ilvl w:val="0"/>
          <w:numId w:val="24"/>
        </w:numPr>
        <w:tabs>
          <w:tab w:val="left" w:pos="851"/>
        </w:tabs>
      </w:pPr>
      <w:r>
        <w:t>В пользовательской части Портала перейти</w:t>
      </w:r>
      <w:r w:rsidR="00313229">
        <w:t xml:space="preserve"> на с</w:t>
      </w:r>
      <w:r>
        <w:t>траницу, которую требуется редактировать.</w:t>
      </w:r>
    </w:p>
    <w:p w14:paraId="602AF6A4" w14:textId="5DDF5799" w:rsidR="006A610E" w:rsidRPr="006A610E" w:rsidRDefault="006A610E" w:rsidP="00D34CCD">
      <w:pPr>
        <w:pStyle w:val="a4"/>
        <w:numPr>
          <w:ilvl w:val="0"/>
          <w:numId w:val="24"/>
        </w:numPr>
        <w:tabs>
          <w:tab w:val="left" w:pos="851"/>
        </w:tabs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5E24673" wp14:editId="54B5547C">
            <wp:extent cx="238095" cy="2000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в п</w:t>
      </w:r>
      <w:r>
        <w:t>равом верхнем углу страницы (см. п. </w:t>
      </w:r>
      <w:r>
        <w:fldChar w:fldCharType="begin"/>
      </w:r>
      <w:r>
        <w:instrText xml:space="preserve"> REF _Ref20226791 \r \h </w:instrText>
      </w:r>
      <w:r>
        <w:fldChar w:fldCharType="separate"/>
      </w:r>
      <w:r w:rsidR="00485088">
        <w:t>1.2</w:t>
      </w:r>
      <w:r>
        <w:fldChar w:fldCharType="end"/>
      </w:r>
      <w:r>
        <w:t>).</w:t>
      </w:r>
      <w:r w:rsidR="00313229">
        <w:t xml:space="preserve"> В р</w:t>
      </w:r>
      <w:r w:rsidR="001C7127">
        <w:t>езультате открывается окно настроек страницы (</w:t>
      </w:r>
      <w:r w:rsidR="001C7127" w:rsidRPr="00B93EB0">
        <w:t>рисунок </w:t>
      </w:r>
      <w:r w:rsidR="001C7127" w:rsidRPr="00B93EB0">
        <w:rPr>
          <w:lang w:eastAsia="ru-RU"/>
        </w:rPr>
        <w:fldChar w:fldCharType="begin"/>
      </w:r>
      <w:r w:rsidR="001C7127" w:rsidRPr="00B93EB0">
        <w:rPr>
          <w:lang w:eastAsia="ru-RU"/>
        </w:rPr>
        <w:instrText xml:space="preserve"> REF РИСУНОК_адм_настройки_стр  \* MERGEFORMAT </w:instrText>
      </w:r>
      <w:r w:rsidR="001C7127" w:rsidRPr="00B93EB0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4</w:t>
      </w:r>
      <w:r w:rsidR="001C7127" w:rsidRPr="00B93EB0">
        <w:rPr>
          <w:lang w:eastAsia="ru-RU"/>
        </w:rPr>
        <w:fldChar w:fldCharType="end"/>
      </w:r>
      <w:r w:rsidR="001C7127">
        <w:t>).</w:t>
      </w:r>
    </w:p>
    <w:p w14:paraId="4297EC40" w14:textId="476D78B5" w:rsidR="001C7127" w:rsidRDefault="001C7127" w:rsidP="001C7127">
      <w:pPr>
        <w:tabs>
          <w:tab w:val="left" w:pos="851"/>
        </w:tabs>
      </w:pPr>
      <w:r>
        <w:t>После того,</w:t>
      </w:r>
      <w:r w:rsidR="00313229">
        <w:t xml:space="preserve"> как о</w:t>
      </w:r>
      <w:r>
        <w:t>ткрыто окно настроек страницы, администратор вносит требуемые изменения</w:t>
      </w:r>
      <w:r w:rsidR="00313229">
        <w:t xml:space="preserve"> и н</w:t>
      </w:r>
      <w:r>
        <w:t>ажимает</w:t>
      </w:r>
      <w:r w:rsidR="00313229">
        <w:t xml:space="preserve"> на к</w:t>
      </w:r>
      <w:r>
        <w:t>нопку «Сохранить». Подробно</w:t>
      </w:r>
      <w:r w:rsidR="00313229">
        <w:t xml:space="preserve"> о н</w:t>
      </w:r>
      <w:r>
        <w:t>астройках страницы см. п. </w:t>
      </w:r>
      <w:r>
        <w:fldChar w:fldCharType="begin"/>
      </w:r>
      <w:r>
        <w:instrText xml:space="preserve"> REF _Ref20218817 \r \h </w:instrText>
      </w:r>
      <w:r>
        <w:fldChar w:fldCharType="separate"/>
      </w:r>
      <w:r w:rsidR="00485088">
        <w:t>2.1.2</w:t>
      </w:r>
      <w:r>
        <w:fldChar w:fldCharType="end"/>
      </w:r>
      <w:r>
        <w:t>.</w:t>
      </w:r>
    </w:p>
    <w:p w14:paraId="4C07E837" w14:textId="12DE7017" w:rsidR="00EF1D38" w:rsidRDefault="00EF1D38" w:rsidP="00BF7F1C">
      <w:pPr>
        <w:pStyle w:val="2"/>
      </w:pPr>
      <w:bookmarkStart w:id="28" w:name="_Ref27995196"/>
      <w:bookmarkStart w:id="29" w:name="_Toc70340485"/>
      <w:r>
        <w:t>Удаление страниц</w:t>
      </w:r>
      <w:bookmarkEnd w:id="28"/>
      <w:bookmarkEnd w:id="29"/>
    </w:p>
    <w:p w14:paraId="31A82FF8" w14:textId="58CC0E50" w:rsidR="00D04AA7" w:rsidRDefault="00D04AA7" w:rsidP="006D322F">
      <w:pPr>
        <w:tabs>
          <w:tab w:val="left" w:pos="851"/>
        </w:tabs>
      </w:pPr>
      <w:r>
        <w:t>Удаление страниц предполагает полное удаление страницы</w:t>
      </w:r>
      <w:r w:rsidR="00313229">
        <w:t xml:space="preserve"> с П</w:t>
      </w:r>
      <w:r>
        <w:t>ор</w:t>
      </w:r>
      <w:r w:rsidR="004E2CE5">
        <w:t>тала (и для </w:t>
      </w:r>
      <w:r>
        <w:t>пользователей,</w:t>
      </w:r>
      <w:r w:rsidR="00313229">
        <w:t xml:space="preserve"> и для а</w:t>
      </w:r>
      <w:r>
        <w:t>дминистратора)</w:t>
      </w:r>
      <w:r w:rsidR="00566D23">
        <w:t xml:space="preserve"> без возможности восстановления</w:t>
      </w:r>
      <w:r>
        <w:t>.</w:t>
      </w:r>
    </w:p>
    <w:p w14:paraId="7DD94D5F" w14:textId="6F9F4BA8" w:rsidR="00D04AA7" w:rsidRDefault="00D04AA7" w:rsidP="006D322F">
      <w:pPr>
        <w:tabs>
          <w:tab w:val="left" w:pos="851"/>
        </w:tabs>
      </w:pPr>
      <w:r>
        <w:t>Если требуется просто скрыть страницу</w:t>
      </w:r>
      <w:r w:rsidR="00313229">
        <w:t xml:space="preserve"> от п</w:t>
      </w:r>
      <w:r>
        <w:t>ользователей</w:t>
      </w:r>
      <w:r w:rsidR="00313229">
        <w:t xml:space="preserve"> на к</w:t>
      </w:r>
      <w:r>
        <w:t>акое-то время, оставив возможность</w:t>
      </w:r>
      <w:r w:rsidR="00313229">
        <w:t xml:space="preserve"> ее в</w:t>
      </w:r>
      <w:r>
        <w:t>осстановления,</w:t>
      </w:r>
      <w:r w:rsidR="00313229">
        <w:t xml:space="preserve"> то это д</w:t>
      </w:r>
      <w:r>
        <w:t>елается через окно настроек страницы (см. п. </w:t>
      </w:r>
      <w:r>
        <w:fldChar w:fldCharType="begin"/>
      </w:r>
      <w:r>
        <w:instrText xml:space="preserve"> REF _Ref20218817 \r \h </w:instrText>
      </w:r>
      <w:r>
        <w:fldChar w:fldCharType="separate"/>
      </w:r>
      <w:r w:rsidR="00485088">
        <w:t>2.1.2</w:t>
      </w:r>
      <w:r>
        <w:fldChar w:fldCharType="end"/>
      </w:r>
      <w:r>
        <w:t>).</w:t>
      </w:r>
    </w:p>
    <w:p w14:paraId="7A7ECEB6" w14:textId="74B570D5" w:rsidR="00EF1D38" w:rsidRDefault="001C7127" w:rsidP="006D322F">
      <w:pPr>
        <w:tabs>
          <w:tab w:val="left" w:pos="851"/>
        </w:tabs>
      </w:pPr>
      <w:r>
        <w:t>Чтобы удалить страницу, нужно:</w:t>
      </w:r>
    </w:p>
    <w:p w14:paraId="74CB526B" w14:textId="5674C725" w:rsidR="00D04AA7" w:rsidRDefault="00D04AA7" w:rsidP="00D34CCD">
      <w:pPr>
        <w:pStyle w:val="a4"/>
        <w:numPr>
          <w:ilvl w:val="0"/>
          <w:numId w:val="25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183E0D7" wp14:editId="6B559130">
            <wp:extent cx="157386" cy="151765"/>
            <wp:effectExtent l="0" t="0" r="0" b="63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485088">
        <w:t>1.1</w:t>
      </w:r>
      <w:r>
        <w:fldChar w:fldCharType="end"/>
      </w:r>
      <w:r>
        <w:t>).</w:t>
      </w:r>
    </w:p>
    <w:p w14:paraId="3725BCE5" w14:textId="7267F2BD" w:rsidR="00D04AA7" w:rsidRDefault="00D04AA7" w:rsidP="00D34CCD">
      <w:pPr>
        <w:pStyle w:val="a4"/>
        <w:numPr>
          <w:ilvl w:val="0"/>
          <w:numId w:val="25"/>
        </w:numPr>
        <w:tabs>
          <w:tab w:val="left" w:pos="851"/>
        </w:tabs>
      </w:pPr>
      <w:r>
        <w:t>Перейти</w:t>
      </w:r>
      <w:r w:rsidR="00313229">
        <w:t xml:space="preserve"> к п</w:t>
      </w:r>
      <w:r>
        <w:t>ункту «</w:t>
      </w:r>
      <w:r w:rsidR="00566D23">
        <w:rPr>
          <w:lang w:eastAsia="ru-RU"/>
        </w:rPr>
        <w:t>Конструктор сайтов</w:t>
      </w:r>
      <w:r>
        <w:rPr>
          <w:lang w:eastAsia="ru-RU"/>
        </w:rPr>
        <w:t xml:space="preserve"> → Страницы сайта»,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«Страницы сайта» (</w:t>
      </w:r>
      <w:r w:rsidRPr="00524129">
        <w:t>рисунок </w:t>
      </w:r>
      <w:r w:rsidRPr="00524129">
        <w:rPr>
          <w:lang w:eastAsia="ru-RU"/>
        </w:rPr>
        <w:fldChar w:fldCharType="begin"/>
      </w:r>
      <w:r w:rsidRPr="00524129">
        <w:rPr>
          <w:lang w:eastAsia="ru-RU"/>
        </w:rPr>
        <w:instrText xml:space="preserve"> REF РИСУНОК_адм_страницы_сайта  \* MERGEFORMAT </w:instrText>
      </w:r>
      <w:r w:rsidRPr="00524129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2</w:t>
      </w:r>
      <w:r w:rsidRPr="00524129">
        <w:rPr>
          <w:lang w:eastAsia="ru-RU"/>
        </w:rPr>
        <w:fldChar w:fldCharType="end"/>
      </w:r>
      <w:r>
        <w:rPr>
          <w:lang w:eastAsia="ru-RU"/>
        </w:rPr>
        <w:t>),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оторой отображаются страницы первого уровня.</w:t>
      </w:r>
    </w:p>
    <w:p w14:paraId="3DCC77EE" w14:textId="7A5643CE" w:rsidR="00D04AA7" w:rsidRDefault="00D04AA7" w:rsidP="00D34CCD">
      <w:pPr>
        <w:pStyle w:val="a4"/>
        <w:numPr>
          <w:ilvl w:val="0"/>
          <w:numId w:val="25"/>
        </w:numPr>
        <w:tabs>
          <w:tab w:val="left" w:pos="851"/>
        </w:tabs>
      </w:pPr>
      <w:r>
        <w:t>В списке страниц найти страницу, которую требуется удалить,</w:t>
      </w:r>
      <w:r w:rsidR="00313229">
        <w:t xml:space="preserve"> при н</w:t>
      </w:r>
      <w:r>
        <w:t>еобходимости перейдя</w:t>
      </w:r>
      <w:r w:rsidR="00313229">
        <w:t xml:space="preserve"> к с</w:t>
      </w:r>
      <w:r>
        <w:t>траницам второго, третьего</w:t>
      </w:r>
      <w:r w:rsidR="00313229">
        <w:t xml:space="preserve"> и п</w:t>
      </w:r>
      <w:r>
        <w:t>оследующих уровней.</w:t>
      </w:r>
    </w:p>
    <w:p w14:paraId="6821BE06" w14:textId="4E39DF26" w:rsidR="00D04AA7" w:rsidRDefault="00D04AA7" w:rsidP="00D34CCD">
      <w:pPr>
        <w:pStyle w:val="a4"/>
        <w:numPr>
          <w:ilvl w:val="0"/>
          <w:numId w:val="25"/>
        </w:numPr>
        <w:tabs>
          <w:tab w:val="left" w:pos="851"/>
        </w:tabs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4CAFCCA8" wp14:editId="0F4B2A5E">
            <wp:extent cx="123810" cy="190476"/>
            <wp:effectExtent l="0" t="0" r="0" b="63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 справа</w:t>
      </w:r>
      <w:r w:rsidR="00313229">
        <w:t xml:space="preserve"> от н</w:t>
      </w:r>
      <w:r>
        <w:t>азвания выбранной страницы. Выбрать пункт «Удалить».</w:t>
      </w:r>
      <w:r w:rsidR="00313229">
        <w:t xml:space="preserve"> В р</w:t>
      </w:r>
      <w:r>
        <w:t>езультате страница удаляется</w:t>
      </w:r>
      <w:r w:rsidR="00313229">
        <w:t xml:space="preserve"> с П</w:t>
      </w:r>
      <w:r>
        <w:t>ортала вместе</w:t>
      </w:r>
      <w:r w:rsidR="00313229">
        <w:t xml:space="preserve"> со в</w:t>
      </w:r>
      <w:r>
        <w:t>семи подстраницами.</w:t>
      </w:r>
    </w:p>
    <w:p w14:paraId="6FB68699" w14:textId="41FCE6C3" w:rsidR="00D04AA7" w:rsidRDefault="003E1509" w:rsidP="00BF7F1C">
      <w:pPr>
        <w:pStyle w:val="2"/>
      </w:pPr>
      <w:bookmarkStart w:id="30" w:name="_Ref27995230"/>
      <w:bookmarkStart w:id="31" w:name="_Toc70340486"/>
      <w:r>
        <w:t>Меню навигации</w:t>
      </w:r>
      <w:bookmarkEnd w:id="30"/>
      <w:bookmarkEnd w:id="31"/>
    </w:p>
    <w:p w14:paraId="39DF175C" w14:textId="4314F158" w:rsidR="00EF1D38" w:rsidRDefault="0005075F" w:rsidP="006D322F">
      <w:pPr>
        <w:tabs>
          <w:tab w:val="left" w:pos="851"/>
        </w:tabs>
      </w:pPr>
      <w:r>
        <w:t>На Портале в настоящее время создано два меню навигации:</w:t>
      </w:r>
    </w:p>
    <w:p w14:paraId="001BBCB0" w14:textId="782339A5" w:rsidR="0005075F" w:rsidRDefault="0005075F" w:rsidP="00D34CCD">
      <w:pPr>
        <w:pStyle w:val="a4"/>
        <w:numPr>
          <w:ilvl w:val="0"/>
          <w:numId w:val="66"/>
        </w:numPr>
        <w:tabs>
          <w:tab w:val="left" w:pos="851"/>
        </w:tabs>
      </w:pPr>
      <w:r>
        <w:t>Главное меню Портала (</w:t>
      </w:r>
      <w:r w:rsidRPr="0005075F">
        <w:t>рисунок </w:t>
      </w:r>
      <w:r w:rsidRPr="0005075F">
        <w:rPr>
          <w:lang w:eastAsia="ru-RU"/>
        </w:rPr>
        <w:fldChar w:fldCharType="begin"/>
      </w:r>
      <w:r w:rsidRPr="0005075F">
        <w:rPr>
          <w:lang w:eastAsia="ru-RU"/>
        </w:rPr>
        <w:instrText xml:space="preserve"> REF РИСУНОК_адм_меню_главное_см  \* MERGEFORMAT </w:instrText>
      </w:r>
      <w:r w:rsidRPr="0005075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</w:t>
      </w:r>
      <w:r w:rsidRPr="0005075F">
        <w:rPr>
          <w:lang w:eastAsia="ru-RU"/>
        </w:rPr>
        <w:fldChar w:fldCharType="end"/>
      </w:r>
      <w:r>
        <w:t>).</w:t>
      </w:r>
    </w:p>
    <w:p w14:paraId="1BD982A4" w14:textId="26C2B0FF" w:rsidR="0005075F" w:rsidRDefault="0005075F" w:rsidP="0005075F">
      <w:pPr>
        <w:pStyle w:val="af4"/>
      </w:pPr>
      <w:r>
        <w:rPr>
          <w:noProof/>
          <w:lang w:eastAsia="ru-RU"/>
        </w:rPr>
        <w:drawing>
          <wp:inline distT="0" distB="0" distL="0" distR="0" wp14:anchorId="0EFAFC68" wp14:editId="23E0DB71">
            <wp:extent cx="4543425" cy="1802947"/>
            <wp:effectExtent l="0" t="0" r="0" b="698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1746" cy="180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EAC0" w14:textId="60519E07" w:rsidR="0005075F" w:rsidRPr="0005075F" w:rsidRDefault="0005075F" w:rsidP="0005075F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адм_меню_главное_см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32" w:name="РИСУНОК_адм_меню_главное_см"/>
      <w:r w:rsidR="00EB093C">
        <w:rPr>
          <w:noProof/>
        </w:rPr>
        <w:t>6</w:t>
      </w:r>
      <w:bookmarkEnd w:id="32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</w:t>
      </w:r>
      <w:r>
        <w:rPr>
          <w:noProof/>
        </w:rPr>
        <w:fldChar w:fldCharType="end"/>
      </w:r>
      <w:r w:rsidRPr="00C31632">
        <w:t>.</w:t>
      </w:r>
      <w:r>
        <w:t xml:space="preserve"> Главное меню Портала</w:t>
      </w:r>
    </w:p>
    <w:p w14:paraId="1C7CF143" w14:textId="774E3A1F" w:rsidR="0005075F" w:rsidRDefault="0005075F" w:rsidP="00D34CCD">
      <w:pPr>
        <w:pStyle w:val="a4"/>
        <w:numPr>
          <w:ilvl w:val="0"/>
          <w:numId w:val="66"/>
        </w:numPr>
        <w:tabs>
          <w:tab w:val="left" w:pos="851"/>
        </w:tabs>
      </w:pPr>
      <w:r>
        <w:t>Меню «О нас» в подвале Портала (</w:t>
      </w:r>
      <w:r w:rsidRPr="00CA553E">
        <w:t>рисунок </w:t>
      </w:r>
      <w:r w:rsidRPr="00CA553E">
        <w:rPr>
          <w:lang w:eastAsia="ru-RU"/>
        </w:rPr>
        <w:fldChar w:fldCharType="begin"/>
      </w:r>
      <w:r w:rsidRPr="00CA553E">
        <w:rPr>
          <w:lang w:eastAsia="ru-RU"/>
        </w:rPr>
        <w:instrText xml:space="preserve"> REF РИСУНОК_адм_меню_онас_см  \* MERGEFORMAT </w:instrText>
      </w:r>
      <w:r w:rsidRPr="00CA553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</w:t>
      </w:r>
      <w:r w:rsidRPr="00CA553E">
        <w:rPr>
          <w:lang w:eastAsia="ru-RU"/>
        </w:rPr>
        <w:fldChar w:fldCharType="end"/>
      </w:r>
      <w:r>
        <w:t>).</w:t>
      </w:r>
    </w:p>
    <w:p w14:paraId="0369BFBE" w14:textId="55AC24E8" w:rsidR="0005075F" w:rsidRDefault="0005075F" w:rsidP="0005075F">
      <w:pPr>
        <w:pStyle w:val="af4"/>
      </w:pPr>
      <w:r>
        <w:rPr>
          <w:noProof/>
          <w:lang w:eastAsia="ru-RU"/>
        </w:rPr>
        <w:drawing>
          <wp:inline distT="0" distB="0" distL="0" distR="0" wp14:anchorId="3863FFC4" wp14:editId="6B4FD669">
            <wp:extent cx="2019300" cy="1890409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2247" cy="18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BA5D" w14:textId="1821D7E0" w:rsidR="0005075F" w:rsidRPr="0005075F" w:rsidRDefault="0005075F" w:rsidP="0005075F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адм_меню_онас_см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33" w:name="РИСУНОК_адм_меню_онас_см"/>
      <w:r w:rsidR="00EB093C">
        <w:rPr>
          <w:noProof/>
        </w:rPr>
        <w:t>7</w:t>
      </w:r>
      <w:bookmarkEnd w:id="33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7</w:t>
      </w:r>
      <w:r>
        <w:rPr>
          <w:noProof/>
        </w:rPr>
        <w:fldChar w:fldCharType="end"/>
      </w:r>
      <w:r w:rsidRPr="00C31632">
        <w:t>.</w:t>
      </w:r>
      <w:r>
        <w:t xml:space="preserve"> Меню «О нас» в подвале Портала</w:t>
      </w:r>
    </w:p>
    <w:p w14:paraId="45F7FE43" w14:textId="0C216E90" w:rsidR="008E7169" w:rsidRDefault="0005075F" w:rsidP="00BF7F1C">
      <w:pPr>
        <w:pStyle w:val="3"/>
      </w:pPr>
      <w:bookmarkStart w:id="34" w:name="_Ref28008097"/>
      <w:bookmarkStart w:id="35" w:name="_Toc70340487"/>
      <w:r>
        <w:t>Просмотр меню</w:t>
      </w:r>
      <w:bookmarkEnd w:id="34"/>
      <w:bookmarkEnd w:id="35"/>
    </w:p>
    <w:p w14:paraId="799B3970" w14:textId="256708BF" w:rsidR="0005075F" w:rsidRDefault="0005075F" w:rsidP="006D322F">
      <w:pPr>
        <w:tabs>
          <w:tab w:val="left" w:pos="851"/>
        </w:tabs>
      </w:pPr>
      <w:r>
        <w:t>Чтобы просмотреть меню в административной части Портала, нужно:</w:t>
      </w:r>
    </w:p>
    <w:p w14:paraId="3299103E" w14:textId="4403D2DE" w:rsidR="00D730EC" w:rsidRDefault="00D730EC" w:rsidP="00D34CCD">
      <w:pPr>
        <w:pStyle w:val="a4"/>
        <w:numPr>
          <w:ilvl w:val="0"/>
          <w:numId w:val="67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66C34239" wp14:editId="6BD06A28">
            <wp:extent cx="157386" cy="151765"/>
            <wp:effectExtent l="0" t="0" r="0" b="63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485088">
        <w:t>1.1</w:t>
      </w:r>
      <w:r>
        <w:fldChar w:fldCharType="end"/>
      </w:r>
      <w:r>
        <w:t>).</w:t>
      </w:r>
    </w:p>
    <w:p w14:paraId="7CC75E3A" w14:textId="49901A95" w:rsidR="0005075F" w:rsidRDefault="00D730EC" w:rsidP="00D34CCD">
      <w:pPr>
        <w:pStyle w:val="a4"/>
        <w:numPr>
          <w:ilvl w:val="0"/>
          <w:numId w:val="67"/>
        </w:numPr>
        <w:tabs>
          <w:tab w:val="left" w:pos="851"/>
        </w:tabs>
      </w:pPr>
      <w:r>
        <w:t>Перейти к пункту «</w:t>
      </w:r>
      <w:r>
        <w:rPr>
          <w:lang w:eastAsia="ru-RU"/>
        </w:rPr>
        <w:t>Конструктор сайтов → Меню навигации», в результате чего открывается страница «Меню навигации» (</w:t>
      </w:r>
      <w:r w:rsidRPr="00D730EC">
        <w:t>рисунок </w:t>
      </w:r>
      <w:r w:rsidRPr="00D730EC">
        <w:rPr>
          <w:lang w:eastAsia="ru-RU"/>
        </w:rPr>
        <w:fldChar w:fldCharType="begin"/>
      </w:r>
      <w:r w:rsidRPr="00D730EC">
        <w:rPr>
          <w:lang w:eastAsia="ru-RU"/>
        </w:rPr>
        <w:instrText xml:space="preserve"> REF РИСУНОК_адм_меню_навигации_об  \* MERGEFORMAT </w:instrText>
      </w:r>
      <w:r w:rsidRPr="00D730E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</w:t>
      </w:r>
      <w:r w:rsidRPr="00D730EC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C8F730E" w14:textId="361D4EDD" w:rsidR="0005075F" w:rsidRDefault="00D730EC" w:rsidP="00D730EC">
      <w:pPr>
        <w:pStyle w:val="af4"/>
      </w:pPr>
      <w:r>
        <w:rPr>
          <w:noProof/>
          <w:lang w:eastAsia="ru-RU"/>
        </w:rPr>
        <w:drawing>
          <wp:inline distT="0" distB="0" distL="0" distR="0" wp14:anchorId="1D674EF3" wp14:editId="4F0337E2">
            <wp:extent cx="6120765" cy="185483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20B4" w14:textId="5952892A" w:rsidR="00D730EC" w:rsidRPr="00D730EC" w:rsidRDefault="00D730EC" w:rsidP="00D730EC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адм_меню_навигации_об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36" w:name="РИСУНОК_адм_меню_навигации_об"/>
      <w:r w:rsidR="00EB093C">
        <w:rPr>
          <w:noProof/>
        </w:rPr>
        <w:t>8</w:t>
      </w:r>
      <w:bookmarkEnd w:id="36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</w:t>
      </w:r>
      <w:r>
        <w:rPr>
          <w:noProof/>
        </w:rPr>
        <w:fldChar w:fldCharType="end"/>
      </w:r>
      <w:r w:rsidRPr="00C31632">
        <w:t xml:space="preserve">. </w:t>
      </w:r>
      <w:r>
        <w:t>«Меню навигации» в административной части Портала</w:t>
      </w:r>
    </w:p>
    <w:p w14:paraId="3ACB82B6" w14:textId="3BC2B419" w:rsidR="0005075F" w:rsidRDefault="00D730EC" w:rsidP="00D34CCD">
      <w:pPr>
        <w:pStyle w:val="a4"/>
        <w:numPr>
          <w:ilvl w:val="0"/>
          <w:numId w:val="67"/>
        </w:numPr>
        <w:tabs>
          <w:tab w:val="left" w:pos="851"/>
        </w:tabs>
      </w:pPr>
      <w:r>
        <w:t>Выбрать требуемое меню, например, главное меню. В результате открывается страница главного меню (</w:t>
      </w:r>
      <w:r w:rsidRPr="00D730EC">
        <w:t>рисунок </w:t>
      </w:r>
      <w:r w:rsidRPr="00D730EC">
        <w:rPr>
          <w:lang w:eastAsia="ru-RU"/>
        </w:rPr>
        <w:fldChar w:fldCharType="begin"/>
      </w:r>
      <w:r w:rsidRPr="00D730EC">
        <w:rPr>
          <w:lang w:eastAsia="ru-RU"/>
        </w:rPr>
        <w:instrText xml:space="preserve"> REF РИСУНОК_адм_меню_главное  \* MERGEFORMAT </w:instrText>
      </w:r>
      <w:r w:rsidRPr="00D730E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9</w:t>
      </w:r>
      <w:r w:rsidRPr="00D730EC">
        <w:rPr>
          <w:lang w:eastAsia="ru-RU"/>
        </w:rPr>
        <w:fldChar w:fldCharType="end"/>
      </w:r>
      <w:r>
        <w:t>).</w:t>
      </w:r>
    </w:p>
    <w:p w14:paraId="4AB34975" w14:textId="5C51A276" w:rsidR="00D730EC" w:rsidRDefault="00D730EC" w:rsidP="00D730EC">
      <w:pPr>
        <w:pStyle w:val="af4"/>
      </w:pPr>
      <w:r>
        <w:rPr>
          <w:noProof/>
          <w:lang w:eastAsia="ru-RU"/>
        </w:rPr>
        <w:drawing>
          <wp:inline distT="0" distB="0" distL="0" distR="0" wp14:anchorId="71E52AA4" wp14:editId="4AEC1258">
            <wp:extent cx="3967200" cy="29556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62EE" w14:textId="1F7C1F66" w:rsidR="00D730EC" w:rsidRDefault="00D730EC" w:rsidP="00D730EC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адм_меню_главное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37" w:name="РИСУНОК_адм_меню_главное"/>
      <w:r w:rsidR="00EB093C">
        <w:rPr>
          <w:noProof/>
        </w:rPr>
        <w:t>9</w:t>
      </w:r>
      <w:bookmarkEnd w:id="37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9</w:t>
      </w:r>
      <w:r>
        <w:rPr>
          <w:noProof/>
        </w:rPr>
        <w:fldChar w:fldCharType="end"/>
      </w:r>
      <w:r w:rsidRPr="00C31632">
        <w:t xml:space="preserve">. </w:t>
      </w:r>
      <w:r>
        <w:t>Главное меню в административной части Портала (фрагмент)</w:t>
      </w:r>
    </w:p>
    <w:p w14:paraId="63CFBECE" w14:textId="29EBE4EF" w:rsidR="00C200C6" w:rsidRDefault="00C200C6" w:rsidP="00C200C6">
      <w:r>
        <w:t>Замечание.</w:t>
      </w:r>
    </w:p>
    <w:p w14:paraId="59BA69D5" w14:textId="2C40D343" w:rsidR="00C200C6" w:rsidRPr="00C200C6" w:rsidRDefault="00C200C6" w:rsidP="00C200C6">
      <w:r>
        <w:t xml:space="preserve">Существует другой способ, чтобы перейти к настройке меню навигации «О нас», расположенного в подвале Портала: нужно нажать на значок </w:t>
      </w:r>
      <w:r>
        <w:rPr>
          <w:noProof/>
          <w:lang w:eastAsia="ru-RU"/>
        </w:rPr>
        <w:drawing>
          <wp:inline distT="0" distB="0" distL="0" distR="0" wp14:anchorId="3DF01F1E" wp14:editId="3FE69631">
            <wp:extent cx="200000" cy="209524"/>
            <wp:effectExtent l="0" t="0" r="0" b="63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«Изменить»:</w:t>
      </w:r>
      <w:r w:rsidRPr="00C200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002685" wp14:editId="0936E5B7">
            <wp:extent cx="2912400" cy="590400"/>
            <wp:effectExtent l="0" t="0" r="2540" b="63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87771C" w14:textId="512B37D8" w:rsidR="0005075F" w:rsidRDefault="0005075F" w:rsidP="00BF7F1C">
      <w:pPr>
        <w:pStyle w:val="3"/>
      </w:pPr>
      <w:bookmarkStart w:id="38" w:name="_Ref28008098"/>
      <w:bookmarkStart w:id="39" w:name="_Toc70340488"/>
      <w:r>
        <w:t>Настройки меню</w:t>
      </w:r>
      <w:bookmarkEnd w:id="38"/>
      <w:bookmarkEnd w:id="39"/>
    </w:p>
    <w:p w14:paraId="197229A4" w14:textId="48B5E2E5" w:rsidR="00D730EC" w:rsidRDefault="00D730EC" w:rsidP="00D730EC">
      <w:pPr>
        <w:tabs>
          <w:tab w:val="left" w:pos="851"/>
        </w:tabs>
      </w:pPr>
      <w:r>
        <w:t>Справа от названия каждого меню (</w:t>
      </w:r>
      <w:r w:rsidRPr="00D730EC">
        <w:t>рисунок </w:t>
      </w:r>
      <w:r w:rsidRPr="00D730EC">
        <w:rPr>
          <w:lang w:eastAsia="ru-RU"/>
        </w:rPr>
        <w:fldChar w:fldCharType="begin"/>
      </w:r>
      <w:r w:rsidRPr="00D730EC">
        <w:rPr>
          <w:lang w:eastAsia="ru-RU"/>
        </w:rPr>
        <w:instrText xml:space="preserve"> REF РИСУНОК_адм_меню_навигации_об  \* MERGEFORMAT </w:instrText>
      </w:r>
      <w:r w:rsidRPr="00D730E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</w:t>
      </w:r>
      <w:r w:rsidRPr="00D730EC">
        <w:rPr>
          <w:lang w:eastAsia="ru-RU"/>
        </w:rPr>
        <w:fldChar w:fldCharType="end"/>
      </w:r>
      <w:r>
        <w:t xml:space="preserve">) размещен значок </w:t>
      </w:r>
      <w:r>
        <w:rPr>
          <w:noProof/>
          <w:lang w:eastAsia="ru-RU"/>
        </w:rPr>
        <w:drawing>
          <wp:inline distT="0" distB="0" distL="0" distR="0" wp14:anchorId="62C21B85" wp14:editId="4BA6A2B2">
            <wp:extent cx="123810" cy="190476"/>
            <wp:effectExtent l="0" t="0" r="0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 нажатию на этот значок раскрывается список настроек этого меню (</w:t>
      </w:r>
      <w:r w:rsidRPr="00D730EC">
        <w:t>рисунок </w:t>
      </w:r>
      <w:r w:rsidRPr="00D730EC">
        <w:rPr>
          <w:lang w:eastAsia="ru-RU"/>
        </w:rPr>
        <w:fldChar w:fldCharType="begin"/>
      </w:r>
      <w:r w:rsidRPr="00D730EC">
        <w:rPr>
          <w:lang w:eastAsia="ru-RU"/>
        </w:rPr>
        <w:instrText xml:space="preserve"> REF РИСУНОК_адм_настройки_меню  \* MERGEFORMAT </w:instrText>
      </w:r>
      <w:r w:rsidRPr="00D730E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10</w:t>
      </w:r>
      <w:r w:rsidRPr="00D730EC">
        <w:rPr>
          <w:lang w:eastAsia="ru-RU"/>
        </w:rPr>
        <w:fldChar w:fldCharType="end"/>
      </w:r>
      <w:r>
        <w:t>).</w:t>
      </w:r>
    </w:p>
    <w:p w14:paraId="4BB447B4" w14:textId="0E1B8A62" w:rsidR="00D730EC" w:rsidRDefault="00D730EC" w:rsidP="00D730EC">
      <w:pPr>
        <w:pStyle w:val="af4"/>
      </w:pPr>
      <w:r>
        <w:rPr>
          <w:noProof/>
          <w:lang w:eastAsia="ru-RU"/>
        </w:rPr>
        <w:drawing>
          <wp:inline distT="0" distB="0" distL="0" distR="0" wp14:anchorId="51987B30" wp14:editId="227BF1F1">
            <wp:extent cx="1918800" cy="2476800"/>
            <wp:effectExtent l="0" t="0" r="571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9709" w14:textId="5BC6BCA8" w:rsidR="00D730EC" w:rsidRPr="004A725E" w:rsidRDefault="00D730EC" w:rsidP="00D730EC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адм_настройки_меню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40" w:name="РИСУНОК_адм_настройки_меню"/>
      <w:r w:rsidR="00EB093C">
        <w:rPr>
          <w:noProof/>
        </w:rPr>
        <w:t>10</w:t>
      </w:r>
      <w:bookmarkEnd w:id="40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10</w:t>
      </w:r>
      <w:r>
        <w:rPr>
          <w:noProof/>
        </w:rPr>
        <w:fldChar w:fldCharType="end"/>
      </w:r>
      <w:r w:rsidRPr="00C31632">
        <w:t xml:space="preserve">. </w:t>
      </w:r>
      <w:r>
        <w:t>«Меню навигации». Список настроек меню</w:t>
      </w:r>
    </w:p>
    <w:p w14:paraId="60C63FEE" w14:textId="77777777" w:rsidR="002C3670" w:rsidRDefault="002C3670" w:rsidP="002C3670">
      <w:pPr>
        <w:tabs>
          <w:tab w:val="left" w:pos="851"/>
        </w:tabs>
      </w:pPr>
      <w:r>
        <w:t>Администратор использует следующие пункты меню настроек страницы:</w:t>
      </w:r>
    </w:p>
    <w:p w14:paraId="308F6E32" w14:textId="20F9EF1C" w:rsidR="002C3670" w:rsidRDefault="002C3670" w:rsidP="00D34CCD">
      <w:pPr>
        <w:pStyle w:val="a4"/>
        <w:numPr>
          <w:ilvl w:val="0"/>
          <w:numId w:val="68"/>
        </w:numPr>
        <w:tabs>
          <w:tab w:val="left" w:pos="851"/>
        </w:tabs>
      </w:pPr>
      <w:r>
        <w:t>Изменить – при выборе этого пункта открывается стра</w:t>
      </w:r>
      <w:r w:rsidR="00485088">
        <w:t>ница этого меню (так же, как на </w:t>
      </w:r>
      <w:r w:rsidRPr="00D730EC">
        <w:t>рису</w:t>
      </w:r>
      <w:r>
        <w:t>нке</w:t>
      </w:r>
      <w:r w:rsidRPr="00D730EC">
        <w:t> </w:t>
      </w:r>
      <w:r w:rsidRPr="00D730EC">
        <w:rPr>
          <w:lang w:eastAsia="ru-RU"/>
        </w:rPr>
        <w:fldChar w:fldCharType="begin"/>
      </w:r>
      <w:r w:rsidRPr="00D730EC">
        <w:rPr>
          <w:lang w:eastAsia="ru-RU"/>
        </w:rPr>
        <w:instrText xml:space="preserve"> REF РИСУНОК_адм_меню_главное  \* MERGEFORMAT </w:instrText>
      </w:r>
      <w:r w:rsidRPr="00D730E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9</w:t>
      </w:r>
      <w:r w:rsidRPr="00D730EC">
        <w:rPr>
          <w:lang w:eastAsia="ru-RU"/>
        </w:rPr>
        <w:fldChar w:fldCharType="end"/>
      </w:r>
      <w:r>
        <w:t>).</w:t>
      </w:r>
    </w:p>
    <w:p w14:paraId="09833AC0" w14:textId="0589CB95" w:rsidR="002C3670" w:rsidRDefault="002C3670" w:rsidP="00D34CCD">
      <w:pPr>
        <w:pStyle w:val="a4"/>
        <w:numPr>
          <w:ilvl w:val="0"/>
          <w:numId w:val="68"/>
        </w:numPr>
        <w:tabs>
          <w:tab w:val="left" w:pos="851"/>
        </w:tabs>
      </w:pPr>
      <w:r>
        <w:t>Переименовать – позволяет переименовать меню, чтобы в административной части Портала отображался более подходящий заголовок.</w:t>
      </w:r>
    </w:p>
    <w:p w14:paraId="0A718F47" w14:textId="58471422" w:rsidR="002C3670" w:rsidRDefault="002C3670" w:rsidP="00D34CCD">
      <w:pPr>
        <w:pStyle w:val="a4"/>
        <w:numPr>
          <w:ilvl w:val="0"/>
          <w:numId w:val="68"/>
        </w:numPr>
        <w:tabs>
          <w:tab w:val="left" w:pos="851"/>
        </w:tabs>
      </w:pPr>
      <w:r>
        <w:t>Основная навигация – этот пункт выбран только у главного меню Портала.</w:t>
      </w:r>
    </w:p>
    <w:p w14:paraId="41923AC2" w14:textId="268B7EB8" w:rsidR="002C3670" w:rsidRDefault="002C3670" w:rsidP="00D34CCD">
      <w:pPr>
        <w:pStyle w:val="a4"/>
        <w:numPr>
          <w:ilvl w:val="0"/>
          <w:numId w:val="68"/>
        </w:numPr>
        <w:tabs>
          <w:tab w:val="left" w:pos="851"/>
        </w:tabs>
      </w:pPr>
      <w:r>
        <w:t>Удалить – при выборе этого пункта меню удаляется со всеми своими подменю.</w:t>
      </w:r>
    </w:p>
    <w:p w14:paraId="2B77C593" w14:textId="181AFB1F" w:rsidR="0005075F" w:rsidRDefault="0005075F" w:rsidP="00BF7F1C">
      <w:pPr>
        <w:pStyle w:val="3"/>
      </w:pPr>
      <w:bookmarkStart w:id="41" w:name="_Ref28004337"/>
      <w:bookmarkStart w:id="42" w:name="_Toc70340489"/>
      <w:r>
        <w:t>Добавление пунктов меню (подменю)</w:t>
      </w:r>
      <w:bookmarkEnd w:id="41"/>
      <w:bookmarkEnd w:id="42"/>
    </w:p>
    <w:p w14:paraId="29C3AFEF" w14:textId="54780AE4" w:rsidR="00ED079E" w:rsidRDefault="00ED079E" w:rsidP="006D322F">
      <w:pPr>
        <w:tabs>
          <w:tab w:val="left" w:pos="851"/>
        </w:tabs>
      </w:pPr>
      <w:r>
        <w:t>Перед добавлением пункта меню нужно создать страницу, на которую будет ссылаться этот пункт меню. О добавлении страниц см. п. </w:t>
      </w:r>
      <w:r>
        <w:fldChar w:fldCharType="begin"/>
      </w:r>
      <w:r>
        <w:instrText xml:space="preserve"> REF _Ref27749679 \r \h </w:instrText>
      </w:r>
      <w:r>
        <w:fldChar w:fldCharType="separate"/>
      </w:r>
      <w:r w:rsidR="00485088">
        <w:t>2.2</w:t>
      </w:r>
      <w:r>
        <w:fldChar w:fldCharType="end"/>
      </w:r>
      <w:r>
        <w:t>.</w:t>
      </w:r>
    </w:p>
    <w:p w14:paraId="19450813" w14:textId="5EF8CE55" w:rsidR="00ED079E" w:rsidRDefault="00ED079E" w:rsidP="006D322F">
      <w:pPr>
        <w:tabs>
          <w:tab w:val="left" w:pos="851"/>
        </w:tabs>
      </w:pPr>
      <w:r>
        <w:t>Например, по инструкции п. </w:t>
      </w:r>
      <w:r>
        <w:fldChar w:fldCharType="begin"/>
      </w:r>
      <w:r>
        <w:instrText xml:space="preserve"> REF _Ref27749679 \r \h </w:instrText>
      </w:r>
      <w:r>
        <w:fldChar w:fldCharType="separate"/>
      </w:r>
      <w:r w:rsidR="00485088">
        <w:t>2.2</w:t>
      </w:r>
      <w:r>
        <w:fldChar w:fldCharType="end"/>
      </w:r>
      <w:r>
        <w:t xml:space="preserve"> добавлена страница «О проекте».</w:t>
      </w:r>
    </w:p>
    <w:p w14:paraId="16DDA5EA" w14:textId="43338372" w:rsidR="0005075F" w:rsidRDefault="002C3670" w:rsidP="006D322F">
      <w:pPr>
        <w:tabs>
          <w:tab w:val="left" w:pos="851"/>
        </w:tabs>
      </w:pPr>
      <w:r>
        <w:t xml:space="preserve">Чтобы добавить </w:t>
      </w:r>
      <w:r w:rsidR="00ED079E">
        <w:t>пункт меню (</w:t>
      </w:r>
      <w:r>
        <w:t>подменю</w:t>
      </w:r>
      <w:r w:rsidR="00ED079E">
        <w:t>) «О проекте» в главное меню</w:t>
      </w:r>
      <w:r>
        <w:t>, нужно:</w:t>
      </w:r>
    </w:p>
    <w:p w14:paraId="0D2DEF04" w14:textId="35F36050" w:rsidR="002C3670" w:rsidRDefault="002C3670" w:rsidP="00D34CCD">
      <w:pPr>
        <w:pStyle w:val="a4"/>
        <w:numPr>
          <w:ilvl w:val="0"/>
          <w:numId w:val="69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C327ABB" wp14:editId="379B6506">
            <wp:extent cx="157386" cy="151765"/>
            <wp:effectExtent l="0" t="0" r="0" b="63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485088">
        <w:t>1.1</w:t>
      </w:r>
      <w:r>
        <w:fldChar w:fldCharType="end"/>
      </w:r>
      <w:r>
        <w:t>).</w:t>
      </w:r>
    </w:p>
    <w:p w14:paraId="3637227A" w14:textId="46EECF0D" w:rsidR="002C3670" w:rsidRDefault="002C3670" w:rsidP="00D34CCD">
      <w:pPr>
        <w:pStyle w:val="a4"/>
        <w:numPr>
          <w:ilvl w:val="0"/>
          <w:numId w:val="69"/>
        </w:numPr>
        <w:tabs>
          <w:tab w:val="left" w:pos="851"/>
        </w:tabs>
      </w:pPr>
      <w:r>
        <w:t>Перейти к пункту «</w:t>
      </w:r>
      <w:r>
        <w:rPr>
          <w:lang w:eastAsia="ru-RU"/>
        </w:rPr>
        <w:t>Конструктор сайтов → Меню навигации», в результате чего открывается страница «Меню навигации» (</w:t>
      </w:r>
      <w:r w:rsidRPr="00D730EC">
        <w:t>рисунок </w:t>
      </w:r>
      <w:r w:rsidRPr="00D730EC">
        <w:rPr>
          <w:lang w:eastAsia="ru-RU"/>
        </w:rPr>
        <w:fldChar w:fldCharType="begin"/>
      </w:r>
      <w:r w:rsidRPr="00D730EC">
        <w:rPr>
          <w:lang w:eastAsia="ru-RU"/>
        </w:rPr>
        <w:instrText xml:space="preserve"> REF РИСУНОК_адм_меню_навигации_об  \* MERGEFORMAT </w:instrText>
      </w:r>
      <w:r w:rsidRPr="00D730EC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8</w:t>
      </w:r>
      <w:r w:rsidRPr="00D730EC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675A656" w14:textId="67628CE5" w:rsidR="002C3670" w:rsidRDefault="003E21B2" w:rsidP="00D34CCD">
      <w:pPr>
        <w:pStyle w:val="a4"/>
        <w:numPr>
          <w:ilvl w:val="0"/>
          <w:numId w:val="69"/>
        </w:numPr>
        <w:tabs>
          <w:tab w:val="left" w:pos="851"/>
        </w:tabs>
      </w:pPr>
      <w:r>
        <w:t xml:space="preserve">Выбрать требуемое меню (в данном примере – </w:t>
      </w:r>
      <w:r w:rsidR="002C3670">
        <w:t>главное меню</w:t>
      </w:r>
      <w:r>
        <w:t>)</w:t>
      </w:r>
      <w:r w:rsidR="002C3670">
        <w:t>. В результате открывается страница главного меню (</w:t>
      </w:r>
      <w:r w:rsidR="002C3670" w:rsidRPr="00D730EC">
        <w:t>рисунок </w:t>
      </w:r>
      <w:r w:rsidR="002C3670" w:rsidRPr="00D730EC">
        <w:rPr>
          <w:lang w:eastAsia="ru-RU"/>
        </w:rPr>
        <w:fldChar w:fldCharType="begin"/>
      </w:r>
      <w:r w:rsidR="002C3670" w:rsidRPr="00D730EC">
        <w:rPr>
          <w:lang w:eastAsia="ru-RU"/>
        </w:rPr>
        <w:instrText xml:space="preserve"> REF РИСУНОК_адм_меню_главное  \* MERGEFORMAT </w:instrText>
      </w:r>
      <w:r w:rsidR="002C3670" w:rsidRPr="00D730EC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9</w:t>
      </w:r>
      <w:r w:rsidR="002C3670" w:rsidRPr="00D730EC">
        <w:rPr>
          <w:lang w:eastAsia="ru-RU"/>
        </w:rPr>
        <w:fldChar w:fldCharType="end"/>
      </w:r>
      <w:r w:rsidR="002C3670">
        <w:t>).</w:t>
      </w:r>
    </w:p>
    <w:p w14:paraId="28A24A33" w14:textId="5CD6C9C3" w:rsidR="002C3670" w:rsidRDefault="002C3670" w:rsidP="00D34CCD">
      <w:pPr>
        <w:pStyle w:val="a4"/>
        <w:numPr>
          <w:ilvl w:val="0"/>
          <w:numId w:val="69"/>
        </w:numPr>
        <w:tabs>
          <w:tab w:val="left" w:pos="851"/>
        </w:tabs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57F1E4C0" wp14:editId="75E176A8">
            <wp:extent cx="295238" cy="228571"/>
            <wp:effectExtent l="0" t="0" r="0" b="63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правом верхнем углу страницы. Выбрать «</w:t>
      </w:r>
      <w:r w:rsidR="003E21B2">
        <w:t>Страница</w:t>
      </w:r>
      <w:r>
        <w:t>».</w:t>
      </w:r>
      <w:r w:rsidR="007A4E16">
        <w:t xml:space="preserve"> В </w:t>
      </w:r>
      <w:r w:rsidR="00ED079E">
        <w:t xml:space="preserve">результате открывается окно добавления </w:t>
      </w:r>
      <w:r w:rsidR="003E21B2">
        <w:t>страницы, на которую ссылается подменю</w:t>
      </w:r>
      <w:r w:rsidR="00ED079E">
        <w:t xml:space="preserve"> (</w:t>
      </w:r>
      <w:r w:rsidR="00ED079E" w:rsidRPr="00ED079E">
        <w:t>рисунок </w:t>
      </w:r>
      <w:r w:rsidR="00ED079E" w:rsidRPr="00ED079E">
        <w:rPr>
          <w:lang w:eastAsia="ru-RU"/>
        </w:rPr>
        <w:fldChar w:fldCharType="begin"/>
      </w:r>
      <w:r w:rsidR="00ED079E" w:rsidRPr="00ED079E">
        <w:rPr>
          <w:lang w:eastAsia="ru-RU"/>
        </w:rPr>
        <w:instrText xml:space="preserve"> REF РИСУНОК_адм_добавление_подменю  \* MERGEFORMAT </w:instrText>
      </w:r>
      <w:r w:rsidR="00ED079E" w:rsidRPr="00ED079E">
        <w:rPr>
          <w:lang w:eastAsia="ru-RU"/>
        </w:rPr>
        <w:fldChar w:fldCharType="separate"/>
      </w:r>
      <w:r w:rsidR="00485088" w:rsidRPr="00485088">
        <w:rPr>
          <w:bCs/>
          <w:lang w:eastAsia="ru-RU"/>
        </w:rPr>
        <w:t>11</w:t>
      </w:r>
      <w:r w:rsidR="00ED079E" w:rsidRPr="00ED079E">
        <w:rPr>
          <w:lang w:eastAsia="ru-RU"/>
        </w:rPr>
        <w:fldChar w:fldCharType="end"/>
      </w:r>
      <w:r w:rsidR="00ED079E">
        <w:t>).</w:t>
      </w:r>
    </w:p>
    <w:p w14:paraId="2A263597" w14:textId="77777777" w:rsidR="007A4E16" w:rsidRDefault="003E21B2" w:rsidP="00D34CCD">
      <w:pPr>
        <w:pStyle w:val="a4"/>
        <w:numPr>
          <w:ilvl w:val="0"/>
          <w:numId w:val="69"/>
        </w:numPr>
        <w:tabs>
          <w:tab w:val="left" w:pos="851"/>
        </w:tabs>
      </w:pPr>
      <w:r>
        <w:t xml:space="preserve">Выбрать требуемую страницу из списка (в данном примере – «О проекте»). </w:t>
      </w:r>
    </w:p>
    <w:p w14:paraId="354FA73D" w14:textId="15D844DA" w:rsidR="002C3670" w:rsidRDefault="007A4E16" w:rsidP="007A4E16">
      <w:pPr>
        <w:pStyle w:val="a4"/>
        <w:tabs>
          <w:tab w:val="left" w:pos="851"/>
        </w:tabs>
        <w:ind w:left="927" w:firstLine="0"/>
      </w:pPr>
      <w:r>
        <w:t>Замечание. Если в подменю требуется сослаться на подстраницу, то</w:t>
      </w:r>
      <w:r w:rsidR="003E21B2">
        <w:t xml:space="preserve"> нужно раскрыть </w:t>
      </w:r>
      <w:r>
        <w:t>список подстраниц</w:t>
      </w:r>
      <w:r w:rsidR="003E21B2">
        <w:t xml:space="preserve"> по нажатию на значок </w:t>
      </w:r>
      <w:r w:rsidR="003E21B2">
        <w:rPr>
          <w:noProof/>
          <w:lang w:eastAsia="ru-RU"/>
        </w:rPr>
        <w:drawing>
          <wp:inline distT="0" distB="0" distL="0" distR="0" wp14:anchorId="3477C618" wp14:editId="71F766B3">
            <wp:extent cx="123810" cy="16190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расположенный слева от названий страниц.</w:t>
      </w:r>
    </w:p>
    <w:p w14:paraId="5DA0D8FB" w14:textId="197E4E5D" w:rsidR="00ED079E" w:rsidRDefault="00ED079E" w:rsidP="00D34CCD">
      <w:pPr>
        <w:pStyle w:val="a4"/>
        <w:numPr>
          <w:ilvl w:val="0"/>
          <w:numId w:val="69"/>
        </w:numPr>
        <w:tabs>
          <w:tab w:val="left" w:pos="851"/>
        </w:tabs>
      </w:pPr>
      <w:r>
        <w:rPr>
          <w:lang w:eastAsia="ru-RU"/>
        </w:rPr>
        <w:t>Нажать на кнопку «Добавить».</w:t>
      </w:r>
    </w:p>
    <w:p w14:paraId="2FA6841D" w14:textId="42C3C874" w:rsidR="002C3670" w:rsidRDefault="003E21B2" w:rsidP="002C3670">
      <w:pPr>
        <w:pStyle w:val="af4"/>
      </w:pPr>
      <w:r>
        <w:rPr>
          <w:noProof/>
          <w:lang w:eastAsia="ru-RU"/>
        </w:rPr>
        <w:drawing>
          <wp:inline distT="0" distB="0" distL="0" distR="0" wp14:anchorId="6BEDD84A" wp14:editId="4BAF01D6">
            <wp:extent cx="6120765" cy="412305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8BD5" w14:textId="0D36E9AA" w:rsidR="00ED079E" w:rsidRPr="00ED079E" w:rsidRDefault="00ED079E" w:rsidP="00ED079E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адм_добавление_подменю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43" w:name="РИСУНОК_адм_добавление_подменю"/>
      <w:r w:rsidR="00EB093C">
        <w:rPr>
          <w:noProof/>
        </w:rPr>
        <w:t>11</w:t>
      </w:r>
      <w:bookmarkEnd w:id="43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11</w:t>
      </w:r>
      <w:r>
        <w:rPr>
          <w:noProof/>
        </w:rPr>
        <w:fldChar w:fldCharType="end"/>
      </w:r>
      <w:r w:rsidRPr="00C31632">
        <w:t xml:space="preserve">. </w:t>
      </w:r>
      <w:r>
        <w:t xml:space="preserve">«Меню навигации». Окно добавления </w:t>
      </w:r>
      <w:r w:rsidR="003E21B2">
        <w:t>страницы, на которую ссылается</w:t>
      </w:r>
      <w:r>
        <w:t xml:space="preserve"> подменю</w:t>
      </w:r>
    </w:p>
    <w:p w14:paraId="1615906B" w14:textId="7D739DA8" w:rsidR="002C3670" w:rsidRDefault="007A4E16" w:rsidP="006D322F">
      <w:pPr>
        <w:tabs>
          <w:tab w:val="left" w:pos="851"/>
        </w:tabs>
      </w:pPr>
      <w:r>
        <w:t>В результате подменю «О проекте» добавлено. По умолчанию оно добавлено на первый уровень и отображается последним в списке подменю (</w:t>
      </w:r>
      <w:r w:rsidRPr="007A4E16">
        <w:t>рисунок </w:t>
      </w:r>
      <w:r w:rsidRPr="007A4E16">
        <w:rPr>
          <w:lang w:eastAsia="ru-RU"/>
        </w:rPr>
        <w:fldChar w:fldCharType="begin"/>
      </w:r>
      <w:r w:rsidRPr="007A4E16">
        <w:rPr>
          <w:lang w:eastAsia="ru-RU"/>
        </w:rPr>
        <w:instrText xml:space="preserve"> REF РИСУНОК_адм_подменю_опроекте_последнее  \* MERGEFORMAT </w:instrText>
      </w:r>
      <w:r w:rsidRPr="007A4E1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12</w:t>
      </w:r>
      <w:r w:rsidRPr="007A4E16">
        <w:rPr>
          <w:lang w:eastAsia="ru-RU"/>
        </w:rPr>
        <w:fldChar w:fldCharType="end"/>
      </w:r>
      <w:r>
        <w:t>).</w:t>
      </w:r>
    </w:p>
    <w:p w14:paraId="1CA3FC8D" w14:textId="15D10F05" w:rsidR="007A4E16" w:rsidRDefault="007A4E16" w:rsidP="006D322F">
      <w:pPr>
        <w:tabs>
          <w:tab w:val="left" w:pos="851"/>
        </w:tabs>
      </w:pPr>
      <w:r>
        <w:t>О перемещении пунктов меню (подменю) см. п. </w:t>
      </w:r>
      <w:r>
        <w:fldChar w:fldCharType="begin"/>
      </w:r>
      <w:r>
        <w:instrText xml:space="preserve"> REF _Ref28005054 \r \h </w:instrText>
      </w:r>
      <w:r>
        <w:fldChar w:fldCharType="separate"/>
      </w:r>
      <w:r w:rsidR="008818BE">
        <w:t>2.5.4</w:t>
      </w:r>
      <w:r>
        <w:fldChar w:fldCharType="end"/>
      </w:r>
      <w:r>
        <w:t>.</w:t>
      </w:r>
    </w:p>
    <w:p w14:paraId="4060856C" w14:textId="5DEF4ECF" w:rsidR="003E21B2" w:rsidRDefault="003E21B2" w:rsidP="00BF7F1C">
      <w:pPr>
        <w:pStyle w:val="3"/>
      </w:pPr>
      <w:bookmarkStart w:id="44" w:name="_Ref28004491"/>
      <w:bookmarkStart w:id="45" w:name="_Ref28005054"/>
      <w:bookmarkStart w:id="46" w:name="_Toc70340490"/>
      <w:r>
        <w:t>Изменение порядка пунктов меню (подменю)</w:t>
      </w:r>
      <w:bookmarkEnd w:id="44"/>
      <w:bookmarkEnd w:id="45"/>
      <w:bookmarkEnd w:id="46"/>
    </w:p>
    <w:p w14:paraId="5FC727A9" w14:textId="3FFB73A3" w:rsidR="0005075F" w:rsidRDefault="007A4E16" w:rsidP="006D322F">
      <w:pPr>
        <w:tabs>
          <w:tab w:val="left" w:pos="851"/>
        </w:tabs>
      </w:pPr>
      <w:r>
        <w:t xml:space="preserve">В административной части Портала подменю «О проекте» добавлено в главное меню </w:t>
      </w:r>
      <w:r w:rsidR="00485088">
        <w:t>на </w:t>
      </w:r>
      <w:r w:rsidR="001D2296">
        <w:t xml:space="preserve">первый уровень, отображается </w:t>
      </w:r>
      <w:r>
        <w:t xml:space="preserve">последним </w:t>
      </w:r>
      <w:r w:rsidR="001D2296">
        <w:t xml:space="preserve">в списке </w:t>
      </w:r>
      <w:r>
        <w:t>(</w:t>
      </w:r>
      <w:r w:rsidRPr="007A4E16">
        <w:t>рисунок </w:t>
      </w:r>
      <w:r w:rsidRPr="007A4E16">
        <w:rPr>
          <w:lang w:eastAsia="ru-RU"/>
        </w:rPr>
        <w:fldChar w:fldCharType="begin"/>
      </w:r>
      <w:r w:rsidRPr="007A4E16">
        <w:rPr>
          <w:lang w:eastAsia="ru-RU"/>
        </w:rPr>
        <w:instrText xml:space="preserve"> REF РИСУНОК_адм_подменю_опроекте_последнее  \* MERGEFORMAT </w:instrText>
      </w:r>
      <w:r w:rsidRPr="007A4E1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12</w:t>
      </w:r>
      <w:r w:rsidRPr="007A4E16">
        <w:rPr>
          <w:lang w:eastAsia="ru-RU"/>
        </w:rPr>
        <w:fldChar w:fldCharType="end"/>
      </w:r>
      <w:r>
        <w:t>).</w:t>
      </w:r>
    </w:p>
    <w:p w14:paraId="1EABB6FF" w14:textId="0C8BA0B3" w:rsidR="007A4E16" w:rsidRDefault="007A4E16" w:rsidP="007A4E16">
      <w:pPr>
        <w:pStyle w:val="af4"/>
      </w:pPr>
      <w:r>
        <w:rPr>
          <w:noProof/>
          <w:lang w:eastAsia="ru-RU"/>
        </w:rPr>
        <w:drawing>
          <wp:inline distT="0" distB="0" distL="0" distR="0" wp14:anchorId="78518AB9" wp14:editId="092F7A54">
            <wp:extent cx="5565600" cy="5234400"/>
            <wp:effectExtent l="0" t="0" r="0" b="444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52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9F88" w14:textId="751ED90F" w:rsidR="007A4E16" w:rsidRPr="007A4E16" w:rsidRDefault="007A4E16" w:rsidP="007A4E16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адм_подменю_опроекте_последнее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47" w:name="РИСУНОК_адм_подменю_опроекте_последнее"/>
      <w:r w:rsidR="00EB093C">
        <w:rPr>
          <w:noProof/>
        </w:rPr>
        <w:t>12</w:t>
      </w:r>
      <w:bookmarkEnd w:id="47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12</w:t>
      </w:r>
      <w:r>
        <w:rPr>
          <w:noProof/>
        </w:rPr>
        <w:fldChar w:fldCharType="end"/>
      </w:r>
      <w:r w:rsidRPr="00C31632">
        <w:t>.</w:t>
      </w:r>
      <w:r>
        <w:t xml:space="preserve"> «Меню навигации». Подменю «О проекте» - последнее в главном меню</w:t>
      </w:r>
    </w:p>
    <w:p w14:paraId="6FE9CF4E" w14:textId="7AEE52FC" w:rsidR="007A4E16" w:rsidRDefault="007A4E16" w:rsidP="006D322F">
      <w:pPr>
        <w:tabs>
          <w:tab w:val="left" w:pos="851"/>
        </w:tabs>
      </w:pPr>
      <w:r>
        <w:t>Поэтому в пользовательской части Портала подменю «</w:t>
      </w:r>
      <w:r w:rsidR="00485088">
        <w:t>О проекте» также расположено на </w:t>
      </w:r>
      <w:r>
        <w:t>первом уровне и отображается последним в списке (</w:t>
      </w:r>
      <w:r w:rsidR="001D2296" w:rsidRPr="007A4E16">
        <w:t>р</w:t>
      </w:r>
      <w:r w:rsidR="001D2296" w:rsidRPr="001D2296">
        <w:t>исунок </w:t>
      </w:r>
      <w:r w:rsidR="001D2296" w:rsidRPr="001D2296">
        <w:rPr>
          <w:lang w:eastAsia="ru-RU"/>
        </w:rPr>
        <w:fldChar w:fldCharType="begin"/>
      </w:r>
      <w:r w:rsidR="001D2296" w:rsidRPr="001D2296">
        <w:rPr>
          <w:lang w:eastAsia="ru-RU"/>
        </w:rPr>
        <w:instrText xml:space="preserve"> REF РИСУНОК_польз_подменю_опроекте_последнее  \* MERGEFORMAT </w:instrText>
      </w:r>
      <w:r w:rsidR="001D2296" w:rsidRPr="001D229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13</w:t>
      </w:r>
      <w:r w:rsidR="001D2296" w:rsidRPr="001D2296">
        <w:rPr>
          <w:lang w:eastAsia="ru-RU"/>
        </w:rPr>
        <w:fldChar w:fldCharType="end"/>
      </w:r>
      <w:r>
        <w:t>).</w:t>
      </w:r>
    </w:p>
    <w:p w14:paraId="12E137AC" w14:textId="1F95886A" w:rsidR="007A4E16" w:rsidRDefault="001D2296" w:rsidP="001D2296">
      <w:pPr>
        <w:pStyle w:val="af4"/>
      </w:pPr>
      <w:r>
        <w:rPr>
          <w:noProof/>
          <w:lang w:eastAsia="ru-RU"/>
        </w:rPr>
        <w:drawing>
          <wp:inline distT="0" distB="0" distL="0" distR="0" wp14:anchorId="74026FBB" wp14:editId="6D22533D">
            <wp:extent cx="6120765" cy="724535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1151" w14:textId="68CA766B" w:rsidR="001D2296" w:rsidRPr="001D2296" w:rsidRDefault="001D2296" w:rsidP="001D2296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польз_подменю_опроекте_последнее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48" w:name="РИСУНОК_польз_подменю_опроекте_последнее"/>
      <w:r w:rsidR="00EB093C">
        <w:rPr>
          <w:noProof/>
        </w:rPr>
        <w:t>13</w:t>
      </w:r>
      <w:bookmarkEnd w:id="48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13</w:t>
      </w:r>
      <w:r>
        <w:rPr>
          <w:noProof/>
        </w:rPr>
        <w:fldChar w:fldCharType="end"/>
      </w:r>
      <w:r w:rsidRPr="00C31632">
        <w:t>.</w:t>
      </w:r>
      <w:r>
        <w:t xml:space="preserve"> Пользовательская часть Портала. Подменю «О проекте» - последнее в главном меню</w:t>
      </w:r>
    </w:p>
    <w:p w14:paraId="288E8ED3" w14:textId="0E01DA88" w:rsidR="008735CE" w:rsidRDefault="008735CE" w:rsidP="006D322F">
      <w:pPr>
        <w:tabs>
          <w:tab w:val="left" w:pos="851"/>
        </w:tabs>
      </w:pPr>
      <w:r>
        <w:t>Пример 1.</w:t>
      </w:r>
    </w:p>
    <w:p w14:paraId="744AA5A4" w14:textId="3BAE4B61" w:rsidR="007A4E16" w:rsidRDefault="001D2296" w:rsidP="006D322F">
      <w:pPr>
        <w:tabs>
          <w:tab w:val="left" w:pos="851"/>
        </w:tabs>
      </w:pPr>
      <w:r>
        <w:t>Допустим, требуется изменить порядок пунктов меню: поместить пункт «О проекте» перед пунктом «Спецпроекты». Для этого нужно:</w:t>
      </w:r>
    </w:p>
    <w:p w14:paraId="00246B1B" w14:textId="3AFED88A" w:rsidR="001D2296" w:rsidRDefault="001D2296" w:rsidP="00D34CCD">
      <w:pPr>
        <w:pStyle w:val="a4"/>
        <w:numPr>
          <w:ilvl w:val="0"/>
          <w:numId w:val="71"/>
        </w:numPr>
        <w:tabs>
          <w:tab w:val="left" w:pos="851"/>
        </w:tabs>
      </w:pPr>
      <w:r>
        <w:t>Перейти в административной части Портала на страницу «</w:t>
      </w:r>
      <w:r>
        <w:rPr>
          <w:lang w:eastAsia="ru-RU"/>
        </w:rPr>
        <w:t>Конструктор сайтов → Меню навигации</w:t>
      </w:r>
      <w:r>
        <w:t>» к главному меню (</w:t>
      </w:r>
      <w:r w:rsidRPr="007A4E16">
        <w:t>рисунок </w:t>
      </w:r>
      <w:r w:rsidRPr="007A4E16">
        <w:rPr>
          <w:lang w:eastAsia="ru-RU"/>
        </w:rPr>
        <w:fldChar w:fldCharType="begin"/>
      </w:r>
      <w:r w:rsidRPr="007A4E16">
        <w:rPr>
          <w:lang w:eastAsia="ru-RU"/>
        </w:rPr>
        <w:instrText xml:space="preserve"> REF РИСУНОК_адм_подменю_опроекте_последнее  \* MERGEFORMAT </w:instrText>
      </w:r>
      <w:r w:rsidRPr="007A4E1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12</w:t>
      </w:r>
      <w:r w:rsidRPr="007A4E16">
        <w:rPr>
          <w:lang w:eastAsia="ru-RU"/>
        </w:rPr>
        <w:fldChar w:fldCharType="end"/>
      </w:r>
      <w:r>
        <w:t>).</w:t>
      </w:r>
    </w:p>
    <w:p w14:paraId="0ADDAD62" w14:textId="36898B02" w:rsidR="001D2296" w:rsidRDefault="001D2296" w:rsidP="00D34CCD">
      <w:pPr>
        <w:pStyle w:val="a4"/>
        <w:numPr>
          <w:ilvl w:val="0"/>
          <w:numId w:val="71"/>
        </w:numPr>
        <w:tabs>
          <w:tab w:val="left" w:pos="851"/>
        </w:tabs>
      </w:pPr>
      <w:r>
        <w:t xml:space="preserve">Навести курсор мыши на пункт «О проекте». В </w:t>
      </w:r>
      <w:r w:rsidR="00EE6A02">
        <w:t>результате слева от названия «О </w:t>
      </w:r>
      <w:r>
        <w:t xml:space="preserve">проекте» появляется значок </w:t>
      </w:r>
      <w:r>
        <w:rPr>
          <w:noProof/>
          <w:lang w:eastAsia="ru-RU"/>
        </w:rPr>
        <w:drawing>
          <wp:inline distT="0" distB="0" distL="0" distR="0" wp14:anchorId="3B181AF2" wp14:editId="26CE985F">
            <wp:extent cx="180952" cy="2000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 </w:t>
      </w:r>
      <w:r>
        <w:rPr>
          <w:noProof/>
          <w:lang w:eastAsia="ru-RU"/>
        </w:rPr>
        <w:drawing>
          <wp:inline distT="0" distB="0" distL="0" distR="0" wp14:anchorId="38A3BC2F" wp14:editId="356600CC">
            <wp:extent cx="2732400" cy="5148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При</w:t>
      </w:r>
      <w:r w:rsidR="008818BE">
        <w:t xml:space="preserve"> </w:t>
      </w:r>
      <w:r>
        <w:t xml:space="preserve">наведении курсора мыши на этот значок курсор принимает вид </w:t>
      </w:r>
      <w:r>
        <w:rPr>
          <w:noProof/>
          <w:lang w:eastAsia="ru-RU"/>
        </w:rPr>
        <w:drawing>
          <wp:inline distT="0" distB="0" distL="0" distR="0" wp14:anchorId="5EB841E9" wp14:editId="5DC579D5">
            <wp:extent cx="190500" cy="19050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Это</w:t>
      </w:r>
      <w:r w:rsidR="008818BE">
        <w:t xml:space="preserve"> </w:t>
      </w:r>
      <w:r>
        <w:t>означает, что</w:t>
      </w:r>
      <w:r w:rsidR="008818BE">
        <w:t xml:space="preserve"> </w:t>
      </w:r>
      <w:r>
        <w:t>администратор может захватить этот пункт левой кнопкой мыши и, удерживая ее, переместить его в нужное место меню.</w:t>
      </w:r>
    </w:p>
    <w:p w14:paraId="0EA2BDD4" w14:textId="397D4F93" w:rsidR="007A4E16" w:rsidRDefault="001D2296" w:rsidP="008735CE">
      <w:pPr>
        <w:pStyle w:val="a4"/>
        <w:tabs>
          <w:tab w:val="left" w:pos="851"/>
        </w:tabs>
        <w:ind w:left="927" w:firstLine="0"/>
      </w:pPr>
      <w:r>
        <w:t xml:space="preserve">Например, на </w:t>
      </w:r>
      <w:r w:rsidR="008735CE" w:rsidRPr="008735CE">
        <w:t>рисунке </w:t>
      </w:r>
      <w:r w:rsidR="008735CE" w:rsidRPr="008735CE">
        <w:rPr>
          <w:lang w:eastAsia="ru-RU"/>
        </w:rPr>
        <w:fldChar w:fldCharType="begin"/>
      </w:r>
      <w:r w:rsidR="008735CE" w:rsidRPr="008735CE">
        <w:rPr>
          <w:lang w:eastAsia="ru-RU"/>
        </w:rPr>
        <w:instrText xml:space="preserve"> REF РИСУНОК_адм_подменю_опроекте_перед  \* MERGEFORMAT </w:instrText>
      </w:r>
      <w:r w:rsidR="008735CE" w:rsidRPr="008735C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14</w:t>
      </w:r>
      <w:r w:rsidR="008735CE" w:rsidRPr="008735CE">
        <w:rPr>
          <w:lang w:eastAsia="ru-RU"/>
        </w:rPr>
        <w:fldChar w:fldCharType="end"/>
      </w:r>
      <w:r w:rsidR="008735CE">
        <w:rPr>
          <w:lang w:eastAsia="ru-RU"/>
        </w:rPr>
        <w:t xml:space="preserve"> пункт «О проекте» перемещен перед пунктом «Спецпроекты». При этом он оставлен на первом уровне.</w:t>
      </w:r>
    </w:p>
    <w:p w14:paraId="30A4A17B" w14:textId="31455AB5" w:rsidR="007A4E16" w:rsidRDefault="001D2296" w:rsidP="001D2296">
      <w:pPr>
        <w:pStyle w:val="af4"/>
      </w:pPr>
      <w:r>
        <w:rPr>
          <w:noProof/>
          <w:lang w:eastAsia="ru-RU"/>
        </w:rPr>
        <w:drawing>
          <wp:inline distT="0" distB="0" distL="0" distR="0" wp14:anchorId="7DC01BE1" wp14:editId="18027F78">
            <wp:extent cx="5306400" cy="4539600"/>
            <wp:effectExtent l="0" t="0" r="889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45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8F1F" w14:textId="63F2143B" w:rsidR="008735CE" w:rsidRPr="008735CE" w:rsidRDefault="008735CE" w:rsidP="008735CE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адм_подменю_опроекте_перед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49" w:name="РИСУНОК_адм_подменю_опроекте_перед"/>
      <w:r w:rsidR="00EB093C">
        <w:rPr>
          <w:noProof/>
        </w:rPr>
        <w:t>14</w:t>
      </w:r>
      <w:bookmarkEnd w:id="49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14</w:t>
      </w:r>
      <w:r>
        <w:rPr>
          <w:noProof/>
        </w:rPr>
        <w:fldChar w:fldCharType="end"/>
      </w:r>
      <w:r w:rsidRPr="00C31632">
        <w:t>.</w:t>
      </w:r>
      <w:r>
        <w:t xml:space="preserve"> «Меню навигации». Подменю «О проекте» помещено перед подменю «Спецпроекты»</w:t>
      </w:r>
    </w:p>
    <w:p w14:paraId="729688DE" w14:textId="1D69FCF2" w:rsidR="008735CE" w:rsidRDefault="008735CE" w:rsidP="006D322F">
      <w:pPr>
        <w:tabs>
          <w:tab w:val="left" w:pos="851"/>
        </w:tabs>
      </w:pPr>
      <w:r>
        <w:t>В пользовательской части порядок подменю изменился (</w:t>
      </w:r>
      <w:r w:rsidRPr="008735CE">
        <w:t>рисунок </w:t>
      </w:r>
      <w:r w:rsidRPr="008735CE">
        <w:rPr>
          <w:lang w:eastAsia="ru-RU"/>
        </w:rPr>
        <w:fldChar w:fldCharType="begin"/>
      </w:r>
      <w:r w:rsidRPr="008735CE">
        <w:rPr>
          <w:lang w:eastAsia="ru-RU"/>
        </w:rPr>
        <w:instrText xml:space="preserve"> REF РИСУНОК_польз_подменю_опроекте_перед  \* MERGEFORMAT </w:instrText>
      </w:r>
      <w:r w:rsidRPr="008735C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15</w:t>
      </w:r>
      <w:r w:rsidRPr="008735CE">
        <w:rPr>
          <w:lang w:eastAsia="ru-RU"/>
        </w:rPr>
        <w:fldChar w:fldCharType="end"/>
      </w:r>
      <w:r w:rsidRPr="008735CE">
        <w:t>)</w:t>
      </w:r>
      <w:r>
        <w:t>.</w:t>
      </w:r>
    </w:p>
    <w:p w14:paraId="71A0E3E3" w14:textId="2E535994" w:rsidR="008735CE" w:rsidRDefault="008735CE" w:rsidP="008735CE">
      <w:pPr>
        <w:pStyle w:val="af4"/>
      </w:pPr>
      <w:r>
        <w:rPr>
          <w:noProof/>
          <w:lang w:eastAsia="ru-RU"/>
        </w:rPr>
        <w:drawing>
          <wp:inline distT="0" distB="0" distL="0" distR="0" wp14:anchorId="700A115F" wp14:editId="429F3914">
            <wp:extent cx="6120765" cy="62928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5B1B" w14:textId="40CE9836" w:rsidR="008735CE" w:rsidRPr="008735CE" w:rsidRDefault="008735CE" w:rsidP="008735CE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польз_подменю_опроекте_перед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50" w:name="РИСУНОК_польз_подменю_опроекте_перед"/>
      <w:r w:rsidR="00EB093C">
        <w:rPr>
          <w:noProof/>
        </w:rPr>
        <w:t>15</w:t>
      </w:r>
      <w:bookmarkEnd w:id="50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15</w:t>
      </w:r>
      <w:r>
        <w:rPr>
          <w:noProof/>
        </w:rPr>
        <w:fldChar w:fldCharType="end"/>
      </w:r>
      <w:r w:rsidRPr="00C31632">
        <w:t>.</w:t>
      </w:r>
      <w:r>
        <w:t xml:space="preserve"> Пользовательская часть Портала. Подменю «О проекте» помещено перед подменю «Спецпроекты»</w:t>
      </w:r>
    </w:p>
    <w:p w14:paraId="2735DEA4" w14:textId="327D8DD6" w:rsidR="007A4E16" w:rsidRDefault="008735CE" w:rsidP="006D322F">
      <w:pPr>
        <w:tabs>
          <w:tab w:val="left" w:pos="851"/>
        </w:tabs>
      </w:pPr>
      <w:r>
        <w:t>Пример 2.</w:t>
      </w:r>
    </w:p>
    <w:p w14:paraId="34854D45" w14:textId="5CB75C59" w:rsidR="008735CE" w:rsidRDefault="008735CE" w:rsidP="006D322F">
      <w:pPr>
        <w:tabs>
          <w:tab w:val="left" w:pos="851"/>
        </w:tabs>
      </w:pPr>
      <w:r>
        <w:t>Допустим, требуется изменить уровень пункта меню</w:t>
      </w:r>
      <w:r w:rsidR="00EE6A02">
        <w:t>: пере</w:t>
      </w:r>
      <w:r w:rsidR="008818BE">
        <w:t>местить его с первого уровня на </w:t>
      </w:r>
      <w:r w:rsidR="00EE6A02">
        <w:t>второй или наоборот.</w:t>
      </w:r>
    </w:p>
    <w:p w14:paraId="0FB8E2E3" w14:textId="36CA11B5" w:rsidR="007221ED" w:rsidRDefault="00EE6A02" w:rsidP="006D322F">
      <w:pPr>
        <w:tabs>
          <w:tab w:val="left" w:pos="851"/>
        </w:tabs>
      </w:pPr>
      <w:r>
        <w:t>Например</w:t>
      </w:r>
      <w:r w:rsidR="00F35F06">
        <w:t>, сейчас пункт меню «Анонсы» (2</w:t>
      </w:r>
      <w:r w:rsidR="00F35F06">
        <w:rPr>
          <w:lang w:val="en-US"/>
        </w:rPr>
        <w:t> </w:t>
      </w:r>
      <w:r>
        <w:t xml:space="preserve">уровень) находится </w:t>
      </w:r>
      <w:r w:rsidR="00F35F06">
        <w:t>внутри пункта меню «Новости» (1 </w:t>
      </w:r>
      <w:r>
        <w:t xml:space="preserve">уровень). </w:t>
      </w:r>
      <w:r w:rsidR="007221ED">
        <w:t>В пользовательской части Портала это отображается, как представлено на </w:t>
      </w:r>
      <w:r w:rsidR="007221ED" w:rsidRPr="007221ED">
        <w:t>рисунке </w:t>
      </w:r>
      <w:r w:rsidR="007221ED" w:rsidRPr="007221ED">
        <w:rPr>
          <w:lang w:eastAsia="ru-RU"/>
        </w:rPr>
        <w:fldChar w:fldCharType="begin"/>
      </w:r>
      <w:r w:rsidR="007221ED" w:rsidRPr="007221ED">
        <w:rPr>
          <w:lang w:eastAsia="ru-RU"/>
        </w:rPr>
        <w:instrText xml:space="preserve"> REF РИСУНОК_польз_подменю_анонсы_2ур  \* MERGEFORMAT </w:instrText>
      </w:r>
      <w:r w:rsidR="007221ED" w:rsidRPr="007221ED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16</w:t>
      </w:r>
      <w:r w:rsidR="007221ED" w:rsidRPr="007221ED">
        <w:rPr>
          <w:lang w:eastAsia="ru-RU"/>
        </w:rPr>
        <w:fldChar w:fldCharType="end"/>
      </w:r>
      <w:r w:rsidR="007221ED">
        <w:rPr>
          <w:lang w:eastAsia="ru-RU"/>
        </w:rPr>
        <w:t>.</w:t>
      </w:r>
    </w:p>
    <w:p w14:paraId="593939AE" w14:textId="54EF2639" w:rsidR="007221ED" w:rsidRDefault="007221ED" w:rsidP="007221ED">
      <w:pPr>
        <w:pStyle w:val="af4"/>
      </w:pPr>
      <w:r>
        <w:rPr>
          <w:noProof/>
          <w:lang w:eastAsia="ru-RU"/>
        </w:rPr>
        <w:drawing>
          <wp:inline distT="0" distB="0" distL="0" distR="0" wp14:anchorId="759A4A98" wp14:editId="47BA9EE3">
            <wp:extent cx="2365200" cy="225360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37CD" w14:textId="42861A57" w:rsidR="007221ED" w:rsidRDefault="007221ED" w:rsidP="007221ED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польз_подменю_анонсы_2ур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51" w:name="РИСУНОК_польз_подменю_анонсы_2ур"/>
      <w:r w:rsidR="00EB093C">
        <w:rPr>
          <w:noProof/>
        </w:rPr>
        <w:t>16</w:t>
      </w:r>
      <w:bookmarkEnd w:id="51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16</w:t>
      </w:r>
      <w:r>
        <w:rPr>
          <w:noProof/>
        </w:rPr>
        <w:fldChar w:fldCharType="end"/>
      </w:r>
      <w:r w:rsidRPr="00C31632">
        <w:t>.</w:t>
      </w:r>
      <w:r>
        <w:t xml:space="preserve"> Пользовательская часть Портала. Подменю «Анонсы» (2 уровень)</w:t>
      </w:r>
    </w:p>
    <w:p w14:paraId="1828D32C" w14:textId="599E1E49" w:rsidR="00EE6A02" w:rsidRDefault="00EE6A02" w:rsidP="006D322F">
      <w:pPr>
        <w:tabs>
          <w:tab w:val="left" w:pos="851"/>
        </w:tabs>
      </w:pPr>
      <w:r>
        <w:t>Требуется, чтобы пункт «Анонсы» отображался на первом уровне в главном меню Портала. Для этого нужно:</w:t>
      </w:r>
    </w:p>
    <w:p w14:paraId="3871DA4C" w14:textId="029D9837" w:rsidR="00EE6A02" w:rsidRDefault="00EE6A02" w:rsidP="00D34CCD">
      <w:pPr>
        <w:pStyle w:val="a4"/>
        <w:numPr>
          <w:ilvl w:val="0"/>
          <w:numId w:val="72"/>
        </w:numPr>
        <w:tabs>
          <w:tab w:val="left" w:pos="851"/>
        </w:tabs>
      </w:pPr>
      <w:r>
        <w:t>Перейти в административной части Портала на страницу «</w:t>
      </w:r>
      <w:r>
        <w:rPr>
          <w:lang w:eastAsia="ru-RU"/>
        </w:rPr>
        <w:t>Конструктор сайтов → Меню навигации</w:t>
      </w:r>
      <w:r>
        <w:t>» к главному меню (</w:t>
      </w:r>
      <w:r w:rsidRPr="00EE6A02">
        <w:t>рисунок </w:t>
      </w:r>
      <w:r w:rsidRPr="00EE6A02">
        <w:rPr>
          <w:lang w:eastAsia="ru-RU"/>
        </w:rPr>
        <w:fldChar w:fldCharType="begin"/>
      </w:r>
      <w:r w:rsidRPr="00EE6A02">
        <w:rPr>
          <w:lang w:eastAsia="ru-RU"/>
        </w:rPr>
        <w:instrText xml:space="preserve"> REF РИСУНОК_адм_подменю_анонсы_2ур  \* MERGEFORMAT </w:instrText>
      </w:r>
      <w:r w:rsidRPr="00EE6A0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17</w:t>
      </w:r>
      <w:r w:rsidRPr="00EE6A02">
        <w:rPr>
          <w:lang w:eastAsia="ru-RU"/>
        </w:rPr>
        <w:fldChar w:fldCharType="end"/>
      </w:r>
      <w:r>
        <w:t>).</w:t>
      </w:r>
    </w:p>
    <w:p w14:paraId="616DBE0E" w14:textId="00C67F8A" w:rsidR="00EE6A02" w:rsidRDefault="00EE6A02" w:rsidP="00EE6A02">
      <w:pPr>
        <w:pStyle w:val="af4"/>
      </w:pPr>
      <w:r>
        <w:rPr>
          <w:noProof/>
          <w:lang w:eastAsia="ru-RU"/>
        </w:rPr>
        <w:drawing>
          <wp:inline distT="0" distB="0" distL="0" distR="0" wp14:anchorId="52AD74FA" wp14:editId="263643A7">
            <wp:extent cx="4834800" cy="3672000"/>
            <wp:effectExtent l="0" t="0" r="4445" b="508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348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911F" w14:textId="27347D44" w:rsidR="00EE6A02" w:rsidRDefault="00EE6A02" w:rsidP="00EE6A02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адм_подменю_анонсы_2ур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52" w:name="РИСУНОК_адм_подменю_анонсы_2ур"/>
      <w:r w:rsidR="00EB093C">
        <w:rPr>
          <w:noProof/>
        </w:rPr>
        <w:t>17</w:t>
      </w:r>
      <w:bookmarkEnd w:id="52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17</w:t>
      </w:r>
      <w:r>
        <w:rPr>
          <w:noProof/>
        </w:rPr>
        <w:fldChar w:fldCharType="end"/>
      </w:r>
      <w:r w:rsidRPr="00C31632">
        <w:t>.</w:t>
      </w:r>
      <w:r>
        <w:t xml:space="preserve"> «Меню навигации». Подменю «Анонсы» (2 уровень)</w:t>
      </w:r>
    </w:p>
    <w:p w14:paraId="02D07286" w14:textId="3EBD1535" w:rsidR="00EE6A02" w:rsidRDefault="00EE6A02" w:rsidP="00D34CCD">
      <w:pPr>
        <w:pStyle w:val="a4"/>
        <w:numPr>
          <w:ilvl w:val="0"/>
          <w:numId w:val="72"/>
        </w:numPr>
        <w:tabs>
          <w:tab w:val="left" w:pos="851"/>
        </w:tabs>
      </w:pPr>
      <w:r>
        <w:t xml:space="preserve">Навести курсор мыши на пункт «Анонсы». В результате слева от названия «Анонсы» появляется значок </w:t>
      </w:r>
      <w:r>
        <w:rPr>
          <w:noProof/>
          <w:lang w:eastAsia="ru-RU"/>
        </w:rPr>
        <w:drawing>
          <wp:inline distT="0" distB="0" distL="0" distR="0" wp14:anchorId="7CD7EAAF" wp14:editId="0253302B">
            <wp:extent cx="180952" cy="2000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 </w:t>
      </w:r>
      <w:r>
        <w:rPr>
          <w:noProof/>
          <w:lang w:eastAsia="ru-RU"/>
        </w:rPr>
        <w:drawing>
          <wp:inline distT="0" distB="0" distL="0" distR="0" wp14:anchorId="01E891B6" wp14:editId="3CAA4B0A">
            <wp:extent cx="3024000" cy="590400"/>
            <wp:effectExtent l="0" t="0" r="508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При наведении курсора мыши на этот значок курсор принимает вид </w:t>
      </w:r>
      <w:r>
        <w:rPr>
          <w:noProof/>
          <w:lang w:eastAsia="ru-RU"/>
        </w:rPr>
        <w:drawing>
          <wp:inline distT="0" distB="0" distL="0" distR="0" wp14:anchorId="02516611" wp14:editId="07C53F45">
            <wp:extent cx="190500" cy="19050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Это означает, что администратор может захватить этот пункт левой кнопкой мыши и, удерживая ее, переместить его в нужное место меню.</w:t>
      </w:r>
    </w:p>
    <w:p w14:paraId="11C63B26" w14:textId="5AE1754E" w:rsidR="00EE6A02" w:rsidRDefault="00EE6A02" w:rsidP="00EE6A02">
      <w:pPr>
        <w:pStyle w:val="a4"/>
        <w:tabs>
          <w:tab w:val="left" w:pos="851"/>
        </w:tabs>
        <w:ind w:left="927" w:firstLine="0"/>
      </w:pPr>
      <w:r>
        <w:t xml:space="preserve">Например, на </w:t>
      </w:r>
      <w:r w:rsidRPr="00EE6A02">
        <w:t>рисунке </w:t>
      </w:r>
      <w:r w:rsidRPr="00EE6A02">
        <w:rPr>
          <w:lang w:eastAsia="ru-RU"/>
        </w:rPr>
        <w:fldChar w:fldCharType="begin"/>
      </w:r>
      <w:r w:rsidRPr="00EE6A02">
        <w:rPr>
          <w:lang w:eastAsia="ru-RU"/>
        </w:rPr>
        <w:instrText xml:space="preserve"> REF РИСУНОК_адм_подменю_анонсы_1ур  \* MERGEFORMAT </w:instrText>
      </w:r>
      <w:r w:rsidRPr="00EE6A0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18</w:t>
      </w:r>
      <w:r w:rsidRPr="00EE6A02">
        <w:rPr>
          <w:lang w:eastAsia="ru-RU"/>
        </w:rPr>
        <w:fldChar w:fldCharType="end"/>
      </w:r>
      <w:r>
        <w:rPr>
          <w:lang w:eastAsia="ru-RU"/>
        </w:rPr>
        <w:t xml:space="preserve"> пункт «Анонсы» перемеще</w:t>
      </w:r>
      <w:r w:rsidR="008818BE">
        <w:rPr>
          <w:lang w:eastAsia="ru-RU"/>
        </w:rPr>
        <w:t>н со второго уровня на первый и </w:t>
      </w:r>
      <w:r>
        <w:rPr>
          <w:lang w:eastAsia="ru-RU"/>
        </w:rPr>
        <w:t>помещен перед пунктом «Новости».</w:t>
      </w:r>
    </w:p>
    <w:p w14:paraId="25A673EE" w14:textId="277DBD4D" w:rsidR="008735CE" w:rsidRDefault="00EE6A02" w:rsidP="00EE6A02">
      <w:pPr>
        <w:pStyle w:val="af4"/>
      </w:pPr>
      <w:r>
        <w:rPr>
          <w:noProof/>
          <w:lang w:eastAsia="ru-RU"/>
        </w:rPr>
        <w:drawing>
          <wp:inline distT="0" distB="0" distL="0" distR="0" wp14:anchorId="38928319" wp14:editId="15C0EAD9">
            <wp:extent cx="4428000" cy="3866400"/>
            <wp:effectExtent l="0" t="0" r="0" b="127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8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F00B" w14:textId="5B834162" w:rsidR="00EE6A02" w:rsidRPr="00EE6A02" w:rsidRDefault="00EE6A02" w:rsidP="00EE6A02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адм_подменю_анонсы_1ур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18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53" w:name="РИСУНОК_адм_подменю_анонсы_1ур"/>
      <w:r w:rsidR="00EB093C">
        <w:rPr>
          <w:noProof/>
        </w:rPr>
        <w:t>18</w:t>
      </w:r>
      <w:bookmarkEnd w:id="53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18</w:t>
      </w:r>
      <w:r>
        <w:rPr>
          <w:noProof/>
        </w:rPr>
        <w:fldChar w:fldCharType="end"/>
      </w:r>
      <w:r w:rsidRPr="00C31632">
        <w:t>.</w:t>
      </w:r>
      <w:r>
        <w:t xml:space="preserve"> «Меню навигации». Подменю «Анонсы» (1 уровень)</w:t>
      </w:r>
    </w:p>
    <w:p w14:paraId="0A0FC9BC" w14:textId="7189D8E4" w:rsidR="008735CE" w:rsidRDefault="007221ED" w:rsidP="006D322F">
      <w:pPr>
        <w:tabs>
          <w:tab w:val="left" w:pos="851"/>
        </w:tabs>
        <w:rPr>
          <w:lang w:eastAsia="ru-RU"/>
        </w:rPr>
      </w:pPr>
      <w:r>
        <w:t>В пользовательской части Портала этот результат отображается, как представлено на </w:t>
      </w:r>
      <w:r w:rsidRPr="007221ED">
        <w:t>рисунке </w:t>
      </w:r>
      <w:r w:rsidRPr="007221ED">
        <w:rPr>
          <w:lang w:eastAsia="ru-RU"/>
        </w:rPr>
        <w:fldChar w:fldCharType="begin"/>
      </w:r>
      <w:r w:rsidRPr="007221ED">
        <w:rPr>
          <w:lang w:eastAsia="ru-RU"/>
        </w:rPr>
        <w:instrText xml:space="preserve"> REF РИСУНОК_польз_подменю_анонсы_1ур  \* MERGEFORMAT </w:instrText>
      </w:r>
      <w:r w:rsidRPr="007221ED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19</w:t>
      </w:r>
      <w:r w:rsidRPr="007221ED">
        <w:rPr>
          <w:lang w:eastAsia="ru-RU"/>
        </w:rPr>
        <w:fldChar w:fldCharType="end"/>
      </w:r>
      <w:r>
        <w:rPr>
          <w:lang w:eastAsia="ru-RU"/>
        </w:rPr>
        <w:t>.</w:t>
      </w:r>
    </w:p>
    <w:p w14:paraId="0FB2CD87" w14:textId="184A4B15" w:rsidR="007221ED" w:rsidRDefault="007221ED" w:rsidP="007221ED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FA8C04B" wp14:editId="40C22737">
            <wp:extent cx="6120765" cy="61341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2CC8" w14:textId="48C0BA4C" w:rsidR="007221ED" w:rsidRPr="007221ED" w:rsidRDefault="007221ED" w:rsidP="007221ED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польз_подменю_анонсы_1ур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19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54" w:name="РИСУНОК_польз_подменю_анонсы_1ур"/>
      <w:r w:rsidR="00EB093C">
        <w:rPr>
          <w:noProof/>
        </w:rPr>
        <w:t>19</w:t>
      </w:r>
      <w:bookmarkEnd w:id="54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19</w:t>
      </w:r>
      <w:r>
        <w:rPr>
          <w:noProof/>
        </w:rPr>
        <w:fldChar w:fldCharType="end"/>
      </w:r>
      <w:r w:rsidRPr="00C31632">
        <w:t>.</w:t>
      </w:r>
      <w:r>
        <w:t xml:space="preserve"> Пользовательская часть Портала. Подменю «Анонсы» (1 уровень)</w:t>
      </w:r>
    </w:p>
    <w:p w14:paraId="18F54480" w14:textId="53692CFE" w:rsidR="0005075F" w:rsidRDefault="0005075F" w:rsidP="00BF7F1C">
      <w:pPr>
        <w:pStyle w:val="3"/>
      </w:pPr>
      <w:bookmarkStart w:id="55" w:name="_Ref28004492"/>
      <w:bookmarkStart w:id="56" w:name="_Toc70340491"/>
      <w:r>
        <w:t>Удаление меню</w:t>
      </w:r>
      <w:bookmarkEnd w:id="55"/>
      <w:r w:rsidR="008134B6">
        <w:t xml:space="preserve"> и пунктов меню (подменю)</w:t>
      </w:r>
      <w:bookmarkEnd w:id="56"/>
    </w:p>
    <w:p w14:paraId="1E3E9D10" w14:textId="34AE7F2B" w:rsidR="008E7169" w:rsidRDefault="008134B6" w:rsidP="006D322F">
      <w:pPr>
        <w:tabs>
          <w:tab w:val="left" w:pos="851"/>
        </w:tabs>
      </w:pPr>
      <w:r>
        <w:t>Чтобы удалить меню целиком, нужно:</w:t>
      </w:r>
    </w:p>
    <w:p w14:paraId="255157E9" w14:textId="5747E49C" w:rsidR="008134B6" w:rsidRDefault="008134B6" w:rsidP="00D34CCD">
      <w:pPr>
        <w:pStyle w:val="a4"/>
        <w:numPr>
          <w:ilvl w:val="0"/>
          <w:numId w:val="73"/>
        </w:numPr>
        <w:tabs>
          <w:tab w:val="left" w:pos="851"/>
        </w:tabs>
      </w:pPr>
      <w:r>
        <w:t>Перейти к меню в административной части Портала, как описано в п. </w:t>
      </w:r>
      <w:r>
        <w:fldChar w:fldCharType="begin"/>
      </w:r>
      <w:r>
        <w:instrText xml:space="preserve"> REF _Ref28008097 \r \h </w:instrText>
      </w:r>
      <w:r>
        <w:fldChar w:fldCharType="separate"/>
      </w:r>
      <w:r w:rsidR="008818BE">
        <w:t>2.5.1</w:t>
      </w:r>
      <w:r>
        <w:fldChar w:fldCharType="end"/>
      </w:r>
      <w:r>
        <w:t>.</w:t>
      </w:r>
    </w:p>
    <w:p w14:paraId="6D59CE87" w14:textId="71BAAD45" w:rsidR="008134B6" w:rsidRDefault="008134B6" w:rsidP="00D34CCD">
      <w:pPr>
        <w:pStyle w:val="a4"/>
        <w:numPr>
          <w:ilvl w:val="0"/>
          <w:numId w:val="73"/>
        </w:numPr>
        <w:tabs>
          <w:tab w:val="left" w:pos="851"/>
        </w:tabs>
      </w:pPr>
      <w:r>
        <w:t>В настройках меню выбрать пункт «Удалить», как описано в п. </w:t>
      </w:r>
      <w:r>
        <w:fldChar w:fldCharType="begin"/>
      </w:r>
      <w:r>
        <w:instrText xml:space="preserve"> REF _Ref28008098 \r \h </w:instrText>
      </w:r>
      <w:r>
        <w:fldChar w:fldCharType="separate"/>
      </w:r>
      <w:r w:rsidR="008818BE">
        <w:t>2.5.2</w:t>
      </w:r>
      <w:r>
        <w:fldChar w:fldCharType="end"/>
      </w:r>
      <w:r>
        <w:t xml:space="preserve"> (</w:t>
      </w:r>
      <w:r w:rsidR="009D0C95" w:rsidRPr="00D730EC">
        <w:t>рисунок </w:t>
      </w:r>
      <w:r w:rsidR="009D0C95" w:rsidRPr="00D730EC">
        <w:rPr>
          <w:lang w:eastAsia="ru-RU"/>
        </w:rPr>
        <w:fldChar w:fldCharType="begin"/>
      </w:r>
      <w:r w:rsidR="009D0C95" w:rsidRPr="00D730EC">
        <w:rPr>
          <w:lang w:eastAsia="ru-RU"/>
        </w:rPr>
        <w:instrText xml:space="preserve"> REF РИСУНОК_адм_настройки_меню  \* MERGEFORMAT </w:instrText>
      </w:r>
      <w:r w:rsidR="009D0C95" w:rsidRPr="00D730EC">
        <w:rPr>
          <w:lang w:eastAsia="ru-RU"/>
        </w:rPr>
        <w:fldChar w:fldCharType="separate"/>
      </w:r>
      <w:r w:rsidR="008818BE" w:rsidRPr="008818BE">
        <w:rPr>
          <w:bCs/>
          <w:lang w:eastAsia="ru-RU"/>
        </w:rPr>
        <w:t>10</w:t>
      </w:r>
      <w:r w:rsidR="009D0C95" w:rsidRPr="00D730EC">
        <w:rPr>
          <w:lang w:eastAsia="ru-RU"/>
        </w:rPr>
        <w:fldChar w:fldCharType="end"/>
      </w:r>
      <w:r>
        <w:t>).</w:t>
      </w:r>
    </w:p>
    <w:p w14:paraId="589DD3B6" w14:textId="71FEAF6B" w:rsidR="009D0C95" w:rsidRDefault="009D0C95" w:rsidP="009D0C95">
      <w:pPr>
        <w:tabs>
          <w:tab w:val="left" w:pos="851"/>
        </w:tabs>
      </w:pPr>
      <w:r>
        <w:t>В результате меню удалено целиком (и для пользователя, и для администратора).</w:t>
      </w:r>
    </w:p>
    <w:p w14:paraId="5DD0AE09" w14:textId="4BE984F0" w:rsidR="009D0C95" w:rsidRDefault="009D0C95" w:rsidP="009D0C95">
      <w:pPr>
        <w:tabs>
          <w:tab w:val="left" w:pos="851"/>
        </w:tabs>
      </w:pPr>
      <w:r>
        <w:t>Чаще всего требуется удалить не меню целиком, а отдельный пункт меню (подменю). Для этого нужно:</w:t>
      </w:r>
    </w:p>
    <w:p w14:paraId="64B37A8A" w14:textId="16E999B8" w:rsidR="009D0C95" w:rsidRDefault="009D0C95" w:rsidP="00D34CCD">
      <w:pPr>
        <w:pStyle w:val="a4"/>
        <w:numPr>
          <w:ilvl w:val="0"/>
          <w:numId w:val="74"/>
        </w:numPr>
        <w:tabs>
          <w:tab w:val="left" w:pos="851"/>
        </w:tabs>
      </w:pPr>
      <w:r>
        <w:t>Перейти к меню в административной части Портала, как описано в п. </w:t>
      </w:r>
      <w:r>
        <w:fldChar w:fldCharType="begin"/>
      </w:r>
      <w:r>
        <w:instrText xml:space="preserve"> REF _Ref28008097 \r \h </w:instrText>
      </w:r>
      <w:r>
        <w:fldChar w:fldCharType="separate"/>
      </w:r>
      <w:r w:rsidR="008818BE">
        <w:t>2.5.1</w:t>
      </w:r>
      <w:r>
        <w:fldChar w:fldCharType="end"/>
      </w:r>
      <w:r>
        <w:t>.</w:t>
      </w:r>
    </w:p>
    <w:p w14:paraId="78338A2A" w14:textId="737A6C4A" w:rsidR="009D0C95" w:rsidRDefault="009D0C95" w:rsidP="00D34CCD">
      <w:pPr>
        <w:pStyle w:val="a4"/>
        <w:numPr>
          <w:ilvl w:val="0"/>
          <w:numId w:val="74"/>
        </w:numPr>
        <w:tabs>
          <w:tab w:val="left" w:pos="851"/>
        </w:tabs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04638E31" wp14:editId="7A5296C9">
            <wp:extent cx="200000" cy="20000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напротив требуемого пункта меню.</w:t>
      </w:r>
    </w:p>
    <w:p w14:paraId="3A9939C3" w14:textId="72EE0C00" w:rsidR="009D0C95" w:rsidRDefault="009D0C95" w:rsidP="009D0C95">
      <w:pPr>
        <w:tabs>
          <w:tab w:val="left" w:pos="851"/>
        </w:tabs>
      </w:pPr>
      <w:r>
        <w:t>В результате выбранный пункт удален из меню, в остальном меню не изменилось. При этом важно: удален только пункт меню, а страница, на которую ссылался этот пункт, по</w:t>
      </w:r>
      <w:r>
        <w:noBreakHyphen/>
        <w:t>прежнему существует.</w:t>
      </w:r>
    </w:p>
    <w:p w14:paraId="314F6053" w14:textId="4ABA1678" w:rsidR="009D0C95" w:rsidRDefault="009D0C95" w:rsidP="009D0C95">
      <w:pPr>
        <w:tabs>
          <w:tab w:val="left" w:pos="851"/>
        </w:tabs>
      </w:pPr>
      <w:r>
        <w:t>Пример.</w:t>
      </w:r>
    </w:p>
    <w:p w14:paraId="5FFCC50B" w14:textId="61682DE5" w:rsidR="009D0C95" w:rsidRDefault="009D0C95" w:rsidP="009D0C95">
      <w:pPr>
        <w:tabs>
          <w:tab w:val="left" w:pos="851"/>
        </w:tabs>
      </w:pPr>
      <w:r>
        <w:t>Требуется удалить пункт меню «О проекте» из главного меню.</w:t>
      </w:r>
    </w:p>
    <w:p w14:paraId="74B5A43F" w14:textId="751AAC0B" w:rsidR="009D0C95" w:rsidRDefault="009D0C95" w:rsidP="00D34CCD">
      <w:pPr>
        <w:pStyle w:val="a4"/>
        <w:numPr>
          <w:ilvl w:val="0"/>
          <w:numId w:val="75"/>
        </w:numPr>
        <w:tabs>
          <w:tab w:val="left" w:pos="851"/>
        </w:tabs>
      </w:pPr>
      <w:r>
        <w:t>Перейти на страницу «</w:t>
      </w:r>
      <w:r>
        <w:rPr>
          <w:lang w:eastAsia="ru-RU"/>
        </w:rPr>
        <w:t>Конструктор сайтов → Меню навигации</w:t>
      </w:r>
      <w:r>
        <w:t>» к главному меню.</w:t>
      </w:r>
    </w:p>
    <w:p w14:paraId="6FD48E59" w14:textId="1EAFAEC7" w:rsidR="009D0C95" w:rsidRDefault="009D0C95" w:rsidP="00D34CCD">
      <w:pPr>
        <w:pStyle w:val="a4"/>
        <w:numPr>
          <w:ilvl w:val="0"/>
          <w:numId w:val="75"/>
        </w:numPr>
        <w:tabs>
          <w:tab w:val="left" w:pos="851"/>
        </w:tabs>
      </w:pPr>
      <w:r>
        <w:t>Найти в главном меню пункт «О проекте» (см. рисунок</w:t>
      </w:r>
      <w:r w:rsidRPr="008735CE">
        <w:t> </w:t>
      </w:r>
      <w:r w:rsidRPr="008735CE">
        <w:rPr>
          <w:lang w:eastAsia="ru-RU"/>
        </w:rPr>
        <w:fldChar w:fldCharType="begin"/>
      </w:r>
      <w:r w:rsidRPr="008735CE">
        <w:rPr>
          <w:lang w:eastAsia="ru-RU"/>
        </w:rPr>
        <w:instrText xml:space="preserve"> REF РИСУНОК_адм_подменю_опроекте_перед  \* MERGEFORMAT </w:instrText>
      </w:r>
      <w:r w:rsidRPr="008735C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14</w:t>
      </w:r>
      <w:r w:rsidRPr="008735CE">
        <w:rPr>
          <w:lang w:eastAsia="ru-RU"/>
        </w:rPr>
        <w:fldChar w:fldCharType="end"/>
      </w:r>
      <w:r>
        <w:t>).</w:t>
      </w:r>
    </w:p>
    <w:p w14:paraId="3D3DAC5E" w14:textId="24576636" w:rsidR="009D0C95" w:rsidRDefault="009D0C95" w:rsidP="00D34CCD">
      <w:pPr>
        <w:pStyle w:val="a4"/>
        <w:numPr>
          <w:ilvl w:val="0"/>
          <w:numId w:val="75"/>
        </w:numPr>
        <w:tabs>
          <w:tab w:val="left" w:pos="851"/>
        </w:tabs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0C23986C" wp14:editId="4C9B1D55">
            <wp:extent cx="200000" cy="2000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 от названия «О проекте»: </w:t>
      </w:r>
      <w:r>
        <w:rPr>
          <w:noProof/>
          <w:lang w:eastAsia="ru-RU"/>
        </w:rPr>
        <w:drawing>
          <wp:inline distT="0" distB="0" distL="0" distR="0" wp14:anchorId="7EE6CD34" wp14:editId="7343E22C">
            <wp:extent cx="2183217" cy="304800"/>
            <wp:effectExtent l="0" t="0" r="762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2868" cy="30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987004F" w14:textId="3885C8CA" w:rsidR="009D0C95" w:rsidRDefault="009D0C95" w:rsidP="009D0C95">
      <w:pPr>
        <w:tabs>
          <w:tab w:val="left" w:pos="851"/>
        </w:tabs>
      </w:pPr>
      <w:r>
        <w:t>В результате этот пункт меню</w:t>
      </w:r>
      <w:r w:rsidR="00BC31CB">
        <w:t>, который ссылался на страницу «О проекте»,</w:t>
      </w:r>
      <w:r>
        <w:t xml:space="preserve"> удален. Главное меню отображается пользователям, как представлено на рисунке</w:t>
      </w:r>
      <w:r w:rsidRPr="0005075F">
        <w:t> </w:t>
      </w:r>
      <w:r w:rsidRPr="0005075F">
        <w:rPr>
          <w:lang w:eastAsia="ru-RU"/>
        </w:rPr>
        <w:fldChar w:fldCharType="begin"/>
      </w:r>
      <w:r w:rsidRPr="0005075F">
        <w:rPr>
          <w:lang w:eastAsia="ru-RU"/>
        </w:rPr>
        <w:instrText xml:space="preserve"> REF РИСУНОК_адм_меню_главное_см  \* MERGEFORMAT </w:instrText>
      </w:r>
      <w:r w:rsidRPr="0005075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</w:t>
      </w:r>
      <w:r w:rsidRPr="0005075F">
        <w:rPr>
          <w:lang w:eastAsia="ru-RU"/>
        </w:rPr>
        <w:fldChar w:fldCharType="end"/>
      </w:r>
      <w:r>
        <w:t>.</w:t>
      </w:r>
    </w:p>
    <w:p w14:paraId="2FA450D5" w14:textId="427CE548" w:rsidR="009D0C95" w:rsidRDefault="009D0C95" w:rsidP="009D0C95">
      <w:pPr>
        <w:tabs>
          <w:tab w:val="left" w:pos="851"/>
        </w:tabs>
      </w:pPr>
      <w:r>
        <w:t xml:space="preserve">При этом </w:t>
      </w:r>
      <w:r w:rsidR="00BC31CB">
        <w:t xml:space="preserve">сама </w:t>
      </w:r>
      <w:r>
        <w:t xml:space="preserve">страница «О проекте» </w:t>
      </w:r>
      <w:r w:rsidR="00BC31CB">
        <w:t>не удалена и отображается в</w:t>
      </w:r>
      <w:r>
        <w:t xml:space="preserve"> административной части Портала на странице «</w:t>
      </w:r>
      <w:r>
        <w:rPr>
          <w:lang w:eastAsia="ru-RU"/>
        </w:rPr>
        <w:t>Конструктор сайтов → Страницы сайта»</w:t>
      </w:r>
      <w:r w:rsidR="00BC31CB">
        <w:rPr>
          <w:lang w:eastAsia="ru-RU"/>
        </w:rPr>
        <w:t>.</w:t>
      </w:r>
      <w:r w:rsidR="00DB5021">
        <w:rPr>
          <w:lang w:eastAsia="ru-RU"/>
        </w:rPr>
        <w:t xml:space="preserve"> При необходимости всегда можно добавить новый пункт меню (подменю), который снова будет ссылаться на эту страницу.</w:t>
      </w:r>
    </w:p>
    <w:p w14:paraId="319AE9AB" w14:textId="33DCC3AC" w:rsidR="009D0C95" w:rsidRDefault="009D0C95" w:rsidP="009D0C95">
      <w:pPr>
        <w:tabs>
          <w:tab w:val="left" w:pos="851"/>
        </w:tabs>
      </w:pPr>
    </w:p>
    <w:p w14:paraId="374B62F2" w14:textId="4EE12ADD" w:rsidR="00DB5021" w:rsidRDefault="00DB5021" w:rsidP="009D0C95">
      <w:pPr>
        <w:tabs>
          <w:tab w:val="left" w:pos="851"/>
        </w:tabs>
      </w:pPr>
    </w:p>
    <w:p w14:paraId="2F3633FB" w14:textId="0C6E1B5A" w:rsidR="00DB5021" w:rsidRDefault="00DB5021" w:rsidP="00BF7F1C">
      <w:pPr>
        <w:pStyle w:val="1"/>
      </w:pPr>
      <w:bookmarkStart w:id="57" w:name="_Toc70340492"/>
      <w:r>
        <w:t>Категории</w:t>
      </w:r>
      <w:bookmarkEnd w:id="57"/>
    </w:p>
    <w:p w14:paraId="2CB671F4" w14:textId="6AD24388" w:rsidR="00DB5021" w:rsidRDefault="00DB5021" w:rsidP="00DB5021">
      <w:pPr>
        <w:tabs>
          <w:tab w:val="left" w:pos="851"/>
        </w:tabs>
      </w:pPr>
      <w:r>
        <w:t xml:space="preserve">На Портале </w:t>
      </w:r>
      <w:r w:rsidR="00F07B52">
        <w:t xml:space="preserve">в настоящее время </w:t>
      </w:r>
      <w:r>
        <w:t xml:space="preserve">выделены категории статей, категории новостей, категории спецпроектов. </w:t>
      </w:r>
    </w:p>
    <w:p w14:paraId="337D6340" w14:textId="30F14CD2" w:rsidR="00DB5021" w:rsidRDefault="00DB5021" w:rsidP="00DB5021">
      <w:pPr>
        <w:tabs>
          <w:tab w:val="left" w:pos="851"/>
        </w:tabs>
      </w:pPr>
      <w:r>
        <w:t>Категории позволяют настраивать правила для публикации контента</w:t>
      </w:r>
      <w:r w:rsidR="008818BE">
        <w:t xml:space="preserve"> и отображать контент на </w:t>
      </w:r>
      <w:r w:rsidR="00C9344B">
        <w:t xml:space="preserve">определенных страницах, например: </w:t>
      </w:r>
      <w:r w:rsidR="00F07B52">
        <w:t>новости всех категорий</w:t>
      </w:r>
      <w:r w:rsidR="00C9344B">
        <w:t xml:space="preserve"> – на странице «Новости», новости </w:t>
      </w:r>
      <w:r w:rsidR="00F07B52">
        <w:t xml:space="preserve">категории «новости </w:t>
      </w:r>
      <w:r w:rsidR="00C9344B">
        <w:t>культуры</w:t>
      </w:r>
      <w:r w:rsidR="00F07B52">
        <w:t>»</w:t>
      </w:r>
      <w:r w:rsidR="00C9344B">
        <w:t xml:space="preserve"> – н</w:t>
      </w:r>
      <w:r w:rsidR="00F07B52">
        <w:t>а странице «Новости культуры» и </w:t>
      </w:r>
      <w:r w:rsidR="00C9344B">
        <w:t>проч</w:t>
      </w:r>
      <w:r>
        <w:t>.</w:t>
      </w:r>
    </w:p>
    <w:p w14:paraId="6C555282" w14:textId="31F47C87" w:rsidR="00DB5021" w:rsidRDefault="00DB5021" w:rsidP="00DB5021">
      <w:pPr>
        <w:tabs>
          <w:tab w:val="left" w:pos="851"/>
        </w:tabs>
      </w:pPr>
      <w:r>
        <w:t>Администратор работает с категориями в административной части Портала, а также при публикации контента.</w:t>
      </w:r>
    </w:p>
    <w:p w14:paraId="7FAE2191" w14:textId="4FDD609C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В административной части Портала администратор может просматривать, добавлять, редактировать и удалять категории.</w:t>
      </w:r>
    </w:p>
    <w:p w14:paraId="564AC165" w14:textId="37447F56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В административной части Портала хранятся все категории, добавленные всеми администраторами Портала за все время. Каждый администратор может работать с любыми категориями, независимо от того, кто эти категории добавил.</w:t>
      </w:r>
    </w:p>
    <w:p w14:paraId="59D5D8F6" w14:textId="357C9DB7" w:rsidR="00DB5021" w:rsidRDefault="00DB5021" w:rsidP="00BF7F1C">
      <w:pPr>
        <w:pStyle w:val="2"/>
      </w:pPr>
      <w:bookmarkStart w:id="58" w:name="_Toc70340493"/>
      <w:r>
        <w:t>Просмотр категорий</w:t>
      </w:r>
      <w:bookmarkEnd w:id="58"/>
    </w:p>
    <w:p w14:paraId="28733E2B" w14:textId="2FF4D5CB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Чтобы перейти к просмотру категорий, нужно:</w:t>
      </w:r>
    </w:p>
    <w:p w14:paraId="6824D0C9" w14:textId="4A0EC702" w:rsidR="00DB5021" w:rsidRDefault="00DB5021" w:rsidP="00D34CCD">
      <w:pPr>
        <w:pStyle w:val="a4"/>
        <w:numPr>
          <w:ilvl w:val="0"/>
          <w:numId w:val="26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F383CCD" wp14:editId="2B818EDE">
            <wp:extent cx="157386" cy="151765"/>
            <wp:effectExtent l="0" t="0" r="0" b="63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818BE">
        <w:t>1.1</w:t>
      </w:r>
      <w:r>
        <w:fldChar w:fldCharType="end"/>
      </w:r>
      <w:r>
        <w:t>).</w:t>
      </w:r>
    </w:p>
    <w:p w14:paraId="676A8EB3" w14:textId="3D869B6D" w:rsidR="00DB5021" w:rsidRDefault="00DB5021" w:rsidP="00D34CCD">
      <w:pPr>
        <w:pStyle w:val="a4"/>
        <w:numPr>
          <w:ilvl w:val="0"/>
          <w:numId w:val="26"/>
        </w:numPr>
        <w:tabs>
          <w:tab w:val="left" w:pos="851"/>
        </w:tabs>
        <w:rPr>
          <w:lang w:eastAsia="ru-RU"/>
        </w:rPr>
      </w:pPr>
      <w:r>
        <w:t>Перейти к пункту «</w:t>
      </w:r>
      <w:r>
        <w:rPr>
          <w:lang w:eastAsia="ru-RU"/>
        </w:rPr>
        <w:t>Категоризация → Категории», в результате чего открывается страница «</w:t>
      </w:r>
      <w:r w:rsidR="0047223C">
        <w:rPr>
          <w:lang w:eastAsia="ru-RU"/>
        </w:rPr>
        <w:t>Категории</w:t>
      </w:r>
      <w:r>
        <w:rPr>
          <w:lang w:eastAsia="ru-RU"/>
        </w:rPr>
        <w:t>» (</w:t>
      </w:r>
      <w:r w:rsidRPr="0047223C">
        <w:t>рисунок </w:t>
      </w:r>
      <w:r w:rsidRPr="0047223C">
        <w:rPr>
          <w:lang w:eastAsia="ru-RU"/>
        </w:rPr>
        <w:fldChar w:fldCharType="begin"/>
      </w:r>
      <w:r w:rsidRPr="0047223C">
        <w:rPr>
          <w:lang w:eastAsia="ru-RU"/>
        </w:rPr>
        <w:instrText xml:space="preserve"> REF РИСУНОК_адм_кат_</w:instrText>
      </w:r>
      <w:r w:rsidR="0047223C" w:rsidRPr="0047223C">
        <w:rPr>
          <w:lang w:eastAsia="ru-RU"/>
        </w:rPr>
        <w:instrText>категории</w:instrText>
      </w:r>
      <w:r w:rsidRPr="0047223C">
        <w:rPr>
          <w:lang w:eastAsia="ru-RU"/>
        </w:rPr>
        <w:instrText xml:space="preserve">  \* MERGEFORMAT </w:instrText>
      </w:r>
      <w:r w:rsidRPr="0047223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20</w:t>
      </w:r>
      <w:r w:rsidRPr="0047223C">
        <w:rPr>
          <w:lang w:eastAsia="ru-RU"/>
        </w:rPr>
        <w:fldChar w:fldCharType="end"/>
      </w:r>
      <w:r w:rsidRPr="00BB43F4">
        <w:rPr>
          <w:lang w:eastAsia="ru-RU"/>
        </w:rPr>
        <w:t>)</w:t>
      </w:r>
      <w:r>
        <w:rPr>
          <w:lang w:eastAsia="ru-RU"/>
        </w:rPr>
        <w:t>.</w:t>
      </w:r>
    </w:p>
    <w:p w14:paraId="7DF16781" w14:textId="37B8D703" w:rsidR="00DB5021" w:rsidRDefault="0047223C" w:rsidP="00DB5021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91D56B2" wp14:editId="46D1AD31">
            <wp:extent cx="6099113" cy="1609725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9003" cy="16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B115" w14:textId="2A0D2730" w:rsidR="00DB5021" w:rsidRPr="00BB43F4" w:rsidRDefault="00DB5021" w:rsidP="00DB5021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адм_кат_</w:instrText>
      </w:r>
      <w:r w:rsidR="0047223C">
        <w:rPr>
          <w:lang w:eastAsia="ru-RU"/>
        </w:rPr>
        <w:instrText>категории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59" w:name="РИСУНОК_адм_кат_категории"/>
      <w:r w:rsidR="00EB093C">
        <w:rPr>
          <w:noProof/>
        </w:rPr>
        <w:t>20</w:t>
      </w:r>
      <w:bookmarkEnd w:id="59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20</w:t>
      </w:r>
      <w:r>
        <w:rPr>
          <w:noProof/>
        </w:rPr>
        <w:fldChar w:fldCharType="end"/>
      </w:r>
      <w:r w:rsidRPr="00C31632">
        <w:t>.</w:t>
      </w:r>
      <w:r>
        <w:t xml:space="preserve"> Страница «</w:t>
      </w:r>
      <w:r w:rsidR="0047223C">
        <w:t>Категории</w:t>
      </w:r>
      <w:r>
        <w:t>»</w:t>
      </w:r>
    </w:p>
    <w:p w14:paraId="55F98BE9" w14:textId="1DC09E53" w:rsidR="0047223C" w:rsidRDefault="0047223C" w:rsidP="00D34CCD">
      <w:pPr>
        <w:pStyle w:val="a4"/>
        <w:numPr>
          <w:ilvl w:val="0"/>
          <w:numId w:val="26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Перейти внутрь раздела «Категории статей» / «Категории новостей» / «Категории спецпроектов». Далее по тексту </w:t>
      </w:r>
      <w:r w:rsidR="00E4086D">
        <w:rPr>
          <w:lang w:eastAsia="ru-RU"/>
        </w:rPr>
        <w:t>документа</w:t>
      </w:r>
      <w:r>
        <w:rPr>
          <w:lang w:eastAsia="ru-RU"/>
        </w:rPr>
        <w:t xml:space="preserve"> описана работа с разделом «Категории статей», работа с разделами «Категории новостей» и «Категории спецпроектов» осуществляется аналогично.</w:t>
      </w:r>
    </w:p>
    <w:p w14:paraId="7BF8904D" w14:textId="0F090224" w:rsidR="0047223C" w:rsidRDefault="0047223C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Страница «Категории статей» представлена на </w:t>
      </w:r>
      <w:r w:rsidRPr="0047223C">
        <w:t>рисунке </w:t>
      </w:r>
      <w:r w:rsidRPr="0047223C">
        <w:rPr>
          <w:lang w:eastAsia="ru-RU"/>
        </w:rPr>
        <w:fldChar w:fldCharType="begin"/>
      </w:r>
      <w:r w:rsidRPr="0047223C">
        <w:rPr>
          <w:lang w:eastAsia="ru-RU"/>
        </w:rPr>
        <w:instrText xml:space="preserve"> REF РИСУНОК_адм_категории_статей  \* MERGEFORMAT </w:instrText>
      </w:r>
      <w:r w:rsidRPr="0047223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21</w:t>
      </w:r>
      <w:r w:rsidRPr="0047223C">
        <w:rPr>
          <w:lang w:eastAsia="ru-RU"/>
        </w:rPr>
        <w:fldChar w:fldCharType="end"/>
      </w:r>
      <w:r>
        <w:rPr>
          <w:lang w:eastAsia="ru-RU"/>
        </w:rPr>
        <w:t>.</w:t>
      </w:r>
    </w:p>
    <w:p w14:paraId="4E3ED422" w14:textId="223CF9C1" w:rsidR="0047223C" w:rsidRDefault="0047223C" w:rsidP="0047223C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4BD7874" wp14:editId="4B54472A">
            <wp:extent cx="5899296" cy="3771900"/>
            <wp:effectExtent l="0" t="0" r="635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5673" cy="37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2334" w14:textId="46444669" w:rsidR="0047223C" w:rsidRPr="0047223C" w:rsidRDefault="0047223C" w:rsidP="0047223C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адм_категории_статей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60" w:name="РИСУНОК_адм_категории_статей"/>
      <w:r w:rsidR="00EB093C">
        <w:rPr>
          <w:noProof/>
        </w:rPr>
        <w:t>21</w:t>
      </w:r>
      <w:bookmarkEnd w:id="60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21</w:t>
      </w:r>
      <w:r>
        <w:rPr>
          <w:noProof/>
        </w:rPr>
        <w:fldChar w:fldCharType="end"/>
      </w:r>
      <w:r w:rsidRPr="00C31632">
        <w:t>.</w:t>
      </w:r>
      <w:r>
        <w:t xml:space="preserve"> Страница «Категории статей»</w:t>
      </w:r>
    </w:p>
    <w:p w14:paraId="34C237CA" w14:textId="1504E410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В верхней части страницы «</w:t>
      </w:r>
      <w:r w:rsidR="0047223C">
        <w:rPr>
          <w:lang w:eastAsia="ru-RU"/>
        </w:rPr>
        <w:t>Категории статей</w:t>
      </w:r>
      <w:r>
        <w:rPr>
          <w:lang w:eastAsia="ru-RU"/>
        </w:rPr>
        <w:t>» размещены:</w:t>
      </w:r>
    </w:p>
    <w:p w14:paraId="19E30CF6" w14:textId="77777777" w:rsidR="00DB5021" w:rsidRDefault="00DB5021" w:rsidP="00D34CCD">
      <w:pPr>
        <w:pStyle w:val="a4"/>
        <w:numPr>
          <w:ilvl w:val="0"/>
          <w:numId w:val="27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Кнопка-меню «Фильтр и порядок».</w:t>
      </w:r>
    </w:p>
    <w:p w14:paraId="36750545" w14:textId="66192E73" w:rsidR="00DB5021" w:rsidRDefault="00DB5021" w:rsidP="00D34CCD">
      <w:pPr>
        <w:pStyle w:val="a4"/>
        <w:numPr>
          <w:ilvl w:val="0"/>
          <w:numId w:val="27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Значок </w:t>
      </w:r>
      <w:r>
        <w:rPr>
          <w:noProof/>
          <w:lang w:eastAsia="ru-RU"/>
        </w:rPr>
        <w:drawing>
          <wp:inline distT="0" distB="0" distL="0" distR="0" wp14:anchorId="04C40073" wp14:editId="6E51F552">
            <wp:extent cx="180952" cy="180952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который позволяет указывать направление сортировки </w:t>
      </w:r>
      <w:r w:rsidR="0047223C">
        <w:rPr>
          <w:lang w:eastAsia="ru-RU"/>
        </w:rPr>
        <w:t>категорий</w:t>
      </w:r>
      <w:r>
        <w:rPr>
          <w:lang w:eastAsia="ru-RU"/>
        </w:rPr>
        <w:t xml:space="preserve"> по возрастанию / по убыванию (описание см. ниже).</w:t>
      </w:r>
    </w:p>
    <w:p w14:paraId="425801FB" w14:textId="16A5E1F4" w:rsidR="00DB5021" w:rsidRDefault="00DB5021" w:rsidP="00D34CCD">
      <w:pPr>
        <w:pStyle w:val="a4"/>
        <w:numPr>
          <w:ilvl w:val="0"/>
          <w:numId w:val="27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Текстовое поле для поиска </w:t>
      </w:r>
      <w:r w:rsidR="0047223C">
        <w:rPr>
          <w:lang w:eastAsia="ru-RU"/>
        </w:rPr>
        <w:t>категорий</w:t>
      </w:r>
      <w:r>
        <w:rPr>
          <w:lang w:eastAsia="ru-RU"/>
        </w:rPr>
        <w:t xml:space="preserve"> по названию (имени).</w:t>
      </w:r>
    </w:p>
    <w:p w14:paraId="4550D2D3" w14:textId="77777777" w:rsidR="00DB5021" w:rsidRDefault="00DB5021" w:rsidP="00D34CCD">
      <w:pPr>
        <w:pStyle w:val="a4"/>
        <w:numPr>
          <w:ilvl w:val="0"/>
          <w:numId w:val="27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Значок </w:t>
      </w:r>
      <w:r>
        <w:rPr>
          <w:noProof/>
          <w:lang w:eastAsia="ru-RU"/>
        </w:rPr>
        <w:drawing>
          <wp:inline distT="0" distB="0" distL="0" distR="0" wp14:anchorId="593D37CF" wp14:editId="1C92E521">
            <wp:extent cx="123810" cy="133333"/>
            <wp:effectExtent l="0" t="0" r="0" b="63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который позволяет настраивать вид страницы: список или таблица.</w:t>
      </w:r>
    </w:p>
    <w:p w14:paraId="48B4BDEC" w14:textId="7EAB296D" w:rsidR="00DB5021" w:rsidRDefault="00DB5021" w:rsidP="00D34CCD">
      <w:pPr>
        <w:pStyle w:val="a4"/>
        <w:numPr>
          <w:ilvl w:val="0"/>
          <w:numId w:val="27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Значок </w:t>
      </w:r>
      <w:r>
        <w:rPr>
          <w:noProof/>
          <w:lang w:eastAsia="ru-RU"/>
        </w:rPr>
        <w:drawing>
          <wp:inline distT="0" distB="0" distL="0" distR="0" wp14:anchorId="4A6CF02A" wp14:editId="5046588B">
            <wp:extent cx="161905" cy="180952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который позволяет добавить </w:t>
      </w:r>
      <w:r w:rsidR="0047223C">
        <w:rPr>
          <w:lang w:eastAsia="ru-RU"/>
        </w:rPr>
        <w:t>новую категорию</w:t>
      </w:r>
      <w:r>
        <w:rPr>
          <w:lang w:eastAsia="ru-RU"/>
        </w:rPr>
        <w:t>.</w:t>
      </w:r>
    </w:p>
    <w:p w14:paraId="58E6D555" w14:textId="7E622823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В основной части страницы «</w:t>
      </w:r>
      <w:r w:rsidR="0047223C">
        <w:rPr>
          <w:lang w:eastAsia="ru-RU"/>
        </w:rPr>
        <w:t>Категории статей</w:t>
      </w:r>
      <w:r>
        <w:rPr>
          <w:lang w:eastAsia="ru-RU"/>
        </w:rPr>
        <w:t xml:space="preserve">» размещен список </w:t>
      </w:r>
      <w:r w:rsidR="0047223C">
        <w:rPr>
          <w:lang w:eastAsia="ru-RU"/>
        </w:rPr>
        <w:t>категорий</w:t>
      </w:r>
      <w:r>
        <w:rPr>
          <w:lang w:eastAsia="ru-RU"/>
        </w:rPr>
        <w:t>.</w:t>
      </w:r>
    </w:p>
    <w:p w14:paraId="2A930C7A" w14:textId="0B7AC2CB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В нижней части страницы размещена панель навигации по </w:t>
      </w:r>
      <w:r w:rsidR="0047223C">
        <w:rPr>
          <w:lang w:eastAsia="ru-RU"/>
        </w:rPr>
        <w:t>категориям</w:t>
      </w:r>
      <w:r>
        <w:rPr>
          <w:lang w:eastAsia="ru-RU"/>
        </w:rPr>
        <w:t>.</w:t>
      </w:r>
    </w:p>
    <w:p w14:paraId="66525BB1" w14:textId="2EC879AF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Название (имя) </w:t>
      </w:r>
      <w:r w:rsidR="0047223C">
        <w:rPr>
          <w:lang w:eastAsia="ru-RU"/>
        </w:rPr>
        <w:t>категории</w:t>
      </w:r>
      <w:r>
        <w:rPr>
          <w:lang w:eastAsia="ru-RU"/>
        </w:rPr>
        <w:t xml:space="preserve"> отображается в списке </w:t>
      </w:r>
      <w:r w:rsidR="0047223C">
        <w:rPr>
          <w:lang w:eastAsia="ru-RU"/>
        </w:rPr>
        <w:t>категорий</w:t>
      </w:r>
      <w:r>
        <w:rPr>
          <w:lang w:eastAsia="ru-RU"/>
        </w:rPr>
        <w:t>. Имя </w:t>
      </w:r>
      <w:r w:rsidR="0047223C">
        <w:rPr>
          <w:lang w:eastAsia="ru-RU"/>
        </w:rPr>
        <w:t>категории</w:t>
      </w:r>
      <w:r>
        <w:rPr>
          <w:lang w:eastAsia="ru-RU"/>
        </w:rPr>
        <w:t xml:space="preserve"> может состоять из одного или нескольких слов, т.е. может включать пробелы.</w:t>
      </w:r>
    </w:p>
    <w:p w14:paraId="5ACE9A5C" w14:textId="0470C78D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Слева от имени </w:t>
      </w:r>
      <w:r w:rsidR="0047223C">
        <w:rPr>
          <w:lang w:eastAsia="ru-RU"/>
        </w:rPr>
        <w:t>каждой категории</w:t>
      </w:r>
      <w:r>
        <w:rPr>
          <w:lang w:eastAsia="ru-RU"/>
        </w:rPr>
        <w:t xml:space="preserve"> размещена флаговая кнопка: </w:t>
      </w:r>
      <w:r w:rsidR="0047223C">
        <w:rPr>
          <w:noProof/>
          <w:lang w:eastAsia="ru-RU"/>
        </w:rPr>
        <w:drawing>
          <wp:inline distT="0" distB="0" distL="0" distR="0" wp14:anchorId="7678B04F" wp14:editId="0F10C39C">
            <wp:extent cx="1066667" cy="247619"/>
            <wp:effectExtent l="0" t="0" r="635" b="63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. По умолчанию ни одна флаговая кнопка не выбрана. Администратор может выбрать </w:t>
      </w:r>
      <w:r w:rsidR="0047223C">
        <w:rPr>
          <w:lang w:eastAsia="ru-RU"/>
        </w:rPr>
        <w:t>одну</w:t>
      </w:r>
      <w:r>
        <w:rPr>
          <w:lang w:eastAsia="ru-RU"/>
        </w:rPr>
        <w:t xml:space="preserve"> или несколько </w:t>
      </w:r>
      <w:r w:rsidR="0047223C">
        <w:rPr>
          <w:lang w:eastAsia="ru-RU"/>
        </w:rPr>
        <w:t>категорий</w:t>
      </w:r>
      <w:r>
        <w:rPr>
          <w:lang w:eastAsia="ru-RU"/>
        </w:rPr>
        <w:t xml:space="preserve"> (т.е. «проставить галочку») для осуществления ряда действий над ними. Когда хотя бы одна флаговая кнопка выбрана, то в верхней части страницы отображается панель следующего вида: </w:t>
      </w:r>
      <w:r w:rsidR="0047223C">
        <w:rPr>
          <w:noProof/>
          <w:lang w:eastAsia="ru-RU"/>
        </w:rPr>
        <w:drawing>
          <wp:inline distT="0" distB="0" distL="0" distR="0" wp14:anchorId="75A42C35" wp14:editId="3640F21A">
            <wp:extent cx="5723809" cy="323810"/>
            <wp:effectExtent l="0" t="0" r="0" b="63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. </w:t>
      </w:r>
    </w:p>
    <w:p w14:paraId="43049D21" w14:textId="3E3A3DC5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 панели содержится сообщение о количестве выбранных </w:t>
      </w:r>
      <w:r w:rsidR="000978BC">
        <w:rPr>
          <w:lang w:eastAsia="ru-RU"/>
        </w:rPr>
        <w:t>категорий</w:t>
      </w:r>
      <w:r>
        <w:rPr>
          <w:lang w:eastAsia="ru-RU"/>
        </w:rPr>
        <w:t xml:space="preserve"> из общего количества </w:t>
      </w:r>
      <w:r w:rsidR="000978BC">
        <w:rPr>
          <w:lang w:eastAsia="ru-RU"/>
        </w:rPr>
        <w:t>категорий</w:t>
      </w:r>
      <w:r>
        <w:rPr>
          <w:lang w:eastAsia="ru-RU"/>
        </w:rPr>
        <w:t>, а также значки:</w:t>
      </w:r>
    </w:p>
    <w:p w14:paraId="3F367036" w14:textId="2B2C93BE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FD79DE2" wp14:editId="55D017C4">
            <wp:extent cx="209550" cy="1524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- «Удалить»;</w:t>
      </w:r>
    </w:p>
    <w:p w14:paraId="267BAC79" w14:textId="0A5E8976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D0A5BD" wp14:editId="7E93E253">
            <wp:extent cx="161925" cy="200025"/>
            <wp:effectExtent l="0" t="0" r="9525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- «Действия».</w:t>
      </w:r>
    </w:p>
    <w:p w14:paraId="7194642A" w14:textId="30F80BAF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По нажатию на значок </w:t>
      </w:r>
      <w:r w:rsidRPr="002256CF">
        <w:rPr>
          <w:noProof/>
          <w:lang w:eastAsia="ru-RU"/>
        </w:rPr>
        <w:drawing>
          <wp:inline distT="0" distB="0" distL="0" distR="0" wp14:anchorId="07551ED9" wp14:editId="678D2ECA">
            <wp:extent cx="161925" cy="200025"/>
            <wp:effectExtent l="0" t="0" r="9525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- «Действия» отображается </w:t>
      </w:r>
      <w:r w:rsidR="000978BC">
        <w:rPr>
          <w:lang w:eastAsia="ru-RU"/>
        </w:rPr>
        <w:t>действие</w:t>
      </w:r>
      <w:r>
        <w:rPr>
          <w:lang w:eastAsia="ru-RU"/>
        </w:rPr>
        <w:t xml:space="preserve"> «Удалить».</w:t>
      </w:r>
    </w:p>
    <w:p w14:paraId="20FBD8B2" w14:textId="6CF2FB0E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Описание удаления </w:t>
      </w:r>
      <w:r w:rsidR="000978BC">
        <w:rPr>
          <w:lang w:eastAsia="ru-RU"/>
        </w:rPr>
        <w:t>категорий представлено в п. </w:t>
      </w:r>
      <w:r w:rsidR="000978BC">
        <w:rPr>
          <w:lang w:eastAsia="ru-RU"/>
        </w:rPr>
        <w:fldChar w:fldCharType="begin"/>
      </w:r>
      <w:r w:rsidR="000978BC">
        <w:rPr>
          <w:lang w:eastAsia="ru-RU"/>
        </w:rPr>
        <w:instrText xml:space="preserve"> REF _Ref28009869 \r \h </w:instrText>
      </w:r>
      <w:r w:rsidR="000978BC">
        <w:rPr>
          <w:lang w:eastAsia="ru-RU"/>
        </w:rPr>
      </w:r>
      <w:r w:rsidR="000978BC">
        <w:rPr>
          <w:lang w:eastAsia="ru-RU"/>
        </w:rPr>
        <w:fldChar w:fldCharType="separate"/>
      </w:r>
      <w:r w:rsidR="008818BE">
        <w:rPr>
          <w:lang w:eastAsia="ru-RU"/>
        </w:rPr>
        <w:t>3.4</w:t>
      </w:r>
      <w:r w:rsidR="000978BC">
        <w:rPr>
          <w:lang w:eastAsia="ru-RU"/>
        </w:rPr>
        <w:fldChar w:fldCharType="end"/>
      </w:r>
      <w:r>
        <w:rPr>
          <w:lang w:eastAsia="ru-RU"/>
        </w:rPr>
        <w:t>.</w:t>
      </w:r>
    </w:p>
    <w:p w14:paraId="78B4DD75" w14:textId="41029D8E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Администратор может упорядочить </w:t>
      </w:r>
      <w:r w:rsidR="000978BC">
        <w:rPr>
          <w:lang w:eastAsia="ru-RU"/>
        </w:rPr>
        <w:t>категории</w:t>
      </w:r>
      <w:r>
        <w:rPr>
          <w:lang w:eastAsia="ru-RU"/>
        </w:rPr>
        <w:t xml:space="preserve"> на странице «</w:t>
      </w:r>
      <w:r w:rsidR="000978BC">
        <w:rPr>
          <w:lang w:eastAsia="ru-RU"/>
        </w:rPr>
        <w:t>Категории</w:t>
      </w:r>
      <w:r>
        <w:rPr>
          <w:lang w:eastAsia="ru-RU"/>
        </w:rPr>
        <w:t xml:space="preserve">» </w:t>
      </w:r>
      <w:r w:rsidR="008818BE">
        <w:rPr>
          <w:lang w:eastAsia="ru-RU"/>
        </w:rPr>
        <w:t>по дате создания (от </w:t>
      </w:r>
      <w:r w:rsidR="000978BC">
        <w:rPr>
          <w:lang w:eastAsia="ru-RU"/>
        </w:rPr>
        <w:t>новых к старым или от старых к новым)</w:t>
      </w:r>
      <w:r>
        <w:rPr>
          <w:lang w:eastAsia="ru-RU"/>
        </w:rPr>
        <w:t>.</w:t>
      </w:r>
    </w:p>
    <w:p w14:paraId="2BC83374" w14:textId="768CDF99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Чтобы настроить упорядочивание, нужно нажать на кнопку-меню «Фильтр и порядок» и выбрать требуемый параметр (</w:t>
      </w:r>
      <w:r w:rsidR="000978BC" w:rsidRPr="0047223C">
        <w:t>рисунок </w:t>
      </w:r>
      <w:r w:rsidR="000978BC" w:rsidRPr="0047223C">
        <w:rPr>
          <w:lang w:eastAsia="ru-RU"/>
        </w:rPr>
        <w:fldChar w:fldCharType="begin"/>
      </w:r>
      <w:r w:rsidR="000978BC" w:rsidRPr="0047223C">
        <w:rPr>
          <w:lang w:eastAsia="ru-RU"/>
        </w:rPr>
        <w:instrText xml:space="preserve"> REF РИСУНОК_адм_категории_упоряд  \* MERGEFORMAT </w:instrText>
      </w:r>
      <w:r w:rsidR="000978BC" w:rsidRPr="0047223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22</w:t>
      </w:r>
      <w:r w:rsidR="000978BC" w:rsidRPr="0047223C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A6AB292" w14:textId="0843A5AB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Чтобы изменить порядок сортировки (</w:t>
      </w:r>
      <w:r w:rsidR="000978BC">
        <w:rPr>
          <w:lang w:eastAsia="ru-RU"/>
        </w:rPr>
        <w:t>от новых к старым или от старых к новым</w:t>
      </w:r>
      <w:r>
        <w:rPr>
          <w:lang w:eastAsia="ru-RU"/>
        </w:rPr>
        <w:t xml:space="preserve">), нужно нажать на значок </w:t>
      </w:r>
      <w:r>
        <w:rPr>
          <w:noProof/>
          <w:lang w:eastAsia="ru-RU"/>
        </w:rPr>
        <w:drawing>
          <wp:inline distT="0" distB="0" distL="0" distR="0" wp14:anchorId="2E48F1EC" wp14:editId="3F75ABD9">
            <wp:extent cx="228571" cy="171429"/>
            <wp:effectExtent l="0" t="0" r="635" b="63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</w:t>
      </w:r>
      <w:r w:rsidRPr="0047223C">
        <w:t>рисунок </w:t>
      </w:r>
      <w:r w:rsidRPr="0047223C">
        <w:rPr>
          <w:lang w:eastAsia="ru-RU"/>
        </w:rPr>
        <w:fldChar w:fldCharType="begin"/>
      </w:r>
      <w:r w:rsidRPr="0047223C">
        <w:rPr>
          <w:lang w:eastAsia="ru-RU"/>
        </w:rPr>
        <w:instrText xml:space="preserve"> REF РИСУНОК_адм_</w:instrText>
      </w:r>
      <w:r w:rsidR="0047223C" w:rsidRPr="0047223C">
        <w:rPr>
          <w:lang w:eastAsia="ru-RU"/>
        </w:rPr>
        <w:instrText>категории</w:instrText>
      </w:r>
      <w:r w:rsidRPr="0047223C">
        <w:rPr>
          <w:lang w:eastAsia="ru-RU"/>
        </w:rPr>
        <w:instrText xml:space="preserve">_упоряд  \* MERGEFORMAT </w:instrText>
      </w:r>
      <w:r w:rsidRPr="0047223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22</w:t>
      </w:r>
      <w:r w:rsidRPr="0047223C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A51652E" w14:textId="3B307281" w:rsidR="00DB5021" w:rsidRDefault="000978BC" w:rsidP="00DB5021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CA5A417" wp14:editId="500BE659">
            <wp:extent cx="2091600" cy="1695600"/>
            <wp:effectExtent l="0" t="0" r="444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5CE5" w14:textId="51655221" w:rsidR="00DB5021" w:rsidRPr="00A27716" w:rsidRDefault="00DB5021" w:rsidP="00DB5021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</w:instrText>
      </w:r>
      <w:r w:rsidR="0047223C">
        <w:rPr>
          <w:lang w:eastAsia="ru-RU"/>
        </w:rPr>
        <w:instrText>категории</w:instrText>
      </w:r>
      <w:r>
        <w:rPr>
          <w:lang w:eastAsia="ru-RU"/>
        </w:rPr>
        <w:instrText>_упоряд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61" w:name="РИСУНОК_адм_категории_упоряд"/>
      <w:r w:rsidR="00EB093C">
        <w:rPr>
          <w:noProof/>
        </w:rPr>
        <w:t>22</w:t>
      </w:r>
      <w:bookmarkEnd w:id="61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22</w:t>
      </w:r>
      <w:r>
        <w:rPr>
          <w:noProof/>
        </w:rPr>
        <w:fldChar w:fldCharType="end"/>
      </w:r>
      <w:r w:rsidRPr="00C31632">
        <w:t>.</w:t>
      </w:r>
      <w:r>
        <w:t xml:space="preserve"> Страница «</w:t>
      </w:r>
      <w:r w:rsidR="0047223C">
        <w:t>Категории</w:t>
      </w:r>
      <w:r>
        <w:t>». Упорядочивание</w:t>
      </w:r>
      <w:r w:rsidR="0047223C">
        <w:t xml:space="preserve"> категорий</w:t>
      </w:r>
    </w:p>
    <w:p w14:paraId="092F861A" w14:textId="4B397917" w:rsidR="00DB5021" w:rsidRDefault="00DB5021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Чтобы найти </w:t>
      </w:r>
      <w:r w:rsidR="000978BC">
        <w:rPr>
          <w:lang w:eastAsia="ru-RU"/>
        </w:rPr>
        <w:t>категорию по ее</w:t>
      </w:r>
      <w:r>
        <w:rPr>
          <w:lang w:eastAsia="ru-RU"/>
        </w:rPr>
        <w:t xml:space="preserve"> имени, нужно ввести </w:t>
      </w:r>
      <w:r w:rsidR="000978BC">
        <w:rPr>
          <w:lang w:eastAsia="ru-RU"/>
        </w:rPr>
        <w:t>имя</w:t>
      </w:r>
      <w:r>
        <w:rPr>
          <w:lang w:eastAsia="ru-RU"/>
        </w:rPr>
        <w:t xml:space="preserve"> в текстовое поле поиска в верхней части страницы и нажать на кнопку </w:t>
      </w:r>
      <w:r>
        <w:rPr>
          <w:noProof/>
          <w:lang w:eastAsia="ru-RU"/>
        </w:rPr>
        <w:drawing>
          <wp:inline distT="0" distB="0" distL="0" distR="0" wp14:anchorId="3DD6878F" wp14:editId="6A1B5017">
            <wp:extent cx="219048" cy="190476"/>
            <wp:effectExtent l="0" t="0" r="0" b="63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или клавишу </w:t>
      </w:r>
      <w:r>
        <w:rPr>
          <w:lang w:val="en-US" w:eastAsia="ru-RU"/>
        </w:rPr>
        <w:t>Enter</w:t>
      </w:r>
      <w:r>
        <w:rPr>
          <w:lang w:eastAsia="ru-RU"/>
        </w:rPr>
        <w:t xml:space="preserve">. Найденные </w:t>
      </w:r>
      <w:r w:rsidR="000978BC">
        <w:rPr>
          <w:lang w:eastAsia="ru-RU"/>
        </w:rPr>
        <w:t>категории</w:t>
      </w:r>
      <w:r>
        <w:rPr>
          <w:lang w:eastAsia="ru-RU"/>
        </w:rPr>
        <w:t xml:space="preserve"> отображаются вместо общего списка </w:t>
      </w:r>
      <w:r w:rsidR="000978BC">
        <w:rPr>
          <w:lang w:eastAsia="ru-RU"/>
        </w:rPr>
        <w:t>категорий</w:t>
      </w:r>
      <w:r>
        <w:rPr>
          <w:lang w:eastAsia="ru-RU"/>
        </w:rPr>
        <w:t>.</w:t>
      </w:r>
    </w:p>
    <w:p w14:paraId="58DA57C5" w14:textId="46F008B6" w:rsidR="00DB5021" w:rsidRDefault="00DB5021" w:rsidP="00BF7F1C">
      <w:pPr>
        <w:pStyle w:val="2"/>
      </w:pPr>
      <w:bookmarkStart w:id="62" w:name="_Toc70340494"/>
      <w:r>
        <w:t>Добавление категорий</w:t>
      </w:r>
      <w:bookmarkEnd w:id="62"/>
    </w:p>
    <w:p w14:paraId="5495F622" w14:textId="615D38EB" w:rsidR="000978BC" w:rsidRDefault="000978BC" w:rsidP="000978BC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 Чтобы добавить категорию в административной части Портала, нужно:</w:t>
      </w:r>
    </w:p>
    <w:p w14:paraId="18104A33" w14:textId="2E75729D" w:rsidR="000978BC" w:rsidRDefault="000978BC" w:rsidP="00D34CCD">
      <w:pPr>
        <w:pStyle w:val="a4"/>
        <w:numPr>
          <w:ilvl w:val="0"/>
          <w:numId w:val="28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5DBCB8DD" wp14:editId="2C0CE063">
            <wp:extent cx="157386" cy="151765"/>
            <wp:effectExtent l="0" t="0" r="0" b="63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818BE">
        <w:t>1.1</w:t>
      </w:r>
      <w:r>
        <w:fldChar w:fldCharType="end"/>
      </w:r>
      <w:r>
        <w:t>).</w:t>
      </w:r>
    </w:p>
    <w:p w14:paraId="43FB43D2" w14:textId="53D887E1" w:rsidR="000978BC" w:rsidRDefault="000978BC" w:rsidP="00D34CCD">
      <w:pPr>
        <w:pStyle w:val="a4"/>
        <w:numPr>
          <w:ilvl w:val="0"/>
          <w:numId w:val="28"/>
        </w:numPr>
        <w:tabs>
          <w:tab w:val="left" w:pos="851"/>
        </w:tabs>
        <w:rPr>
          <w:lang w:eastAsia="ru-RU"/>
        </w:rPr>
      </w:pPr>
      <w:r>
        <w:t>Перейти на страницу «</w:t>
      </w:r>
      <w:r>
        <w:rPr>
          <w:lang w:eastAsia="ru-RU"/>
        </w:rPr>
        <w:t>Категоризация → Категории». Выбрать тип добавляемой категории: «Категории статей» / «Категории новостей» / «Кате</w:t>
      </w:r>
      <w:r w:rsidR="008818BE">
        <w:rPr>
          <w:lang w:eastAsia="ru-RU"/>
        </w:rPr>
        <w:t>гории спецпроектов», перейдя на </w:t>
      </w:r>
      <w:r>
        <w:rPr>
          <w:lang w:eastAsia="ru-RU"/>
        </w:rPr>
        <w:t>соответствующую страницу.</w:t>
      </w:r>
    </w:p>
    <w:p w14:paraId="19659919" w14:textId="464ED969" w:rsidR="000978BC" w:rsidRDefault="000978BC" w:rsidP="00D34CCD">
      <w:pPr>
        <w:pStyle w:val="a4"/>
        <w:numPr>
          <w:ilvl w:val="0"/>
          <w:numId w:val="28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Проверить, что категория, которую планируется создать, еще не создана и отсутствует на Портале. Для этого можно воспользоваться полем поиска в верхней части страницы. Если требуемая категория не найдена, то можно ее создавать.</w:t>
      </w:r>
    </w:p>
    <w:p w14:paraId="69AF0455" w14:textId="60E91304" w:rsidR="000978BC" w:rsidRDefault="000978BC" w:rsidP="00D34CCD">
      <w:pPr>
        <w:pStyle w:val="a4"/>
        <w:numPr>
          <w:ilvl w:val="0"/>
          <w:numId w:val="28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0508F13D" wp14:editId="431B5846">
            <wp:extent cx="228571" cy="180952"/>
            <wp:effectExtent l="0" t="0" r="635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в правом верхнем углу страницы. В результате открывается окно «Добавить категорию» (</w:t>
      </w:r>
      <w:r w:rsidRPr="000978BC">
        <w:t>рисунок </w:t>
      </w:r>
      <w:r w:rsidRPr="000978BC">
        <w:rPr>
          <w:lang w:eastAsia="ru-RU"/>
        </w:rPr>
        <w:fldChar w:fldCharType="begin"/>
      </w:r>
      <w:r w:rsidRPr="000978BC">
        <w:rPr>
          <w:lang w:eastAsia="ru-RU"/>
        </w:rPr>
        <w:instrText xml:space="preserve"> REF РИСУНОК_адм_категория_новая  \* MERGEFORMAT </w:instrText>
      </w:r>
      <w:r w:rsidRPr="000978B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23</w:t>
      </w:r>
      <w:r w:rsidRPr="000978BC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7A46302E" w14:textId="66B95FDB" w:rsidR="000978BC" w:rsidRDefault="000978BC" w:rsidP="000978BC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09F47DF" wp14:editId="113AF1DD">
            <wp:extent cx="5162400" cy="3128400"/>
            <wp:effectExtent l="0" t="0" r="635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624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45DA" w14:textId="640C9E5B" w:rsidR="000978BC" w:rsidRPr="00A27716" w:rsidRDefault="000978BC" w:rsidP="000978BC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адм_категория_новая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63" w:name="РИСУНОК_адм_категория_новая"/>
      <w:r w:rsidR="00EB093C">
        <w:rPr>
          <w:noProof/>
        </w:rPr>
        <w:t>23</w:t>
      </w:r>
      <w:bookmarkEnd w:id="63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23</w:t>
      </w:r>
      <w:r>
        <w:rPr>
          <w:noProof/>
        </w:rPr>
        <w:fldChar w:fldCharType="end"/>
      </w:r>
      <w:r w:rsidRPr="00C31632">
        <w:t>.</w:t>
      </w:r>
      <w:r>
        <w:t xml:space="preserve"> Страница «Категории». Окно «Добавить категорию»</w:t>
      </w:r>
    </w:p>
    <w:p w14:paraId="058BA0D4" w14:textId="4DA3D053" w:rsidR="000978BC" w:rsidRDefault="000978BC" w:rsidP="00D34CCD">
      <w:pPr>
        <w:pStyle w:val="a4"/>
        <w:numPr>
          <w:ilvl w:val="0"/>
          <w:numId w:val="28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В окне «Добавить категорию» ввести имя категории. Имя категории должно быть уникальным.</w:t>
      </w:r>
    </w:p>
    <w:p w14:paraId="58A59664" w14:textId="77777777" w:rsidR="000978BC" w:rsidRDefault="000978BC" w:rsidP="00D34CCD">
      <w:pPr>
        <w:pStyle w:val="a4"/>
        <w:numPr>
          <w:ilvl w:val="0"/>
          <w:numId w:val="28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Нажать на кнопку «Сохранить».</w:t>
      </w:r>
    </w:p>
    <w:p w14:paraId="63876F11" w14:textId="2C264A91" w:rsidR="000978BC" w:rsidRDefault="000978BC" w:rsidP="000978BC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В результате окно «Добавить категорию» закрывается, категория добавлена в список категорий Портала.</w:t>
      </w:r>
    </w:p>
    <w:p w14:paraId="54075E3D" w14:textId="52DB7E95" w:rsidR="00DB69BF" w:rsidRDefault="00DB69BF" w:rsidP="000978BC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Замечание.</w:t>
      </w:r>
    </w:p>
    <w:p w14:paraId="4993E967" w14:textId="4B2D1A21" w:rsidR="00DB69BF" w:rsidRDefault="00DB69BF" w:rsidP="000978BC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При необходимости администратор может добавить подкатегорию к выбранной категории. Для этого нужно нажать на значок </w:t>
      </w:r>
      <w:r>
        <w:rPr>
          <w:noProof/>
          <w:lang w:eastAsia="ru-RU"/>
        </w:rPr>
        <w:drawing>
          <wp:inline distT="0" distB="0" distL="0" distR="0" wp14:anchorId="0ACA14DB" wp14:editId="058EDE9E">
            <wp:extent cx="161905" cy="209524"/>
            <wp:effectExtent l="0" t="0" r="0" b="63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который отображается напротив имени категории, и выбрать пункт «Добавить подкатегорию». Дальнейшие шаги аналогичны добавлению категории. </w:t>
      </w:r>
    </w:p>
    <w:p w14:paraId="112B8FC8" w14:textId="27F8C91D" w:rsidR="00DB5021" w:rsidRDefault="00DB5021" w:rsidP="00BF7F1C">
      <w:pPr>
        <w:pStyle w:val="2"/>
      </w:pPr>
      <w:bookmarkStart w:id="64" w:name="_Toc70340495"/>
      <w:r>
        <w:t>Редактирование категорий</w:t>
      </w:r>
      <w:bookmarkEnd w:id="64"/>
    </w:p>
    <w:p w14:paraId="0E482A0A" w14:textId="26983D85" w:rsidR="00DB69BF" w:rsidRPr="00DB69BF" w:rsidRDefault="00DB69BF" w:rsidP="00DB69BF">
      <w:pPr>
        <w:rPr>
          <w:lang w:eastAsia="ru-RU"/>
        </w:rPr>
      </w:pPr>
      <w:r>
        <w:rPr>
          <w:lang w:eastAsia="ru-RU"/>
        </w:rPr>
        <w:t>Редактирование категорий включает изменение имени катег</w:t>
      </w:r>
      <w:r w:rsidR="008818BE">
        <w:rPr>
          <w:lang w:eastAsia="ru-RU"/>
        </w:rPr>
        <w:t>ории и перемещение категории из </w:t>
      </w:r>
      <w:r>
        <w:rPr>
          <w:lang w:eastAsia="ru-RU"/>
        </w:rPr>
        <w:t>одного типа в другой.</w:t>
      </w:r>
    </w:p>
    <w:p w14:paraId="11844285" w14:textId="591ACFB2" w:rsidR="00DB5021" w:rsidRDefault="00113EAD" w:rsidP="00BF7F1C">
      <w:pPr>
        <w:pStyle w:val="3"/>
      </w:pPr>
      <w:bookmarkStart w:id="65" w:name="_Toc70340496"/>
      <w:r>
        <w:t>Изменение имени категории</w:t>
      </w:r>
      <w:bookmarkEnd w:id="65"/>
    </w:p>
    <w:p w14:paraId="1D889CFB" w14:textId="68375707" w:rsidR="00113EAD" w:rsidRDefault="00113EAD" w:rsidP="00113EAD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Чтобы изменить имя </w:t>
      </w:r>
      <w:r w:rsidR="00DB69BF">
        <w:rPr>
          <w:lang w:eastAsia="ru-RU"/>
        </w:rPr>
        <w:t>категории</w:t>
      </w:r>
      <w:r>
        <w:rPr>
          <w:lang w:eastAsia="ru-RU"/>
        </w:rPr>
        <w:t>, нужно:</w:t>
      </w:r>
    </w:p>
    <w:p w14:paraId="1CFAFA90" w14:textId="782092E0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10AA2060" wp14:editId="69A8ADE2">
            <wp:extent cx="157386" cy="151765"/>
            <wp:effectExtent l="0" t="0" r="0" b="63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818BE">
        <w:t>1.1</w:t>
      </w:r>
      <w:r>
        <w:fldChar w:fldCharType="end"/>
      </w:r>
      <w:r>
        <w:t>).</w:t>
      </w:r>
    </w:p>
    <w:p w14:paraId="636B34B0" w14:textId="370B52F8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  <w:rPr>
          <w:lang w:eastAsia="ru-RU"/>
        </w:rPr>
      </w:pPr>
      <w:r>
        <w:t>Перейти на страницу «</w:t>
      </w:r>
      <w:r>
        <w:rPr>
          <w:lang w:eastAsia="ru-RU"/>
        </w:rPr>
        <w:t xml:space="preserve">Категоризация → </w:t>
      </w:r>
      <w:r w:rsidR="00DB69BF">
        <w:rPr>
          <w:lang w:eastAsia="ru-RU"/>
        </w:rPr>
        <w:t>Категории</w:t>
      </w:r>
      <w:r>
        <w:rPr>
          <w:lang w:eastAsia="ru-RU"/>
        </w:rPr>
        <w:t>».</w:t>
      </w:r>
      <w:r w:rsidR="00DB69BF">
        <w:rPr>
          <w:lang w:eastAsia="ru-RU"/>
        </w:rPr>
        <w:t xml:space="preserve"> Выбрать тип категории: «Категории статей» / «Категории новостей» / «Категории спецпроектов», перейдя на соответствующую страницу.</w:t>
      </w:r>
    </w:p>
    <w:p w14:paraId="22D11DA1" w14:textId="4EE62A36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Найти требуем</w:t>
      </w:r>
      <w:r w:rsidR="00DB69BF">
        <w:rPr>
          <w:lang w:eastAsia="ru-RU"/>
        </w:rPr>
        <w:t>ую</w:t>
      </w:r>
      <w:r>
        <w:rPr>
          <w:lang w:eastAsia="ru-RU"/>
        </w:rPr>
        <w:t xml:space="preserve"> </w:t>
      </w:r>
      <w:r w:rsidR="00DB69BF">
        <w:rPr>
          <w:lang w:eastAsia="ru-RU"/>
        </w:rPr>
        <w:t>категорию</w:t>
      </w:r>
      <w:r>
        <w:rPr>
          <w:lang w:eastAsia="ru-RU"/>
        </w:rPr>
        <w:t xml:space="preserve">. </w:t>
      </w:r>
    </w:p>
    <w:p w14:paraId="4B6A6D39" w14:textId="18FFCDA1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07239AFC" wp14:editId="7BFD6DE4">
            <wp:extent cx="161905" cy="209524"/>
            <wp:effectExtent l="0" t="0" r="0" b="63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который отображается напротив имени </w:t>
      </w:r>
      <w:r w:rsidR="00DB69BF">
        <w:rPr>
          <w:lang w:eastAsia="ru-RU"/>
        </w:rPr>
        <w:t>категории</w:t>
      </w:r>
      <w:r>
        <w:rPr>
          <w:lang w:eastAsia="ru-RU"/>
        </w:rPr>
        <w:t xml:space="preserve">. </w:t>
      </w:r>
    </w:p>
    <w:p w14:paraId="4CED0557" w14:textId="137B8AAF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Выбрать пункт «Изменить». В результате открывается окно </w:t>
      </w:r>
      <w:r w:rsidR="00DB69BF">
        <w:rPr>
          <w:lang w:eastAsia="ru-RU"/>
        </w:rPr>
        <w:t>категории</w:t>
      </w:r>
      <w:r>
        <w:rPr>
          <w:lang w:eastAsia="ru-RU"/>
        </w:rPr>
        <w:t>, как на рисунке</w:t>
      </w:r>
      <w:r w:rsidRPr="00EC2C3D">
        <w:t> </w:t>
      </w:r>
      <w:r w:rsidR="00DB69BF" w:rsidRPr="000978BC">
        <w:rPr>
          <w:lang w:eastAsia="ru-RU"/>
        </w:rPr>
        <w:fldChar w:fldCharType="begin"/>
      </w:r>
      <w:r w:rsidR="00DB69BF" w:rsidRPr="000978BC">
        <w:rPr>
          <w:lang w:eastAsia="ru-RU"/>
        </w:rPr>
        <w:instrText xml:space="preserve"> REF РИСУНОК_адм_категория_новая  \* MERGEFORMAT </w:instrText>
      </w:r>
      <w:r w:rsidR="00DB69BF" w:rsidRPr="000978B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23</w:t>
      </w:r>
      <w:r w:rsidR="00DB69BF" w:rsidRPr="000978BC">
        <w:rPr>
          <w:lang w:eastAsia="ru-RU"/>
        </w:rPr>
        <w:fldChar w:fldCharType="end"/>
      </w:r>
      <w:r>
        <w:rPr>
          <w:lang w:eastAsia="ru-RU"/>
        </w:rPr>
        <w:t>, в котором в поле «Имя» отображается текущее имя </w:t>
      </w:r>
      <w:r w:rsidR="00DB69BF">
        <w:rPr>
          <w:lang w:eastAsia="ru-RU"/>
        </w:rPr>
        <w:t>категории</w:t>
      </w:r>
      <w:r>
        <w:rPr>
          <w:lang w:eastAsia="ru-RU"/>
        </w:rPr>
        <w:t>.</w:t>
      </w:r>
    </w:p>
    <w:p w14:paraId="3BF2A815" w14:textId="77777777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Изменить имя в поле «Имя».</w:t>
      </w:r>
    </w:p>
    <w:p w14:paraId="6727006C" w14:textId="77777777" w:rsidR="00113EAD" w:rsidRDefault="00113EAD" w:rsidP="00D34CCD">
      <w:pPr>
        <w:pStyle w:val="a4"/>
        <w:numPr>
          <w:ilvl w:val="0"/>
          <w:numId w:val="29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Нажать на кнопку «Сохранить».</w:t>
      </w:r>
    </w:p>
    <w:p w14:paraId="749EC99C" w14:textId="36B82B49" w:rsidR="00113EAD" w:rsidRDefault="00113EAD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В результате окно </w:t>
      </w:r>
      <w:r w:rsidR="00DB69BF">
        <w:rPr>
          <w:lang w:eastAsia="ru-RU"/>
        </w:rPr>
        <w:t>категории</w:t>
      </w:r>
      <w:r>
        <w:rPr>
          <w:lang w:eastAsia="ru-RU"/>
        </w:rPr>
        <w:t xml:space="preserve"> закрывается, в списке </w:t>
      </w:r>
      <w:r w:rsidR="00DB69BF">
        <w:rPr>
          <w:lang w:eastAsia="ru-RU"/>
        </w:rPr>
        <w:t>категорий</w:t>
      </w:r>
      <w:r>
        <w:rPr>
          <w:lang w:eastAsia="ru-RU"/>
        </w:rPr>
        <w:t xml:space="preserve"> Портала отображается </w:t>
      </w:r>
      <w:r w:rsidR="00DB69BF">
        <w:rPr>
          <w:lang w:eastAsia="ru-RU"/>
        </w:rPr>
        <w:t>категория</w:t>
      </w:r>
      <w:r>
        <w:rPr>
          <w:lang w:eastAsia="ru-RU"/>
        </w:rPr>
        <w:t> с новым именем.</w:t>
      </w:r>
      <w:r w:rsidR="00F35F06">
        <w:rPr>
          <w:lang w:eastAsia="ru-RU"/>
        </w:rPr>
        <w:t xml:space="preserve"> Имя категории изменено в контенте, который ссылается на эту категорию.</w:t>
      </w:r>
    </w:p>
    <w:p w14:paraId="4055053E" w14:textId="6BA4B54D" w:rsidR="00113EAD" w:rsidRDefault="00113EAD" w:rsidP="00BF7F1C">
      <w:pPr>
        <w:pStyle w:val="3"/>
      </w:pPr>
      <w:bookmarkStart w:id="66" w:name="_Toc70340497"/>
      <w:r>
        <w:t>Перемещение категории</w:t>
      </w:r>
      <w:bookmarkEnd w:id="66"/>
    </w:p>
    <w:p w14:paraId="4AAC3276" w14:textId="4A55DA20" w:rsidR="00DB5021" w:rsidRDefault="00DB69BF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Допускается перемещение категории от одного типа к другому, например, от типа «Категории статей» в тип «Категории новостей» и т.п.</w:t>
      </w:r>
    </w:p>
    <w:p w14:paraId="5364EEEC" w14:textId="1B7C92D2" w:rsidR="00DB69BF" w:rsidRDefault="00DB69BF" w:rsidP="00DB5021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Для этого нужно:</w:t>
      </w:r>
    </w:p>
    <w:p w14:paraId="1B52A743" w14:textId="25BBEAAB" w:rsidR="00DB69BF" w:rsidRDefault="00DB69BF" w:rsidP="00D34CCD">
      <w:pPr>
        <w:pStyle w:val="a4"/>
        <w:numPr>
          <w:ilvl w:val="0"/>
          <w:numId w:val="76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52C1BBE3" wp14:editId="6D51D804">
            <wp:extent cx="157386" cy="151765"/>
            <wp:effectExtent l="0" t="0" r="0" b="63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818BE">
        <w:t>1.1</w:t>
      </w:r>
      <w:r>
        <w:fldChar w:fldCharType="end"/>
      </w:r>
      <w:r>
        <w:t>).</w:t>
      </w:r>
    </w:p>
    <w:p w14:paraId="4CE77BD9" w14:textId="13CD9097" w:rsidR="00DB69BF" w:rsidRDefault="00DB69BF" w:rsidP="00D34CCD">
      <w:pPr>
        <w:pStyle w:val="a4"/>
        <w:numPr>
          <w:ilvl w:val="0"/>
          <w:numId w:val="76"/>
        </w:numPr>
        <w:tabs>
          <w:tab w:val="left" w:pos="851"/>
        </w:tabs>
        <w:rPr>
          <w:lang w:eastAsia="ru-RU"/>
        </w:rPr>
      </w:pPr>
      <w:r>
        <w:t>Перейти на страницу «</w:t>
      </w:r>
      <w:r>
        <w:rPr>
          <w:lang w:eastAsia="ru-RU"/>
        </w:rPr>
        <w:t>Категоризация → Категории». Выбрать тип категории: «Категории статей» / «Категории новостей» / «Категории спецпроектов», перейдя на соответствующую страницу.</w:t>
      </w:r>
    </w:p>
    <w:p w14:paraId="67870ABF" w14:textId="77777777" w:rsidR="00DB69BF" w:rsidRDefault="00DB69BF" w:rsidP="00D34CCD">
      <w:pPr>
        <w:pStyle w:val="a4"/>
        <w:numPr>
          <w:ilvl w:val="0"/>
          <w:numId w:val="76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Найти требуемую категорию. </w:t>
      </w:r>
    </w:p>
    <w:p w14:paraId="42B43633" w14:textId="77777777" w:rsidR="00DB69BF" w:rsidRDefault="00DB69BF" w:rsidP="00D34CCD">
      <w:pPr>
        <w:pStyle w:val="a4"/>
        <w:numPr>
          <w:ilvl w:val="0"/>
          <w:numId w:val="76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77D90883" wp14:editId="5C287B8E">
            <wp:extent cx="161905" cy="209524"/>
            <wp:effectExtent l="0" t="0" r="0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который отображается напротив имени категории. </w:t>
      </w:r>
    </w:p>
    <w:p w14:paraId="16902330" w14:textId="6CA0CFCF" w:rsidR="00DB69BF" w:rsidRDefault="00DB69BF" w:rsidP="00D34CCD">
      <w:pPr>
        <w:pStyle w:val="a4"/>
        <w:numPr>
          <w:ilvl w:val="0"/>
          <w:numId w:val="76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Выбрать пункт «Переместить». В результате открывается окно перемещения категории (</w:t>
      </w:r>
      <w:r w:rsidRPr="00C76DCB">
        <w:rPr>
          <w:lang w:eastAsia="ru-RU"/>
        </w:rPr>
        <w:t>рисунок</w:t>
      </w:r>
      <w:r w:rsidRPr="00C76DCB">
        <w:t> </w:t>
      </w:r>
      <w:r w:rsidRPr="00C76DCB">
        <w:rPr>
          <w:lang w:eastAsia="ru-RU"/>
        </w:rPr>
        <w:fldChar w:fldCharType="begin"/>
      </w:r>
      <w:r w:rsidRPr="00C76DCB">
        <w:rPr>
          <w:lang w:eastAsia="ru-RU"/>
        </w:rPr>
        <w:instrText xml:space="preserve"> REF РИСУНОК_адм_категория_</w:instrText>
      </w:r>
      <w:r w:rsidR="00C76DCB" w:rsidRPr="00C76DCB">
        <w:rPr>
          <w:lang w:eastAsia="ru-RU"/>
        </w:rPr>
        <w:instrText>перемещение</w:instrText>
      </w:r>
      <w:r w:rsidRPr="00C76DCB">
        <w:rPr>
          <w:lang w:eastAsia="ru-RU"/>
        </w:rPr>
        <w:instrText xml:space="preserve">  \* MERGEFORMAT </w:instrText>
      </w:r>
      <w:r w:rsidRPr="00C76DC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24</w:t>
      </w:r>
      <w:r w:rsidRPr="00C76DCB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2A2A80E" w14:textId="7B18360B" w:rsidR="00DB69BF" w:rsidRDefault="00C76DCB" w:rsidP="00D34CCD">
      <w:pPr>
        <w:pStyle w:val="a4"/>
        <w:numPr>
          <w:ilvl w:val="0"/>
          <w:numId w:val="76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Выбрать новый тип </w:t>
      </w:r>
      <w:r w:rsidR="00F35F06">
        <w:rPr>
          <w:lang w:eastAsia="ru-RU"/>
        </w:rPr>
        <w:t>категории (т.е. куда ее перемести</w:t>
      </w:r>
      <w:r>
        <w:rPr>
          <w:lang w:eastAsia="ru-RU"/>
        </w:rPr>
        <w:t>ть).</w:t>
      </w:r>
    </w:p>
    <w:p w14:paraId="2515DCBB" w14:textId="68263464" w:rsidR="00DB69BF" w:rsidRDefault="00DB69BF" w:rsidP="00D34CCD">
      <w:pPr>
        <w:pStyle w:val="a4"/>
        <w:numPr>
          <w:ilvl w:val="0"/>
          <w:numId w:val="76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>Нажать на кнопку «</w:t>
      </w:r>
      <w:r w:rsidR="00C76DCB">
        <w:rPr>
          <w:lang w:eastAsia="ru-RU"/>
        </w:rPr>
        <w:t>Завершено</w:t>
      </w:r>
      <w:r>
        <w:rPr>
          <w:lang w:eastAsia="ru-RU"/>
        </w:rPr>
        <w:t>».</w:t>
      </w:r>
    </w:p>
    <w:p w14:paraId="03252C89" w14:textId="29934B0A" w:rsidR="00DB69BF" w:rsidRDefault="00DB69BF" w:rsidP="00DB69BF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06F6C2D" wp14:editId="26AFD4CD">
            <wp:extent cx="5526000" cy="389520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28F69" w14:textId="1CE3C138" w:rsidR="00DB69BF" w:rsidRPr="00DB69BF" w:rsidRDefault="00DB69BF" w:rsidP="00DB69BF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адм_категория_перемещение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67" w:name="РИСУНОК_адм_категория_перемещение"/>
      <w:r w:rsidR="00EB093C">
        <w:rPr>
          <w:noProof/>
        </w:rPr>
        <w:t>24</w:t>
      </w:r>
      <w:bookmarkEnd w:id="67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24</w:t>
      </w:r>
      <w:r>
        <w:rPr>
          <w:noProof/>
        </w:rPr>
        <w:fldChar w:fldCharType="end"/>
      </w:r>
      <w:r w:rsidRPr="00C31632">
        <w:t>.</w:t>
      </w:r>
      <w:r>
        <w:t xml:space="preserve"> Страница «Категории». Окно перемещения категории</w:t>
      </w:r>
    </w:p>
    <w:p w14:paraId="03E97068" w14:textId="70207DEF" w:rsidR="00DB5021" w:rsidRDefault="00DB5021" w:rsidP="00BF7F1C">
      <w:pPr>
        <w:pStyle w:val="2"/>
      </w:pPr>
      <w:bookmarkStart w:id="68" w:name="_Ref28009869"/>
      <w:bookmarkStart w:id="69" w:name="_Toc70340498"/>
      <w:r>
        <w:t>Удаление категорий</w:t>
      </w:r>
      <w:bookmarkEnd w:id="68"/>
      <w:bookmarkEnd w:id="69"/>
    </w:p>
    <w:p w14:paraId="368D3F50" w14:textId="247121BB" w:rsidR="00C76DCB" w:rsidRDefault="00C76DCB" w:rsidP="00C76DCB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Админи</w:t>
      </w:r>
      <w:r w:rsidR="00F07B52">
        <w:rPr>
          <w:lang w:eastAsia="ru-RU"/>
        </w:rPr>
        <w:t>стратор может удалить любую категорию</w:t>
      </w:r>
      <w:r>
        <w:rPr>
          <w:lang w:eastAsia="ru-RU"/>
        </w:rPr>
        <w:t xml:space="preserve">. </w:t>
      </w:r>
    </w:p>
    <w:p w14:paraId="3F688FD7" w14:textId="77777777" w:rsidR="00C76DCB" w:rsidRDefault="00C76DCB" w:rsidP="00C76DCB">
      <w:p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ВАЖНО: </w:t>
      </w:r>
    </w:p>
    <w:p w14:paraId="296311C2" w14:textId="77D03AC6" w:rsidR="00C76DCB" w:rsidRDefault="00C9344B" w:rsidP="00C76DCB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При удалении категория</w:t>
      </w:r>
      <w:r w:rsidR="00C76DCB">
        <w:rPr>
          <w:lang w:eastAsia="ru-RU"/>
        </w:rPr>
        <w:t xml:space="preserve"> удаляется из всех материалов Портала, из контента (статей, новостей и проч.). </w:t>
      </w:r>
      <w:r>
        <w:rPr>
          <w:lang w:eastAsia="ru-RU"/>
        </w:rPr>
        <w:t>Эта категория</w:t>
      </w:r>
      <w:r w:rsidR="00C76DCB">
        <w:rPr>
          <w:lang w:eastAsia="ru-RU"/>
        </w:rPr>
        <w:t> мог</w:t>
      </w:r>
      <w:r>
        <w:rPr>
          <w:lang w:eastAsia="ru-RU"/>
        </w:rPr>
        <w:t>ла</w:t>
      </w:r>
      <w:r w:rsidR="00C76DCB">
        <w:rPr>
          <w:lang w:eastAsia="ru-RU"/>
        </w:rPr>
        <w:t> быть ранее использован</w:t>
      </w:r>
      <w:r>
        <w:rPr>
          <w:lang w:eastAsia="ru-RU"/>
        </w:rPr>
        <w:t>а для отображения контента, и в этом случае удаление категории</w:t>
      </w:r>
      <w:r w:rsidR="00C76DCB">
        <w:rPr>
          <w:lang w:eastAsia="ru-RU"/>
        </w:rPr>
        <w:t xml:space="preserve"> приведет к ошибкам. </w:t>
      </w:r>
    </w:p>
    <w:p w14:paraId="75D8925E" w14:textId="25B3A670" w:rsidR="00C76DCB" w:rsidRDefault="00C76DCB" w:rsidP="00C76DCB">
      <w:pPr>
        <w:tabs>
          <w:tab w:val="left" w:pos="851"/>
        </w:tabs>
        <w:rPr>
          <w:lang w:eastAsia="ru-RU"/>
        </w:rPr>
      </w:pPr>
      <w:r>
        <w:rPr>
          <w:lang w:eastAsia="ru-RU"/>
        </w:rPr>
        <w:t>Чтобы удалить категорию, нужно:</w:t>
      </w:r>
    </w:p>
    <w:p w14:paraId="1074090D" w14:textId="18AEBCEF" w:rsidR="00C76DCB" w:rsidRDefault="00C76DCB" w:rsidP="00D34CCD">
      <w:pPr>
        <w:pStyle w:val="a4"/>
        <w:numPr>
          <w:ilvl w:val="0"/>
          <w:numId w:val="30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06787B3" wp14:editId="4ECDE1E7">
            <wp:extent cx="157386" cy="151765"/>
            <wp:effectExtent l="0" t="0" r="0" b="63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818BE">
        <w:t>1.1</w:t>
      </w:r>
      <w:r>
        <w:fldChar w:fldCharType="end"/>
      </w:r>
      <w:r>
        <w:t>).</w:t>
      </w:r>
    </w:p>
    <w:p w14:paraId="4E8BF696" w14:textId="5682F19D" w:rsidR="00C76DCB" w:rsidRDefault="00C76DCB" w:rsidP="00D34CCD">
      <w:pPr>
        <w:pStyle w:val="a4"/>
        <w:numPr>
          <w:ilvl w:val="0"/>
          <w:numId w:val="30"/>
        </w:numPr>
        <w:tabs>
          <w:tab w:val="left" w:pos="851"/>
        </w:tabs>
        <w:rPr>
          <w:lang w:eastAsia="ru-RU"/>
        </w:rPr>
      </w:pPr>
      <w:r>
        <w:t>Перейти на страницу «</w:t>
      </w:r>
      <w:r>
        <w:rPr>
          <w:lang w:eastAsia="ru-RU"/>
        </w:rPr>
        <w:t>Категоризация → Категории». Выбрать тип категории: «Категории статей» / «Категории новостей» / «Категории спецпроектов», перейдя на соответствующую страницу.</w:t>
      </w:r>
    </w:p>
    <w:p w14:paraId="6A7FC18A" w14:textId="34400E05" w:rsidR="00C76DCB" w:rsidRDefault="00C76DCB" w:rsidP="00D34CCD">
      <w:pPr>
        <w:pStyle w:val="a4"/>
        <w:numPr>
          <w:ilvl w:val="0"/>
          <w:numId w:val="30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Найти требуемую категорию. </w:t>
      </w:r>
    </w:p>
    <w:p w14:paraId="4230BE4C" w14:textId="77777777" w:rsidR="00C76DCB" w:rsidRDefault="00C76DCB" w:rsidP="00D34CCD">
      <w:pPr>
        <w:pStyle w:val="a4"/>
        <w:numPr>
          <w:ilvl w:val="0"/>
          <w:numId w:val="30"/>
        </w:numPr>
        <w:tabs>
          <w:tab w:val="left" w:pos="851"/>
        </w:tabs>
        <w:rPr>
          <w:lang w:eastAsia="ru-RU"/>
        </w:rPr>
      </w:pPr>
      <w:r>
        <w:rPr>
          <w:lang w:eastAsia="ru-RU"/>
        </w:rP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4B6028C5" wp14:editId="4308DCD7">
            <wp:extent cx="161905" cy="209524"/>
            <wp:effectExtent l="0" t="0" r="0" b="63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который отображается напротив имени каждого тега. </w:t>
      </w:r>
    </w:p>
    <w:p w14:paraId="63014A6A" w14:textId="77777777" w:rsidR="00C76DCB" w:rsidRDefault="00C76DCB" w:rsidP="00D34CCD">
      <w:pPr>
        <w:pStyle w:val="a4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Выбрать пункт «Удалить». В результате открывается окно подтверждения удаления.</w:t>
      </w:r>
    </w:p>
    <w:p w14:paraId="4390B86C" w14:textId="77777777" w:rsidR="00C76DCB" w:rsidRDefault="00C76DCB" w:rsidP="00D34CCD">
      <w:pPr>
        <w:pStyle w:val="a4"/>
        <w:numPr>
          <w:ilvl w:val="0"/>
          <w:numId w:val="30"/>
        </w:numPr>
        <w:rPr>
          <w:lang w:eastAsia="ru-RU"/>
        </w:rPr>
      </w:pPr>
      <w:r>
        <w:rPr>
          <w:lang w:eastAsia="ru-RU"/>
        </w:rPr>
        <w:t>Подтвердить удаление, нажав на кнопку «ОК».</w:t>
      </w:r>
    </w:p>
    <w:p w14:paraId="21FFE100" w14:textId="32F472B4" w:rsidR="00C76DCB" w:rsidRDefault="00C76DCB" w:rsidP="00C76DCB">
      <w:pPr>
        <w:rPr>
          <w:lang w:eastAsia="ru-RU"/>
        </w:rPr>
      </w:pPr>
      <w:r>
        <w:rPr>
          <w:lang w:eastAsia="ru-RU"/>
        </w:rPr>
        <w:t>В результате окно подтверждения удаления закрывается, категория удаляется из списка категорий Портала на странице «Категоризация → Категории», а также из всех материалов Портала.</w:t>
      </w:r>
    </w:p>
    <w:p w14:paraId="5F48E1D4" w14:textId="22698C5A" w:rsidR="009D0C95" w:rsidRDefault="009D0C95" w:rsidP="009D0C95">
      <w:pPr>
        <w:tabs>
          <w:tab w:val="left" w:pos="851"/>
        </w:tabs>
      </w:pPr>
    </w:p>
    <w:p w14:paraId="463A15B0" w14:textId="661AA1F8" w:rsidR="009D0C95" w:rsidRDefault="009D0C95" w:rsidP="009D0C95">
      <w:pPr>
        <w:tabs>
          <w:tab w:val="left" w:pos="851"/>
        </w:tabs>
      </w:pPr>
    </w:p>
    <w:p w14:paraId="26C4A56D" w14:textId="77777777" w:rsidR="009D0C95" w:rsidRDefault="009D0C95" w:rsidP="009D0C95">
      <w:pPr>
        <w:tabs>
          <w:tab w:val="left" w:pos="851"/>
        </w:tabs>
      </w:pPr>
    </w:p>
    <w:p w14:paraId="6DDE17EE" w14:textId="77777777" w:rsidR="005E5CF0" w:rsidRPr="005E5CF0" w:rsidRDefault="005E5CF0" w:rsidP="005E5CF0">
      <w:pPr>
        <w:rPr>
          <w:lang w:eastAsia="ru-RU"/>
        </w:rPr>
      </w:pPr>
    </w:p>
    <w:p w14:paraId="2E99FBE0" w14:textId="336183B1" w:rsidR="00552A4D" w:rsidRPr="00552A4D" w:rsidRDefault="00552A4D" w:rsidP="00BF7F1C">
      <w:pPr>
        <w:pStyle w:val="1"/>
      </w:pPr>
      <w:bookmarkStart w:id="70" w:name="_Ref28179802"/>
      <w:bookmarkStart w:id="71" w:name="_Toc70340499"/>
      <w:r w:rsidRPr="00552A4D">
        <w:t>Портлеты</w:t>
      </w:r>
      <w:bookmarkEnd w:id="70"/>
      <w:bookmarkEnd w:id="71"/>
    </w:p>
    <w:p w14:paraId="56E31F23" w14:textId="0737E368" w:rsidR="00552A4D" w:rsidRDefault="00552A4D" w:rsidP="00BF7F1C">
      <w:pPr>
        <w:pStyle w:val="2"/>
      </w:pPr>
      <w:bookmarkStart w:id="72" w:name="_Ref22135231"/>
      <w:bookmarkStart w:id="73" w:name="_Toc70340500"/>
      <w:r>
        <w:t>Описание портлетов</w:t>
      </w:r>
      <w:bookmarkEnd w:id="72"/>
      <w:bookmarkEnd w:id="73"/>
    </w:p>
    <w:p w14:paraId="55EA4821" w14:textId="700B7A9C" w:rsidR="00552A4D" w:rsidRDefault="00703650" w:rsidP="00552A4D">
      <w:pPr>
        <w:rPr>
          <w:lang w:eastAsia="ru-RU"/>
        </w:rPr>
      </w:pPr>
      <w:r>
        <w:rPr>
          <w:lang w:eastAsia="ru-RU"/>
        </w:rPr>
        <w:t>Система управления контентом Портала предусматривает добавление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 xml:space="preserve">траницы Портала </w:t>
      </w:r>
      <w:r w:rsidR="00FE09CB">
        <w:rPr>
          <w:lang w:eastAsia="ru-RU"/>
        </w:rPr>
        <w:t>разных</w:t>
      </w:r>
      <w:r>
        <w:rPr>
          <w:lang w:eastAsia="ru-RU"/>
        </w:rPr>
        <w:t xml:space="preserve"> портлетов: «Отображение сетевого контента», «Публикатор», </w:t>
      </w:r>
      <w:r w:rsidR="00FE09CB">
        <w:rPr>
          <w:lang w:eastAsia="ru-RU"/>
        </w:rPr>
        <w:t xml:space="preserve">«Карточки событий», </w:t>
      </w:r>
      <w:r>
        <w:rPr>
          <w:lang w:eastAsia="ru-RU"/>
        </w:rPr>
        <w:t>«Навигация</w:t>
      </w:r>
      <w:r w:rsidR="00313229">
        <w:rPr>
          <w:lang w:eastAsia="ru-RU"/>
        </w:rPr>
        <w:t xml:space="preserve"> по </w:t>
      </w:r>
      <w:r w:rsidR="00B3591F">
        <w:rPr>
          <w:lang w:eastAsia="ru-RU"/>
        </w:rPr>
        <w:t>категориям</w:t>
      </w:r>
      <w:r>
        <w:rPr>
          <w:lang w:eastAsia="ru-RU"/>
        </w:rPr>
        <w:t xml:space="preserve">», </w:t>
      </w:r>
      <w:r w:rsidR="00C94A49">
        <w:rPr>
          <w:lang w:eastAsia="ru-RU"/>
        </w:rPr>
        <w:t>«Меню навигации»</w:t>
      </w:r>
      <w:r w:rsidR="00313229">
        <w:rPr>
          <w:lang w:eastAsia="ru-RU"/>
        </w:rPr>
        <w:t xml:space="preserve"> и п</w:t>
      </w:r>
      <w:r>
        <w:rPr>
          <w:lang w:eastAsia="ru-RU"/>
        </w:rPr>
        <w:t>роч.</w:t>
      </w:r>
    </w:p>
    <w:p w14:paraId="5AC2860B" w14:textId="0AC9167C" w:rsidR="00703650" w:rsidRDefault="00703650" w:rsidP="00552A4D">
      <w:pPr>
        <w:rPr>
          <w:lang w:eastAsia="ru-RU"/>
        </w:rPr>
      </w:pPr>
      <w:r>
        <w:rPr>
          <w:lang w:eastAsia="ru-RU"/>
        </w:rPr>
        <w:t>Чаще всего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траницах Портала используются портлеты «Отображение сетевого контента» и «Публикатор».</w:t>
      </w:r>
    </w:p>
    <w:p w14:paraId="5F7040AD" w14:textId="1538F410" w:rsidR="00FE09CB" w:rsidRDefault="00FE09CB" w:rsidP="00552A4D">
      <w:pPr>
        <w:rPr>
          <w:lang w:eastAsia="ru-RU"/>
        </w:rPr>
      </w:pPr>
      <w:r>
        <w:rPr>
          <w:lang w:eastAsia="ru-RU"/>
        </w:rPr>
        <w:t>На главной странице Портала для типов событий «концерты», «спектакли», «выставки» размещены портлеты «Карточки событий».</w:t>
      </w:r>
    </w:p>
    <w:p w14:paraId="13CED5F3" w14:textId="7F9F4C94" w:rsidR="00703650" w:rsidRDefault="008B1145" w:rsidP="00552A4D">
      <w:pPr>
        <w:rPr>
          <w:lang w:eastAsia="ru-RU"/>
        </w:rPr>
      </w:pPr>
      <w:r>
        <w:rPr>
          <w:lang w:eastAsia="ru-RU"/>
        </w:rPr>
        <w:t>Администратор может</w:t>
      </w:r>
      <w:r w:rsidR="00FB4FBB">
        <w:rPr>
          <w:lang w:eastAsia="ru-RU"/>
        </w:rPr>
        <w:t xml:space="preserve"> размещать</w:t>
      </w:r>
      <w:r w:rsidR="002B7674">
        <w:rPr>
          <w:lang w:eastAsia="ru-RU"/>
        </w:rPr>
        <w:t xml:space="preserve"> / редактировать</w:t>
      </w:r>
      <w:r w:rsidR="00FB4FBB">
        <w:rPr>
          <w:lang w:eastAsia="ru-RU"/>
        </w:rPr>
        <w:t xml:space="preserve"> любые портлеты на страницах Портала. </w:t>
      </w:r>
    </w:p>
    <w:p w14:paraId="3FDA25CC" w14:textId="72ABB555" w:rsidR="00FB4FBB" w:rsidRDefault="00FB4FBB" w:rsidP="00552A4D">
      <w:pPr>
        <w:rPr>
          <w:lang w:eastAsia="ru-RU"/>
        </w:rPr>
      </w:pPr>
      <w:r>
        <w:rPr>
          <w:lang w:eastAsia="ru-RU"/>
        </w:rPr>
        <w:t>На каждой странице Портала может быть размещен</w:t>
      </w:r>
      <w:r w:rsidR="00B61E0F">
        <w:rPr>
          <w:lang w:eastAsia="ru-RU"/>
        </w:rPr>
        <w:t>о сколько угодно портлетов (ни</w:t>
      </w:r>
      <w:r w:rsidR="00FE09CB">
        <w:rPr>
          <w:lang w:eastAsia="ru-RU"/>
        </w:rPr>
        <w:t> </w:t>
      </w:r>
      <w:r w:rsidR="00B61E0F">
        <w:rPr>
          <w:lang w:eastAsia="ru-RU"/>
        </w:rPr>
        <w:t>одного</w:t>
      </w:r>
      <w:r>
        <w:rPr>
          <w:lang w:eastAsia="ru-RU"/>
        </w:rPr>
        <w:t>, один</w:t>
      </w:r>
      <w:r w:rsidR="00313229">
        <w:rPr>
          <w:lang w:eastAsia="ru-RU"/>
        </w:rPr>
        <w:t xml:space="preserve"> или н</w:t>
      </w:r>
      <w:r>
        <w:rPr>
          <w:lang w:eastAsia="ru-RU"/>
        </w:rPr>
        <w:t>есколько – одинаковых</w:t>
      </w:r>
      <w:r w:rsidR="00313229">
        <w:rPr>
          <w:lang w:eastAsia="ru-RU"/>
        </w:rPr>
        <w:t xml:space="preserve"> или р</w:t>
      </w:r>
      <w:r>
        <w:rPr>
          <w:lang w:eastAsia="ru-RU"/>
        </w:rPr>
        <w:t>азных).</w:t>
      </w:r>
    </w:p>
    <w:p w14:paraId="0ADAEDDE" w14:textId="1FF86726" w:rsidR="008D696D" w:rsidRDefault="008D696D" w:rsidP="008D696D">
      <w:pPr>
        <w:rPr>
          <w:lang w:eastAsia="ru-RU"/>
        </w:rPr>
      </w:pPr>
      <w:r>
        <w:rPr>
          <w:lang w:eastAsia="ru-RU"/>
        </w:rPr>
        <w:t>В настройках</w:t>
      </w:r>
      <w:r w:rsidR="00B61E0F">
        <w:rPr>
          <w:lang w:eastAsia="ru-RU"/>
        </w:rPr>
        <w:t xml:space="preserve"> любого</w:t>
      </w:r>
      <w:r>
        <w:rPr>
          <w:lang w:eastAsia="ru-RU"/>
        </w:rPr>
        <w:t xml:space="preserve"> портлета можно указать</w:t>
      </w:r>
      <w:r w:rsidR="00313229">
        <w:rPr>
          <w:lang w:eastAsia="ru-RU"/>
        </w:rPr>
        <w:t xml:space="preserve"> его з</w:t>
      </w:r>
      <w:r>
        <w:rPr>
          <w:lang w:eastAsia="ru-RU"/>
        </w:rPr>
        <w:t>аголовок</w:t>
      </w:r>
      <w:r w:rsidR="00313229">
        <w:rPr>
          <w:lang w:eastAsia="ru-RU"/>
        </w:rPr>
        <w:t xml:space="preserve"> или о</w:t>
      </w:r>
      <w:r>
        <w:rPr>
          <w:lang w:eastAsia="ru-RU"/>
        </w:rPr>
        <w:t>публиковать портлет без заголовка. Использование заголовков</w:t>
      </w:r>
      <w:r w:rsidR="00313229">
        <w:rPr>
          <w:lang w:eastAsia="ru-RU"/>
        </w:rPr>
        <w:t xml:space="preserve"> для п</w:t>
      </w:r>
      <w:r>
        <w:rPr>
          <w:lang w:eastAsia="ru-RU"/>
        </w:rPr>
        <w:t>ортлетов</w:t>
      </w:r>
      <w:r w:rsidR="00313229">
        <w:rPr>
          <w:lang w:eastAsia="ru-RU"/>
        </w:rPr>
        <w:t xml:space="preserve"> не я</w:t>
      </w:r>
      <w:r>
        <w:rPr>
          <w:lang w:eastAsia="ru-RU"/>
        </w:rPr>
        <w:t>вляется обязательным. Заголовок портлета может совпадать</w:t>
      </w:r>
      <w:r w:rsidR="00313229">
        <w:rPr>
          <w:lang w:eastAsia="ru-RU"/>
        </w:rPr>
        <w:t xml:space="preserve"> или не с</w:t>
      </w:r>
      <w:r>
        <w:rPr>
          <w:lang w:eastAsia="ru-RU"/>
        </w:rPr>
        <w:t>овпадать</w:t>
      </w:r>
      <w:r w:rsidR="00313229">
        <w:rPr>
          <w:lang w:eastAsia="ru-RU"/>
        </w:rPr>
        <w:t xml:space="preserve"> с з</w:t>
      </w:r>
      <w:r>
        <w:rPr>
          <w:lang w:eastAsia="ru-RU"/>
        </w:rPr>
        <w:t>аголовк</w:t>
      </w:r>
      <w:r w:rsidR="00267837">
        <w:rPr>
          <w:lang w:eastAsia="ru-RU"/>
        </w:rPr>
        <w:t>ом публикуемого контента</w:t>
      </w:r>
      <w:r>
        <w:rPr>
          <w:lang w:eastAsia="ru-RU"/>
        </w:rPr>
        <w:t>.</w:t>
      </w:r>
    </w:p>
    <w:p w14:paraId="4162B381" w14:textId="46A12B6F" w:rsidR="00703650" w:rsidRPr="009D43BF" w:rsidRDefault="00B61E0F" w:rsidP="00BF7F1C">
      <w:pPr>
        <w:pStyle w:val="3"/>
      </w:pPr>
      <w:bookmarkStart w:id="74" w:name="_Ref21342684"/>
      <w:bookmarkStart w:id="75" w:name="_Toc70340501"/>
      <w:r w:rsidRPr="009D43BF">
        <w:t>Отображение сетевого контента</w:t>
      </w:r>
      <w:bookmarkEnd w:id="74"/>
      <w:bookmarkEnd w:id="75"/>
    </w:p>
    <w:p w14:paraId="3638CBDB" w14:textId="53399F1F" w:rsidR="00703650" w:rsidRDefault="00703650" w:rsidP="00703650">
      <w:pPr>
        <w:pStyle w:val="aff5"/>
        <w:ind w:firstLine="567"/>
      </w:pPr>
      <w:r>
        <w:t xml:space="preserve">Портлет </w:t>
      </w:r>
      <w:r>
        <w:rPr>
          <w:lang w:eastAsia="ru-RU"/>
        </w:rPr>
        <w:t>«Отображение сетевого контента»</w:t>
      </w:r>
      <w:r>
        <w:t xml:space="preserve"> предназначен</w:t>
      </w:r>
      <w:r w:rsidR="00313229">
        <w:t xml:space="preserve"> для р</w:t>
      </w:r>
      <w:r w:rsidR="00FB4FBB">
        <w:t>аботы</w:t>
      </w:r>
      <w:r w:rsidR="00313229">
        <w:t xml:space="preserve"> со </w:t>
      </w:r>
      <w:r w:rsidR="00313229" w:rsidRPr="00C31632">
        <w:t>с</w:t>
      </w:r>
      <w:r w:rsidRPr="00C31632">
        <w:t>татическ</w:t>
      </w:r>
      <w:r w:rsidR="00FB4FBB">
        <w:t>им</w:t>
      </w:r>
      <w:r w:rsidRPr="00C31632">
        <w:t xml:space="preserve"> контент</w:t>
      </w:r>
      <w:r w:rsidR="00FB4FBB">
        <w:t>ом: добавление нового статического контента, редактирование существующего статического контента</w:t>
      </w:r>
      <w:r>
        <w:t>.</w:t>
      </w:r>
    </w:p>
    <w:p w14:paraId="42F9B294" w14:textId="4FBC5212" w:rsidR="00267837" w:rsidRDefault="00703650" w:rsidP="00703650">
      <w:r>
        <w:t xml:space="preserve">С использованием портлета «Отображение сетевого контента» можно оформить </w:t>
      </w:r>
      <w:r w:rsidR="00267837">
        <w:t>какое-либо</w:t>
      </w:r>
      <w:r w:rsidR="00FE09CB">
        <w:t xml:space="preserve"> описание</w:t>
      </w:r>
      <w:r>
        <w:t xml:space="preserve">, </w:t>
      </w:r>
      <w:r w:rsidR="00797C69">
        <w:t xml:space="preserve">объявление, </w:t>
      </w:r>
      <w:r>
        <w:t>страницу с контактной информацией</w:t>
      </w:r>
      <w:r w:rsidR="00267837">
        <w:t>, информацию о проекте</w:t>
      </w:r>
      <w:r>
        <w:t xml:space="preserve"> </w:t>
      </w:r>
      <w:r w:rsidR="00313229">
        <w:t>и п</w:t>
      </w:r>
      <w:r>
        <w:t>роч.</w:t>
      </w:r>
      <w:r w:rsidR="00267837">
        <w:t xml:space="preserve"> Статьи, новости, спецпроекты оформляются в портлете «Публикатор».</w:t>
      </w:r>
    </w:p>
    <w:p w14:paraId="65F9AF1F" w14:textId="25970D2D" w:rsidR="00B61E0F" w:rsidRDefault="00B61E0F" w:rsidP="00703650">
      <w:r>
        <w:t>Сетевой контент, опубликованный</w:t>
      </w:r>
      <w:r w:rsidR="00313229">
        <w:t xml:space="preserve"> с п</w:t>
      </w:r>
      <w:r>
        <w:t>омощью портлета «Отображение сетевого контента», может содержать текст, изображения, видео, ссылки</w:t>
      </w:r>
      <w:r w:rsidR="00313229">
        <w:t xml:space="preserve"> и д</w:t>
      </w:r>
      <w:r>
        <w:t>ругие элементы.</w:t>
      </w:r>
    </w:p>
    <w:p w14:paraId="75FDE53F" w14:textId="7BABC773" w:rsidR="008D696D" w:rsidRDefault="00B61E0F" w:rsidP="00703650">
      <w:pPr>
        <w:rPr>
          <w:lang w:eastAsia="ru-RU"/>
        </w:rPr>
      </w:pPr>
      <w:r>
        <w:rPr>
          <w:lang w:eastAsia="ru-RU"/>
        </w:rPr>
        <w:t>Пример портлета «Отображение сетевого контента» представлен</w:t>
      </w:r>
      <w:r w:rsidR="00313229">
        <w:rPr>
          <w:lang w:eastAsia="ru-RU"/>
        </w:rPr>
        <w:t xml:space="preserve"> на </w:t>
      </w:r>
      <w:r w:rsidR="00313229" w:rsidRPr="00703650">
        <w:t>р</w:t>
      </w:r>
      <w:r w:rsidRPr="00703650">
        <w:t>исунке</w:t>
      </w:r>
      <w:r w:rsidR="006C3B78">
        <w:t> </w:t>
      </w:r>
      <w:r w:rsidRPr="00703650">
        <w:rPr>
          <w:lang w:eastAsia="ru-RU"/>
        </w:rPr>
        <w:fldChar w:fldCharType="begin"/>
      </w:r>
      <w:r w:rsidRPr="00703650">
        <w:rPr>
          <w:lang w:eastAsia="ru-RU"/>
        </w:rPr>
        <w:instrText xml:space="preserve"> REF РИСУНОК_портлет_отображение  \* MERGEFORMAT </w:instrText>
      </w:r>
      <w:r w:rsidRPr="0070365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25</w:t>
      </w:r>
      <w:r w:rsidRPr="00703650">
        <w:rPr>
          <w:lang w:eastAsia="ru-RU"/>
        </w:rPr>
        <w:fldChar w:fldCharType="end"/>
      </w:r>
      <w:r>
        <w:rPr>
          <w:lang w:eastAsia="ru-RU"/>
        </w:rPr>
        <w:t>. На </w:t>
      </w:r>
      <w:r w:rsidRPr="00703650">
        <w:t>рисунке</w:t>
      </w:r>
      <w:r w:rsidR="008818BE">
        <w:t> </w:t>
      </w:r>
      <w:r w:rsidRPr="00703650">
        <w:rPr>
          <w:lang w:eastAsia="ru-RU"/>
        </w:rPr>
        <w:fldChar w:fldCharType="begin"/>
      </w:r>
      <w:r w:rsidRPr="00703650">
        <w:rPr>
          <w:lang w:eastAsia="ru-RU"/>
        </w:rPr>
        <w:instrText xml:space="preserve"> REF РИСУНОК_портлет_отображение  \* MERGEFORMAT </w:instrText>
      </w:r>
      <w:r w:rsidRPr="0070365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25</w:t>
      </w:r>
      <w:r w:rsidRPr="00703650">
        <w:rPr>
          <w:lang w:eastAsia="ru-RU"/>
        </w:rPr>
        <w:fldChar w:fldCharType="end"/>
      </w:r>
      <w:r>
        <w:rPr>
          <w:lang w:eastAsia="ru-RU"/>
        </w:rPr>
        <w:t xml:space="preserve"> портлет «Отображение сетевого контента» добавлен</w:t>
      </w:r>
      <w:r w:rsidR="00313229">
        <w:rPr>
          <w:lang w:eastAsia="ru-RU"/>
        </w:rPr>
        <w:t xml:space="preserve"> без з</w:t>
      </w:r>
      <w:r>
        <w:rPr>
          <w:lang w:eastAsia="ru-RU"/>
        </w:rPr>
        <w:t>аголовка.</w:t>
      </w:r>
    </w:p>
    <w:p w14:paraId="1BFE694B" w14:textId="0599D707" w:rsidR="00703650" w:rsidRDefault="00400FB2" w:rsidP="00703650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9DAE462" wp14:editId="1CA75D08">
            <wp:extent cx="2160000" cy="34200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4CE9" w14:textId="6699C891" w:rsidR="00703650" w:rsidRDefault="00703650" w:rsidP="00B61E0F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портлет_отображение</w:instrText>
      </w:r>
      <w:r w:rsidRPr="00C31632">
        <w:instrText xml:space="preserve"> "</w:instrText>
      </w:r>
      <w:r w:rsidR="005A318F">
        <w:rPr>
          <w:noProof/>
        </w:rPr>
        <w:fldChar w:fldCharType="begin"/>
      </w:r>
      <w:r w:rsidR="005A318F">
        <w:rPr>
          <w:noProof/>
        </w:rPr>
        <w:instrText xml:space="preserve"> SEQ PIC \c </w:instrText>
      </w:r>
      <w:r w:rsidR="005A318F">
        <w:rPr>
          <w:noProof/>
        </w:rPr>
        <w:fldChar w:fldCharType="separate"/>
      </w:r>
      <w:r w:rsidR="00EB093C">
        <w:rPr>
          <w:noProof/>
        </w:rPr>
        <w:instrText>25</w:instrText>
      </w:r>
      <w:r w:rsidR="005A318F"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76" w:name="РИСУНОК_портлет_отображение"/>
      <w:r w:rsidR="00EB093C">
        <w:rPr>
          <w:noProof/>
        </w:rPr>
        <w:t>25</w:t>
      </w:r>
      <w:bookmarkEnd w:id="76"/>
      <w:r w:rsidRPr="00C31632">
        <w:rPr>
          <w:i/>
        </w:rPr>
        <w:fldChar w:fldCharType="end"/>
      </w:r>
      <w:r w:rsidR="005A318F">
        <w:rPr>
          <w:noProof/>
        </w:rPr>
        <w:fldChar w:fldCharType="begin"/>
      </w:r>
      <w:r w:rsidR="005A318F">
        <w:rPr>
          <w:noProof/>
        </w:rPr>
        <w:instrText xml:space="preserve"> SEQ PIC \c </w:instrText>
      </w:r>
      <w:r w:rsidR="005A318F">
        <w:rPr>
          <w:noProof/>
        </w:rPr>
        <w:fldChar w:fldCharType="separate"/>
      </w:r>
      <w:r w:rsidR="00EB093C">
        <w:rPr>
          <w:noProof/>
        </w:rPr>
        <w:t>25</w:t>
      </w:r>
      <w:r w:rsidR="005A318F"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Пример портлета «Отображение сетевого контента»</w:t>
      </w:r>
    </w:p>
    <w:p w14:paraId="0BCAAB30" w14:textId="440A92A7" w:rsidR="00436553" w:rsidRDefault="00436553" w:rsidP="00436553">
      <w:pPr>
        <w:pStyle w:val="a4"/>
        <w:ind w:left="0"/>
      </w:pPr>
      <w:r>
        <w:t>Добавление, редактирование и удаление портлетов описаны в пп. </w:t>
      </w:r>
      <w:r>
        <w:fldChar w:fldCharType="begin"/>
      </w:r>
      <w:r>
        <w:instrText xml:space="preserve"> REF _Ref21342872 \r \h </w:instrText>
      </w:r>
      <w:r>
        <w:fldChar w:fldCharType="separate"/>
      </w:r>
      <w:r w:rsidR="00CA0210">
        <w:t>4.2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_Ref21342873 \r \h </w:instrText>
      </w:r>
      <w:r>
        <w:fldChar w:fldCharType="separate"/>
      </w:r>
      <w:r w:rsidR="00CA0210">
        <w:t>4.3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_Ref21342876 \r \h </w:instrText>
      </w:r>
      <w:r>
        <w:fldChar w:fldCharType="separate"/>
      </w:r>
      <w:r w:rsidR="00CA0210">
        <w:t>4.4</w:t>
      </w:r>
      <w:r>
        <w:fldChar w:fldCharType="end"/>
      </w:r>
      <w:r>
        <w:t>.</w:t>
      </w:r>
    </w:p>
    <w:p w14:paraId="79160662" w14:textId="0FDB779B" w:rsidR="00436553" w:rsidRPr="00C31632" w:rsidRDefault="00436553" w:rsidP="00436553">
      <w:pPr>
        <w:pStyle w:val="a4"/>
        <w:ind w:left="0"/>
      </w:pPr>
      <w:r>
        <w:t>Свойства (внешний вид и настройка) портлета «Отображение сетевого контента» описаны в п. </w:t>
      </w:r>
      <w:r>
        <w:fldChar w:fldCharType="begin"/>
      </w:r>
      <w:r>
        <w:instrText xml:space="preserve"> REF _Ref21342920 \r \h </w:instrText>
      </w:r>
      <w:r>
        <w:fldChar w:fldCharType="separate"/>
      </w:r>
      <w:r w:rsidR="00CA0210">
        <w:t>4.5.1</w:t>
      </w:r>
      <w:r>
        <w:fldChar w:fldCharType="end"/>
      </w:r>
      <w:r>
        <w:t>.</w:t>
      </w:r>
    </w:p>
    <w:p w14:paraId="0D4AA6F3" w14:textId="77777777" w:rsidR="00436553" w:rsidRDefault="00436553" w:rsidP="00BF7F1C">
      <w:pPr>
        <w:pStyle w:val="4"/>
      </w:pPr>
      <w:bookmarkStart w:id="77" w:name="_Ref21354660"/>
      <w:bookmarkStart w:id="78" w:name="_Ref21423943"/>
      <w:r>
        <w:t>Добавление контента</w:t>
      </w:r>
      <w:bookmarkEnd w:id="77"/>
    </w:p>
    <w:p w14:paraId="03F37CB1" w14:textId="1A2A4D30" w:rsidR="00436553" w:rsidRDefault="00436553" w:rsidP="00436553">
      <w:r>
        <w:t xml:space="preserve">Добавить контент в портлет «Отображение сетевого контента» - значит, </w:t>
      </w:r>
      <w:r w:rsidR="008D30B8">
        <w:t>добавить</w:t>
      </w:r>
      <w:r w:rsidR="008065AE">
        <w:t xml:space="preserve"> текст, ссылки, рисунки </w:t>
      </w:r>
      <w:r w:rsidR="008D30B8">
        <w:t>в этот</w:t>
      </w:r>
      <w:r>
        <w:t xml:space="preserve"> портлет. Подразумевается, что портлет размещен в нужном месте на нужной странице Портала. О добавлении портлетов см. п. </w:t>
      </w:r>
      <w:r>
        <w:fldChar w:fldCharType="begin"/>
      </w:r>
      <w:r>
        <w:instrText xml:space="preserve"> REF _Ref21342872 \r \h </w:instrText>
      </w:r>
      <w:r>
        <w:fldChar w:fldCharType="separate"/>
      </w:r>
      <w:r w:rsidR="00CA0210">
        <w:t>4.2</w:t>
      </w:r>
      <w:r>
        <w:fldChar w:fldCharType="end"/>
      </w:r>
      <w:r>
        <w:t>.</w:t>
      </w:r>
    </w:p>
    <w:p w14:paraId="2F033F8F" w14:textId="77777777" w:rsidR="00436553" w:rsidRDefault="00436553" w:rsidP="00436553">
      <w:r>
        <w:t>Чтобы добавить контент в портлет «Отображение сетевого контента», нужно:</w:t>
      </w:r>
    </w:p>
    <w:p w14:paraId="2AAA1FB3" w14:textId="19EF337E" w:rsidR="00436553" w:rsidRDefault="00436553" w:rsidP="00D34CCD">
      <w:pPr>
        <w:pStyle w:val="a4"/>
        <w:numPr>
          <w:ilvl w:val="0"/>
          <w:numId w:val="31"/>
        </w:numPr>
      </w:pPr>
      <w:r>
        <w:t>Перейти на страницу Портала, на которой размещен этот портлет. Портлет «Отображение сетевого контента», когда в нем ничего не опубликовано, выглядит, как представлено на </w:t>
      </w:r>
      <w:r w:rsidRPr="00E72935">
        <w:t xml:space="preserve">рисунке </w:t>
      </w:r>
      <w:r w:rsidRPr="00E72935">
        <w:rPr>
          <w:lang w:eastAsia="ru-RU"/>
        </w:rPr>
        <w:fldChar w:fldCharType="begin"/>
      </w:r>
      <w:r w:rsidRPr="00E72935">
        <w:rPr>
          <w:lang w:eastAsia="ru-RU"/>
        </w:rPr>
        <w:instrText xml:space="preserve"> REF РИСУНОК_оск_пустой  \* MERGEFORMAT </w:instrText>
      </w:r>
      <w:r w:rsidRPr="00E72935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26</w:t>
      </w:r>
      <w:r w:rsidRPr="00E72935">
        <w:rPr>
          <w:lang w:eastAsia="ru-RU"/>
        </w:rPr>
        <w:fldChar w:fldCharType="end"/>
      </w:r>
      <w:r>
        <w:rPr>
          <w:lang w:eastAsia="ru-RU"/>
        </w:rPr>
        <w:t>.</w:t>
      </w:r>
    </w:p>
    <w:p w14:paraId="5B8EEC32" w14:textId="77777777" w:rsidR="00436553" w:rsidRDefault="00436553" w:rsidP="00436553">
      <w:pPr>
        <w:pStyle w:val="af4"/>
      </w:pPr>
      <w:r>
        <w:rPr>
          <w:noProof/>
          <w:lang w:eastAsia="ru-RU"/>
        </w:rPr>
        <w:drawing>
          <wp:inline distT="0" distB="0" distL="0" distR="0" wp14:anchorId="142A8297" wp14:editId="3DE09EBE">
            <wp:extent cx="6120765" cy="1118870"/>
            <wp:effectExtent l="0" t="0" r="0" b="508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0FA9" w14:textId="2943E3E1" w:rsidR="00436553" w:rsidRPr="00E72935" w:rsidRDefault="00436553" w:rsidP="00436553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оск_пустой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79" w:name="РИСУНОК_оск_пустой"/>
      <w:r w:rsidR="00EB093C">
        <w:rPr>
          <w:noProof/>
        </w:rPr>
        <w:t>26</w:t>
      </w:r>
      <w:bookmarkEnd w:id="79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26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Портлет «Отображение сетевого контента»</w:t>
      </w:r>
    </w:p>
    <w:p w14:paraId="714D8389" w14:textId="1AB44A48" w:rsidR="00436553" w:rsidRDefault="00436553" w:rsidP="00D34CCD">
      <w:pPr>
        <w:pStyle w:val="a4"/>
        <w:numPr>
          <w:ilvl w:val="0"/>
          <w:numId w:val="31"/>
        </w:numPr>
      </w:pPr>
      <w: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6D36A83A" wp14:editId="64E0A4AA">
            <wp:extent cx="219048" cy="209524"/>
            <wp:effectExtent l="0" t="0" r="0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 правом верхнем углу портлета. В</w:t>
      </w:r>
      <w:r w:rsidR="00CA0210">
        <w:t xml:space="preserve"> результате открывается меню, в </w:t>
      </w:r>
      <w:r>
        <w:t>котором нужно выбрать структуру добавляемого контента (</w:t>
      </w:r>
      <w:r w:rsidRPr="00E72935">
        <w:t>р</w:t>
      </w:r>
      <w:r w:rsidRPr="00400FB2">
        <w:t xml:space="preserve">исунок </w:t>
      </w:r>
      <w:r w:rsidRPr="00400FB2">
        <w:rPr>
          <w:lang w:eastAsia="ru-RU"/>
        </w:rPr>
        <w:fldChar w:fldCharType="begin"/>
      </w:r>
      <w:r w:rsidRPr="00400FB2">
        <w:rPr>
          <w:lang w:eastAsia="ru-RU"/>
        </w:rPr>
        <w:instrText xml:space="preserve"> REF РИСУНОК_оск_меню_плюс  \* MERGEFORMAT </w:instrText>
      </w:r>
      <w:r w:rsidRPr="00400FB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27</w:t>
      </w:r>
      <w:r w:rsidRPr="00400FB2">
        <w:rPr>
          <w:lang w:eastAsia="ru-RU"/>
        </w:rPr>
        <w:fldChar w:fldCharType="end"/>
      </w:r>
      <w:r>
        <w:t>).</w:t>
      </w:r>
    </w:p>
    <w:p w14:paraId="45BC0100" w14:textId="0A05C418" w:rsidR="00436553" w:rsidRDefault="008D30B8" w:rsidP="00436553">
      <w:pPr>
        <w:pStyle w:val="af4"/>
      </w:pPr>
      <w:r>
        <w:rPr>
          <w:noProof/>
          <w:lang w:eastAsia="ru-RU"/>
        </w:rPr>
        <w:drawing>
          <wp:inline distT="0" distB="0" distL="0" distR="0" wp14:anchorId="1A408DE9" wp14:editId="33D68E0D">
            <wp:extent cx="1216800" cy="2512800"/>
            <wp:effectExtent l="0" t="0" r="254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3BEF" w14:textId="7A674281" w:rsidR="00436553" w:rsidRPr="00400FB2" w:rsidRDefault="00436553" w:rsidP="00436553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оск_меню_плюс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80" w:name="РИСУНОК_оск_меню_плюс"/>
      <w:r w:rsidR="00EB093C">
        <w:rPr>
          <w:noProof/>
        </w:rPr>
        <w:t>27</w:t>
      </w:r>
      <w:bookmarkEnd w:id="80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27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Портлет «Отображение сетевого контента». Выбор структуры контента</w:t>
      </w:r>
    </w:p>
    <w:p w14:paraId="242B1EFC" w14:textId="7A83A7CC" w:rsidR="00436553" w:rsidRDefault="00436553" w:rsidP="00D34CCD">
      <w:pPr>
        <w:pStyle w:val="a4"/>
        <w:numPr>
          <w:ilvl w:val="0"/>
          <w:numId w:val="31"/>
        </w:numPr>
      </w:pPr>
      <w:r>
        <w:t>Выбрать с</w:t>
      </w:r>
      <w:r w:rsidR="008D30B8">
        <w:t xml:space="preserve">труктуру добавляемого контента. Так как контент в портлете «Отображение сетевого контента» не является </w:t>
      </w:r>
      <w:r>
        <w:t>статьей / новостью / спецпроектом</w:t>
      </w:r>
      <w:r w:rsidR="008D30B8">
        <w:t xml:space="preserve"> / слайдом подборок / слайдом организаций,</w:t>
      </w:r>
      <w:r>
        <w:t xml:space="preserve"> следует выбрать структуру «Базовый сетевой контент». В результате открывается окно добавления контента в соответствии с выбранной структурой.</w:t>
      </w:r>
    </w:p>
    <w:p w14:paraId="25507740" w14:textId="05EB611D" w:rsidR="00436553" w:rsidRDefault="00436553" w:rsidP="00D34CCD">
      <w:pPr>
        <w:pStyle w:val="a4"/>
        <w:numPr>
          <w:ilvl w:val="0"/>
          <w:numId w:val="31"/>
        </w:numPr>
      </w:pPr>
      <w:r>
        <w:t>Проверить соответствие структуры и шаблона по умолчанию (см. </w:t>
      </w:r>
      <w:r w:rsidR="00AB195D">
        <w:t>п. </w:t>
      </w:r>
      <w:r w:rsidR="00AB195D">
        <w:fldChar w:fldCharType="begin"/>
      </w:r>
      <w:r w:rsidR="00AB195D">
        <w:instrText xml:space="preserve"> REF _Ref28340987 \r \h </w:instrText>
      </w:r>
      <w:r w:rsidR="00AB195D">
        <w:fldChar w:fldCharType="separate"/>
      </w:r>
      <w:r w:rsidR="00CA0210">
        <w:t>7.1</w:t>
      </w:r>
      <w:r w:rsidR="00AB195D">
        <w:fldChar w:fldCharType="end"/>
      </w:r>
      <w:r>
        <w:t>).</w:t>
      </w:r>
    </w:p>
    <w:p w14:paraId="1AFB9397" w14:textId="343408ED" w:rsidR="00436553" w:rsidRDefault="00436553" w:rsidP="00D34CCD">
      <w:pPr>
        <w:pStyle w:val="a4"/>
        <w:numPr>
          <w:ilvl w:val="0"/>
          <w:numId w:val="31"/>
        </w:numPr>
      </w:pPr>
      <w:r>
        <w:t xml:space="preserve">Добавить контент: </w:t>
      </w:r>
      <w:r w:rsidR="008D30B8">
        <w:t xml:space="preserve">заголовок, </w:t>
      </w:r>
      <w:r>
        <w:t>текст, аннотацию</w:t>
      </w:r>
      <w:r w:rsidR="008D30B8">
        <w:t xml:space="preserve"> (при необходимости)</w:t>
      </w:r>
      <w:r>
        <w:t>, рисунки, ссылки,</w:t>
      </w:r>
      <w:r w:rsidR="00E1497F">
        <w:t xml:space="preserve"> </w:t>
      </w:r>
      <w:r>
        <w:t xml:space="preserve">… </w:t>
      </w:r>
    </w:p>
    <w:p w14:paraId="4059CA51" w14:textId="413F631C" w:rsidR="00436553" w:rsidRDefault="00436553" w:rsidP="00436553">
      <w:pPr>
        <w:pStyle w:val="a4"/>
        <w:ind w:left="927" w:firstLine="0"/>
      </w:pPr>
      <w:r>
        <w:t>О добавлении и редактировании контента см. раздел </w:t>
      </w:r>
      <w:r w:rsidR="00A04857">
        <w:fldChar w:fldCharType="begin"/>
      </w:r>
      <w:r w:rsidR="00A04857">
        <w:instrText xml:space="preserve"> REF _Ref28176165 \r \h </w:instrText>
      </w:r>
      <w:r w:rsidR="00A04857">
        <w:fldChar w:fldCharType="separate"/>
      </w:r>
      <w:r w:rsidR="00CA0210">
        <w:t>7</w:t>
      </w:r>
      <w:r w:rsidR="00A04857">
        <w:fldChar w:fldCharType="end"/>
      </w:r>
      <w:r>
        <w:t>.</w:t>
      </w:r>
    </w:p>
    <w:p w14:paraId="4FB363AF" w14:textId="5C2198EA" w:rsidR="00436553" w:rsidRDefault="00436553" w:rsidP="00436553">
      <w:pPr>
        <w:pStyle w:val="a4"/>
        <w:ind w:left="927" w:firstLine="0"/>
      </w:pPr>
      <w:r>
        <w:t>О настройке заголовка и границ портлета см. п. </w:t>
      </w:r>
      <w:r>
        <w:fldChar w:fldCharType="begin"/>
      </w:r>
      <w:r>
        <w:instrText xml:space="preserve"> REF _Ref21342920 \r \h </w:instrText>
      </w:r>
      <w:r>
        <w:fldChar w:fldCharType="separate"/>
      </w:r>
      <w:r w:rsidR="00CA0210">
        <w:t>4.5.1</w:t>
      </w:r>
      <w:r>
        <w:fldChar w:fldCharType="end"/>
      </w:r>
      <w:r>
        <w:t>.</w:t>
      </w:r>
    </w:p>
    <w:p w14:paraId="30041DBF" w14:textId="77777777" w:rsidR="00436553" w:rsidRDefault="00436553" w:rsidP="00D34CCD">
      <w:pPr>
        <w:pStyle w:val="a4"/>
        <w:numPr>
          <w:ilvl w:val="0"/>
          <w:numId w:val="31"/>
        </w:numPr>
      </w:pPr>
      <w:r>
        <w:t xml:space="preserve">Нажать на одну из кнопок: </w:t>
      </w:r>
    </w:p>
    <w:p w14:paraId="28F5F4D1" w14:textId="77777777" w:rsidR="00436553" w:rsidRDefault="00436553" w:rsidP="00D34CCD">
      <w:pPr>
        <w:pStyle w:val="a4"/>
        <w:numPr>
          <w:ilvl w:val="1"/>
          <w:numId w:val="31"/>
        </w:numPr>
      </w:pPr>
      <w:r>
        <w:t xml:space="preserve"> «Опубликовать» - в результате контент сразу отображается пользователям, а также сохраняется в административной части Портала в разделе «Сетевой контент».</w:t>
      </w:r>
    </w:p>
    <w:p w14:paraId="7EBDB3E3" w14:textId="77777777" w:rsidR="00436553" w:rsidRDefault="00436553" w:rsidP="00D34CCD">
      <w:pPr>
        <w:pStyle w:val="a4"/>
        <w:numPr>
          <w:ilvl w:val="1"/>
          <w:numId w:val="31"/>
        </w:numPr>
      </w:pPr>
      <w:r>
        <w:t xml:space="preserve"> «Сохранить как черновик» - в результате контент отображается только в административной части Портала в разделе «Сетевой контент», но пользователям не отображается.</w:t>
      </w:r>
    </w:p>
    <w:p w14:paraId="4EAB13FC" w14:textId="37B97D7A" w:rsidR="00436553" w:rsidRDefault="00436553" w:rsidP="00D34CCD">
      <w:pPr>
        <w:pStyle w:val="a4"/>
        <w:numPr>
          <w:ilvl w:val="1"/>
          <w:numId w:val="31"/>
        </w:numPr>
      </w:pPr>
      <w:r>
        <w:t xml:space="preserve"> «Отмена» - в результате все действия отменены, контент не сохранен.</w:t>
      </w:r>
    </w:p>
    <w:p w14:paraId="620F8C82" w14:textId="5CD77701" w:rsidR="008E6B31" w:rsidRDefault="008E6B31" w:rsidP="008E6B31">
      <w:r>
        <w:t>О публикации контента см. п. </w:t>
      </w:r>
      <w:r>
        <w:fldChar w:fldCharType="begin"/>
      </w:r>
      <w:r>
        <w:instrText xml:space="preserve"> REF _Ref28267181 \r \h </w:instrText>
      </w:r>
      <w:r>
        <w:fldChar w:fldCharType="separate"/>
      </w:r>
      <w:r w:rsidR="00CA0210">
        <w:t>6.3.2</w:t>
      </w:r>
      <w:r>
        <w:fldChar w:fldCharType="end"/>
      </w:r>
      <w:r>
        <w:t>.</w:t>
      </w:r>
    </w:p>
    <w:p w14:paraId="6C9D15C2" w14:textId="77777777" w:rsidR="00436553" w:rsidRDefault="00436553" w:rsidP="00BF7F1C">
      <w:pPr>
        <w:pStyle w:val="4"/>
      </w:pPr>
      <w:bookmarkStart w:id="81" w:name="_Ref21356020"/>
      <w:r>
        <w:t>Редактирование контента</w:t>
      </w:r>
      <w:bookmarkEnd w:id="81"/>
    </w:p>
    <w:p w14:paraId="76DE8E2B" w14:textId="3B352105" w:rsidR="00436553" w:rsidRDefault="002069DE" w:rsidP="002069DE">
      <w:r>
        <w:t>Переход к редактированию контента описан в п. </w:t>
      </w:r>
      <w:r>
        <w:fldChar w:fldCharType="begin"/>
      </w:r>
      <w:r>
        <w:instrText xml:space="preserve"> REF _Ref28251845 \r \h </w:instrText>
      </w:r>
      <w:r>
        <w:fldChar w:fldCharType="separate"/>
      </w:r>
      <w:r w:rsidR="00CA0210">
        <w:t>6.3.4</w:t>
      </w:r>
      <w:r>
        <w:fldChar w:fldCharType="end"/>
      </w:r>
      <w:r>
        <w:t>.</w:t>
      </w:r>
    </w:p>
    <w:p w14:paraId="5300F265" w14:textId="00300AEB" w:rsidR="00436553" w:rsidRDefault="00436553" w:rsidP="00436553">
      <w:r>
        <w:t>Редактирование контента (те</w:t>
      </w:r>
      <w:r w:rsidR="00A04857">
        <w:t>кст, аннотация, рисунки, ссылки</w:t>
      </w:r>
      <w:r>
        <w:t>) описано в разделе </w:t>
      </w:r>
      <w:r w:rsidR="00A04857">
        <w:fldChar w:fldCharType="begin"/>
      </w:r>
      <w:r w:rsidR="00A04857">
        <w:instrText xml:space="preserve"> REF _Ref28176165 \r \h </w:instrText>
      </w:r>
      <w:r w:rsidR="00A04857">
        <w:fldChar w:fldCharType="separate"/>
      </w:r>
      <w:r w:rsidR="00CA0210">
        <w:t>7</w:t>
      </w:r>
      <w:r w:rsidR="00A04857">
        <w:fldChar w:fldCharType="end"/>
      </w:r>
      <w:r>
        <w:t>.</w:t>
      </w:r>
    </w:p>
    <w:p w14:paraId="6E9CF4B5" w14:textId="77777777" w:rsidR="00436553" w:rsidRDefault="00436553" w:rsidP="00BF7F1C">
      <w:pPr>
        <w:pStyle w:val="4"/>
      </w:pPr>
      <w:bookmarkStart w:id="82" w:name="_Ref22217919"/>
      <w:r>
        <w:t>Удаление контента</w:t>
      </w:r>
      <w:bookmarkEnd w:id="82"/>
    </w:p>
    <w:p w14:paraId="1664A863" w14:textId="77777777" w:rsidR="00436553" w:rsidRDefault="00436553" w:rsidP="00436553">
      <w:pPr>
        <w:rPr>
          <w:lang w:eastAsia="ru-RU"/>
        </w:rPr>
      </w:pPr>
      <w:r>
        <w:rPr>
          <w:lang w:eastAsia="ru-RU"/>
        </w:rPr>
        <w:t>Удаление контента из портлета «Отображение сетевого контента» осуществляется одним из двух способов.</w:t>
      </w:r>
    </w:p>
    <w:p w14:paraId="2E9C8F58" w14:textId="77777777" w:rsidR="00436553" w:rsidRDefault="00436553" w:rsidP="00436553">
      <w:pPr>
        <w:rPr>
          <w:lang w:eastAsia="ru-RU"/>
        </w:rPr>
      </w:pPr>
      <w:r>
        <w:rPr>
          <w:lang w:eastAsia="ru-RU"/>
        </w:rPr>
        <w:t>Способ 1. Удалить портлет целиком.</w:t>
      </w:r>
    </w:p>
    <w:p w14:paraId="4733F158" w14:textId="495268AB" w:rsidR="00436553" w:rsidRDefault="00436553" w:rsidP="00436553">
      <w:pPr>
        <w:rPr>
          <w:lang w:eastAsia="ru-RU"/>
        </w:rPr>
      </w:pPr>
      <w:r>
        <w:rPr>
          <w:lang w:eastAsia="ru-RU"/>
        </w:rPr>
        <w:t>Об удалении портлетов см. 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_Ref21342876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0210">
        <w:rPr>
          <w:lang w:eastAsia="ru-RU"/>
        </w:rPr>
        <w:t>4.4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2EBE96A9" w14:textId="4A019FB0" w:rsidR="00436553" w:rsidRDefault="00436553" w:rsidP="00436553">
      <w:pPr>
        <w:rPr>
          <w:lang w:eastAsia="ru-RU"/>
        </w:rPr>
      </w:pPr>
      <w:r>
        <w:rPr>
          <w:lang w:eastAsia="ru-RU"/>
        </w:rPr>
        <w:t>Способ 2. Удалить контент.</w:t>
      </w:r>
    </w:p>
    <w:p w14:paraId="60A69521" w14:textId="2FF07CC8" w:rsidR="00436553" w:rsidRPr="006D322F" w:rsidRDefault="005604F9" w:rsidP="00436553">
      <w:pPr>
        <w:rPr>
          <w:lang w:eastAsia="ru-RU"/>
        </w:rPr>
      </w:pPr>
      <w:r>
        <w:rPr>
          <w:lang w:eastAsia="ru-RU"/>
        </w:rPr>
        <w:t>Об удалении контента см.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_Ref28176226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0210">
        <w:rPr>
          <w:lang w:eastAsia="ru-RU"/>
        </w:rPr>
        <w:t>6.3.7</w:t>
      </w:r>
      <w:r>
        <w:rPr>
          <w:lang w:eastAsia="ru-RU"/>
        </w:rPr>
        <w:fldChar w:fldCharType="end"/>
      </w:r>
      <w:r w:rsidR="00436553">
        <w:rPr>
          <w:lang w:eastAsia="ru-RU"/>
        </w:rPr>
        <w:t>.</w:t>
      </w:r>
    </w:p>
    <w:p w14:paraId="30392639" w14:textId="2058AD40" w:rsidR="00552A4D" w:rsidRPr="009D43BF" w:rsidRDefault="00B61E0F" w:rsidP="00BF7F1C">
      <w:pPr>
        <w:pStyle w:val="3"/>
      </w:pPr>
      <w:bookmarkStart w:id="83" w:name="_Ref28179861"/>
      <w:bookmarkStart w:id="84" w:name="_Toc70340502"/>
      <w:r w:rsidRPr="009D43BF">
        <w:t>Публикатор</w:t>
      </w:r>
      <w:bookmarkEnd w:id="78"/>
      <w:bookmarkEnd w:id="83"/>
      <w:bookmarkEnd w:id="84"/>
    </w:p>
    <w:p w14:paraId="62A26EAC" w14:textId="36303766" w:rsidR="00B61E0F" w:rsidRDefault="00B61E0F" w:rsidP="00B61E0F">
      <w:pPr>
        <w:pStyle w:val="aff5"/>
        <w:ind w:firstLine="567"/>
      </w:pPr>
      <w:r>
        <w:t>П</w:t>
      </w:r>
      <w:r w:rsidRPr="00C31632">
        <w:t>ортлет</w:t>
      </w:r>
      <w:r>
        <w:t xml:space="preserve"> «Публикатор»</w:t>
      </w:r>
      <w:r w:rsidRPr="00C31632">
        <w:t xml:space="preserve"> </w:t>
      </w:r>
      <w:r>
        <w:t>предназначен</w:t>
      </w:r>
      <w:r w:rsidR="00313229">
        <w:t xml:space="preserve"> для п</w:t>
      </w:r>
      <w:r>
        <w:t>убликации сразу нескольких статей</w:t>
      </w:r>
      <w:r w:rsidR="008D30B8">
        <w:t xml:space="preserve"> / новостей / спецпроектов / слайдов подборок / слайдов организаций</w:t>
      </w:r>
      <w:r w:rsidR="002B7674">
        <w:t xml:space="preserve"> </w:t>
      </w:r>
      <w:r>
        <w:t>на странице Портала.</w:t>
      </w:r>
      <w:r w:rsidR="008D30B8">
        <w:t xml:space="preserve"> </w:t>
      </w:r>
    </w:p>
    <w:p w14:paraId="6B46E8E4" w14:textId="502358A0" w:rsidR="00B61E0F" w:rsidRDefault="00B61E0F" w:rsidP="00B61E0F">
      <w:pPr>
        <w:rPr>
          <w:lang w:eastAsia="ru-RU"/>
        </w:rPr>
      </w:pPr>
      <w:r>
        <w:t xml:space="preserve">С использованием портлета «Публикатор» можно оформить список </w:t>
      </w:r>
      <w:r w:rsidR="00B3591F">
        <w:t xml:space="preserve">статей, </w:t>
      </w:r>
      <w:r w:rsidR="00FE09CB">
        <w:t xml:space="preserve">новостей </w:t>
      </w:r>
      <w:r>
        <w:t>и проч.</w:t>
      </w:r>
      <w:r w:rsidR="00313229">
        <w:t xml:space="preserve"> При в</w:t>
      </w:r>
      <w:r>
        <w:t>ыборе какой-либо статьи</w:t>
      </w:r>
      <w:r w:rsidR="00313229">
        <w:t xml:space="preserve"> в п</w:t>
      </w:r>
      <w:r>
        <w:t>ортлете «Публикатор» осуществляется переход</w:t>
      </w:r>
      <w:r w:rsidR="00313229">
        <w:t xml:space="preserve"> к э</w:t>
      </w:r>
      <w:r>
        <w:t>той статье.</w:t>
      </w:r>
    </w:p>
    <w:p w14:paraId="364AE78A" w14:textId="736A56FB" w:rsidR="002B7674" w:rsidRDefault="002B7674" w:rsidP="002B7674">
      <w:r>
        <w:t>Сетевой контент, опубликованный</w:t>
      </w:r>
      <w:r w:rsidR="00313229">
        <w:t xml:space="preserve"> с п</w:t>
      </w:r>
      <w:r>
        <w:t>омощью портлета «Публикатор», может содержать текст, изображения, видео, ссылки</w:t>
      </w:r>
      <w:r w:rsidR="00313229">
        <w:t xml:space="preserve"> и д</w:t>
      </w:r>
      <w:r>
        <w:t>ругие элементы.</w:t>
      </w:r>
    </w:p>
    <w:p w14:paraId="72A16016" w14:textId="7900A8AF" w:rsidR="002B7674" w:rsidRDefault="002B7674" w:rsidP="002B7674">
      <w:pPr>
        <w:rPr>
          <w:lang w:eastAsia="ru-RU"/>
        </w:rPr>
      </w:pPr>
      <w:r>
        <w:rPr>
          <w:lang w:eastAsia="ru-RU"/>
        </w:rPr>
        <w:t>Пример портлета «Публикатор» представлен</w:t>
      </w:r>
      <w:r w:rsidR="00313229">
        <w:rPr>
          <w:lang w:eastAsia="ru-RU"/>
        </w:rPr>
        <w:t xml:space="preserve"> на </w:t>
      </w:r>
      <w:r w:rsidR="00313229" w:rsidRPr="00703650">
        <w:t>р</w:t>
      </w:r>
      <w:r w:rsidRPr="00703650">
        <w:t>исун</w:t>
      </w:r>
      <w:r w:rsidR="00541165">
        <w:t>ке </w:t>
      </w:r>
      <w:r w:rsidRPr="009D43BF">
        <w:rPr>
          <w:lang w:eastAsia="ru-RU"/>
        </w:rPr>
        <w:fldChar w:fldCharType="begin"/>
      </w:r>
      <w:r w:rsidRPr="009D43BF">
        <w:rPr>
          <w:lang w:eastAsia="ru-RU"/>
        </w:rPr>
        <w:instrText xml:space="preserve"> REF РИСУНОК_портлет_</w:instrText>
      </w:r>
      <w:r w:rsidR="009D43BF" w:rsidRPr="009D43BF">
        <w:rPr>
          <w:lang w:eastAsia="ru-RU"/>
        </w:rPr>
        <w:instrText>публикатор1</w:instrText>
      </w:r>
      <w:r w:rsidRPr="009D43BF">
        <w:rPr>
          <w:lang w:eastAsia="ru-RU"/>
        </w:rPr>
        <w:instrText xml:space="preserve">  \* MERGEFORMAT </w:instrText>
      </w:r>
      <w:r w:rsidRPr="009D43B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28</w:t>
      </w:r>
      <w:r w:rsidRPr="009D43BF">
        <w:rPr>
          <w:lang w:eastAsia="ru-RU"/>
        </w:rPr>
        <w:fldChar w:fldCharType="end"/>
      </w:r>
      <w:r>
        <w:rPr>
          <w:lang w:eastAsia="ru-RU"/>
        </w:rPr>
        <w:t>. На </w:t>
      </w:r>
      <w:r w:rsidR="00541165">
        <w:t>рисунке </w:t>
      </w:r>
      <w:r w:rsidR="009D43BF" w:rsidRPr="009D43BF">
        <w:rPr>
          <w:lang w:eastAsia="ru-RU"/>
        </w:rPr>
        <w:fldChar w:fldCharType="begin"/>
      </w:r>
      <w:r w:rsidR="009D43BF" w:rsidRPr="009D43BF">
        <w:rPr>
          <w:lang w:eastAsia="ru-RU"/>
        </w:rPr>
        <w:instrText xml:space="preserve"> REF РИСУНОК_портлет_публикатор1  \* MERGEFORMAT </w:instrText>
      </w:r>
      <w:r w:rsidR="009D43BF" w:rsidRPr="009D43B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28</w:t>
      </w:r>
      <w:r w:rsidR="009D43BF" w:rsidRPr="009D43BF">
        <w:rPr>
          <w:lang w:eastAsia="ru-RU"/>
        </w:rPr>
        <w:fldChar w:fldCharType="end"/>
      </w:r>
      <w:r>
        <w:rPr>
          <w:lang w:eastAsia="ru-RU"/>
        </w:rPr>
        <w:t xml:space="preserve"> портлет «Публикатор» добавлен</w:t>
      </w:r>
      <w:r w:rsidR="00313229">
        <w:rPr>
          <w:lang w:eastAsia="ru-RU"/>
        </w:rPr>
        <w:t xml:space="preserve"> </w:t>
      </w:r>
      <w:r w:rsidR="00FE09CB">
        <w:rPr>
          <w:lang w:eastAsia="ru-RU"/>
        </w:rPr>
        <w:t>с заголовком «Новости»</w:t>
      </w:r>
      <w:r w:rsidR="00313229">
        <w:rPr>
          <w:lang w:eastAsia="ru-RU"/>
        </w:rPr>
        <w:t xml:space="preserve"> и о</w:t>
      </w:r>
      <w:r w:rsidR="009D43BF">
        <w:rPr>
          <w:lang w:eastAsia="ru-RU"/>
        </w:rPr>
        <w:t>тображает</w:t>
      </w:r>
      <w:r w:rsidR="00313229">
        <w:rPr>
          <w:lang w:eastAsia="ru-RU"/>
        </w:rPr>
        <w:t xml:space="preserve"> </w:t>
      </w:r>
      <w:r w:rsidR="00FE09CB">
        <w:rPr>
          <w:lang w:eastAsia="ru-RU"/>
        </w:rPr>
        <w:t>три</w:t>
      </w:r>
      <w:r w:rsidR="00313229">
        <w:rPr>
          <w:lang w:eastAsia="ru-RU"/>
        </w:rPr>
        <w:t> с</w:t>
      </w:r>
      <w:r w:rsidR="009D43BF">
        <w:rPr>
          <w:lang w:eastAsia="ru-RU"/>
        </w:rPr>
        <w:t>татьи</w:t>
      </w:r>
      <w:r w:rsidR="00EB4AA2">
        <w:rPr>
          <w:lang w:eastAsia="ru-RU"/>
        </w:rPr>
        <w:t xml:space="preserve"> (новости)</w:t>
      </w:r>
      <w:r>
        <w:rPr>
          <w:lang w:eastAsia="ru-RU"/>
        </w:rPr>
        <w:t>.</w:t>
      </w:r>
    </w:p>
    <w:p w14:paraId="7465C840" w14:textId="6395992F" w:rsidR="002B7674" w:rsidRDefault="00FE09CB" w:rsidP="009D43BF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D229914" wp14:editId="005620CF">
            <wp:extent cx="2143125" cy="4377791"/>
            <wp:effectExtent l="0" t="0" r="0" b="381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44637" cy="43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287F" w14:textId="6375292D" w:rsidR="009D43BF" w:rsidRDefault="009D43BF" w:rsidP="009D43BF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портлет_публикатор1</w:instrText>
      </w:r>
      <w:r w:rsidRPr="00C31632">
        <w:instrText xml:space="preserve"> "</w:instrText>
      </w:r>
      <w:r w:rsidR="005A318F">
        <w:rPr>
          <w:noProof/>
        </w:rPr>
        <w:fldChar w:fldCharType="begin"/>
      </w:r>
      <w:r w:rsidR="005A318F">
        <w:rPr>
          <w:noProof/>
        </w:rPr>
        <w:instrText xml:space="preserve"> SEQ PIC \c </w:instrText>
      </w:r>
      <w:r w:rsidR="005A318F">
        <w:rPr>
          <w:noProof/>
        </w:rPr>
        <w:fldChar w:fldCharType="separate"/>
      </w:r>
      <w:r w:rsidR="00EB093C">
        <w:rPr>
          <w:noProof/>
        </w:rPr>
        <w:instrText>28</w:instrText>
      </w:r>
      <w:r w:rsidR="005A318F"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85" w:name="РИСУНОК_портлет_публикатор1"/>
      <w:r w:rsidR="00EB093C">
        <w:rPr>
          <w:noProof/>
        </w:rPr>
        <w:t>28</w:t>
      </w:r>
      <w:bookmarkEnd w:id="85"/>
      <w:r w:rsidRPr="00C31632">
        <w:rPr>
          <w:i/>
        </w:rPr>
        <w:fldChar w:fldCharType="end"/>
      </w:r>
      <w:r w:rsidR="005A318F">
        <w:rPr>
          <w:noProof/>
        </w:rPr>
        <w:fldChar w:fldCharType="begin"/>
      </w:r>
      <w:r w:rsidR="005A318F">
        <w:rPr>
          <w:noProof/>
        </w:rPr>
        <w:instrText xml:space="preserve"> SEQ PIC \c </w:instrText>
      </w:r>
      <w:r w:rsidR="005A318F">
        <w:rPr>
          <w:noProof/>
        </w:rPr>
        <w:fldChar w:fldCharType="separate"/>
      </w:r>
      <w:r w:rsidR="00EB093C">
        <w:rPr>
          <w:noProof/>
        </w:rPr>
        <w:t>28</w:t>
      </w:r>
      <w:r w:rsidR="005A318F"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Пример портлета «Публикатор»</w:t>
      </w:r>
    </w:p>
    <w:p w14:paraId="2708E58D" w14:textId="5257C2CA" w:rsidR="00CA553E" w:rsidRDefault="00CA553E" w:rsidP="00CA553E">
      <w:pPr>
        <w:pStyle w:val="a4"/>
        <w:ind w:left="0"/>
      </w:pPr>
      <w:r>
        <w:t>Добавление, редактирование и удаление портлетов описаны в пп. </w:t>
      </w:r>
      <w:r>
        <w:fldChar w:fldCharType="begin"/>
      </w:r>
      <w:r>
        <w:instrText xml:space="preserve"> REF _Ref21342872 \r \h </w:instrText>
      </w:r>
      <w:r>
        <w:fldChar w:fldCharType="separate"/>
      </w:r>
      <w:r w:rsidR="00CA0210">
        <w:t>4.2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_Ref21342873 \r \h </w:instrText>
      </w:r>
      <w:r>
        <w:fldChar w:fldCharType="separate"/>
      </w:r>
      <w:r w:rsidR="00CA0210">
        <w:t>4.3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_Ref21342876 \r \h </w:instrText>
      </w:r>
      <w:r>
        <w:fldChar w:fldCharType="separate"/>
      </w:r>
      <w:r w:rsidR="00CA0210">
        <w:t>4.4</w:t>
      </w:r>
      <w:r>
        <w:fldChar w:fldCharType="end"/>
      </w:r>
      <w:r>
        <w:t>.</w:t>
      </w:r>
    </w:p>
    <w:p w14:paraId="1B5B1702" w14:textId="7BB5D52D" w:rsidR="00CA553E" w:rsidRDefault="00CA553E" w:rsidP="00CA553E">
      <w:r>
        <w:t>Свойства портлета «Публикатор» описаны в пп. </w:t>
      </w:r>
      <w:r>
        <w:fldChar w:fldCharType="begin"/>
      </w:r>
      <w:r>
        <w:instrText xml:space="preserve"> REF _Ref21342920 \r \h </w:instrText>
      </w:r>
      <w:r>
        <w:fldChar w:fldCharType="separate"/>
      </w:r>
      <w:r w:rsidR="00CA0210">
        <w:t>4.5.1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_Ref21423983 \r \h </w:instrText>
      </w:r>
      <w:r>
        <w:fldChar w:fldCharType="separate"/>
      </w:r>
      <w:r w:rsidR="00CA0210">
        <w:t>4.5.2</w:t>
      </w:r>
      <w:r>
        <w:fldChar w:fldCharType="end"/>
      </w:r>
      <w:r>
        <w:t>.</w:t>
      </w:r>
    </w:p>
    <w:p w14:paraId="108E77D4" w14:textId="538A9B76" w:rsidR="00CA553E" w:rsidRPr="00C31632" w:rsidRDefault="00CA553E" w:rsidP="00CA553E">
      <w:r>
        <w:t>Инструменты работы с портлетом</w:t>
      </w:r>
      <w:r w:rsidRPr="00C31632">
        <w:t xml:space="preserve"> «Публикатор» </w:t>
      </w:r>
      <w:r>
        <w:t>делятся на два вида (</w:t>
      </w:r>
      <w:r w:rsidRPr="00C31632">
        <w:t>рисун</w:t>
      </w:r>
      <w:r>
        <w:t>ок</w:t>
      </w:r>
      <w:r w:rsidRPr="00C31632">
        <w:t xml:space="preserve"> </w:t>
      </w:r>
      <w:r w:rsidRPr="00C31632">
        <w:rPr>
          <w:lang w:eastAsia="ru-RU"/>
        </w:rPr>
        <w:fldChar w:fldCharType="begin"/>
      </w:r>
      <w:r w:rsidRPr="00C31632">
        <w:rPr>
          <w:lang w:eastAsia="ru-RU"/>
        </w:rPr>
        <w:instrText xml:space="preserve"> REF РИСУНОК_новости_публикатор </w:instrText>
      </w:r>
      <w:r>
        <w:rPr>
          <w:lang w:eastAsia="ru-RU"/>
        </w:rPr>
        <w:instrText xml:space="preserve"> \* MERGEFORMAT </w:instrText>
      </w:r>
      <w:r w:rsidRPr="00C31632">
        <w:rPr>
          <w:lang w:eastAsia="ru-RU"/>
        </w:rPr>
        <w:fldChar w:fldCharType="separate"/>
      </w:r>
      <w:r w:rsidR="00EB093C">
        <w:rPr>
          <w:noProof/>
        </w:rPr>
        <w:t>29</w:t>
      </w:r>
      <w:r w:rsidRPr="00C31632">
        <w:rPr>
          <w:lang w:eastAsia="ru-RU"/>
        </w:rPr>
        <w:fldChar w:fldCharType="end"/>
      </w:r>
      <w:r>
        <w:t>)</w:t>
      </w:r>
      <w:r w:rsidRPr="00C31632">
        <w:t>.</w:t>
      </w:r>
    </w:p>
    <w:p w14:paraId="4497BA29" w14:textId="77777777" w:rsidR="00CA553E" w:rsidRDefault="00CA553E" w:rsidP="00CA553E">
      <w:r>
        <w:t>Инструменты вида </w:t>
      </w:r>
      <w:r w:rsidRPr="00C31632">
        <w:t>1</w:t>
      </w:r>
      <w:r>
        <w:t xml:space="preserve"> – относятся к публикатору в целом</w:t>
      </w:r>
      <w:r w:rsidRPr="00C31632">
        <w:t xml:space="preserve">. </w:t>
      </w:r>
    </w:p>
    <w:p w14:paraId="0BCD8EF0" w14:textId="08E10D58" w:rsidR="00CA553E" w:rsidRDefault="00CA553E" w:rsidP="00CA553E">
      <w:r>
        <w:t>Когда администратор наводит курсор мыши в область публикатора, в верхней его части отображается панель с надписью «Публикатор» (или заголовком публикатора, если администратор указал «Свой заголовок» - см. п. </w:t>
      </w:r>
      <w:r>
        <w:fldChar w:fldCharType="begin"/>
      </w:r>
      <w:r>
        <w:instrText xml:space="preserve"> REF _Ref21342920 \r \h </w:instrText>
      </w:r>
      <w:r>
        <w:fldChar w:fldCharType="separate"/>
      </w:r>
      <w:r w:rsidR="00CA0210">
        <w:t>4.5.1</w:t>
      </w:r>
      <w:r>
        <w:fldChar w:fldCharType="end"/>
      </w:r>
      <w:r>
        <w:t xml:space="preserve">) и значками </w:t>
      </w:r>
      <w:r>
        <w:rPr>
          <w:noProof/>
          <w:lang w:eastAsia="ru-RU"/>
        </w:rPr>
        <w:drawing>
          <wp:inline distT="0" distB="0" distL="0" distR="0" wp14:anchorId="0AAA999C" wp14:editId="4DD39CA2">
            <wp:extent cx="218392" cy="203331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1583" cy="2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 wp14:anchorId="4A2CDE13" wp14:editId="365055F8">
            <wp:extent cx="167128" cy="199268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013" cy="2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7F15112" w14:textId="1BAB7BC5" w:rsidR="00CA553E" w:rsidRDefault="00CA553E" w:rsidP="00CA553E">
      <w:r>
        <w:t xml:space="preserve">По нажатию на значок </w:t>
      </w:r>
      <w:r>
        <w:rPr>
          <w:noProof/>
          <w:lang w:eastAsia="ru-RU"/>
        </w:rPr>
        <w:drawing>
          <wp:inline distT="0" distB="0" distL="0" distR="0" wp14:anchorId="42FEE77B" wp14:editId="48033219">
            <wp:extent cx="167128" cy="199268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013" cy="2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«Опции» администратор может настроить свойства портлета и/или удалить весь портлет. Настройка свойств портлета описана в п. </w:t>
      </w:r>
      <w:r>
        <w:fldChar w:fldCharType="begin"/>
      </w:r>
      <w:r>
        <w:instrText xml:space="preserve"> REF _Ref21426274 \r \h </w:instrText>
      </w:r>
      <w:r>
        <w:fldChar w:fldCharType="separate"/>
      </w:r>
      <w:r w:rsidR="00CA0210">
        <w:t>4.5</w:t>
      </w:r>
      <w:r>
        <w:fldChar w:fldCharType="end"/>
      </w:r>
      <w:r>
        <w:t>. Удаление портлета (целиком, со всеми статьями) описано в п. </w:t>
      </w:r>
      <w:r>
        <w:fldChar w:fldCharType="begin"/>
      </w:r>
      <w:r>
        <w:instrText xml:space="preserve"> REF _Ref21342876 \r \h </w:instrText>
      </w:r>
      <w:r>
        <w:fldChar w:fldCharType="separate"/>
      </w:r>
      <w:r w:rsidR="00CA0210">
        <w:t>4.4</w:t>
      </w:r>
      <w:r>
        <w:fldChar w:fldCharType="end"/>
      </w:r>
      <w:r>
        <w:t>.</w:t>
      </w:r>
    </w:p>
    <w:p w14:paraId="2FC00F1C" w14:textId="36720FD2" w:rsidR="00CA553E" w:rsidRDefault="00CA553E" w:rsidP="00CA553E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3DA5CFCF" wp14:editId="1D22132A">
            <wp:extent cx="218392" cy="203331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1583" cy="2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используется для добавления новых статей в публикатор (см. п. </w:t>
      </w:r>
      <w:r>
        <w:fldChar w:fldCharType="begin"/>
      </w:r>
      <w:r>
        <w:instrText xml:space="preserve"> REF _Ref21436609 \r \h </w:instrText>
      </w:r>
      <w:r>
        <w:fldChar w:fldCharType="separate"/>
      </w:r>
      <w:r w:rsidR="00CA0210">
        <w:t>4.1.2.1</w:t>
      </w:r>
      <w:r>
        <w:fldChar w:fldCharType="end"/>
      </w:r>
      <w:r>
        <w:t>).</w:t>
      </w:r>
    </w:p>
    <w:p w14:paraId="76106A67" w14:textId="77777777" w:rsidR="00CA553E" w:rsidRDefault="00CA553E" w:rsidP="00CA553E">
      <w:r>
        <w:t>Инструменты вида </w:t>
      </w:r>
      <w:r w:rsidRPr="00C31632">
        <w:t>2</w:t>
      </w:r>
      <w:r>
        <w:t xml:space="preserve"> – относятся к конкретной статье публикатора</w:t>
      </w:r>
      <w:r w:rsidRPr="00C31632">
        <w:t xml:space="preserve">. </w:t>
      </w:r>
    </w:p>
    <w:p w14:paraId="6ECEEB53" w14:textId="41729B07" w:rsidR="00CA553E" w:rsidRDefault="00083C98" w:rsidP="00CA553E">
      <w:pPr>
        <w:rPr>
          <w:lang w:eastAsia="ru-RU"/>
        </w:rPr>
      </w:pPr>
      <w:r>
        <w:t>Изменение (редактирование</w:t>
      </w:r>
      <w:r w:rsidR="00CA553E">
        <w:t>)</w:t>
      </w:r>
      <w:r>
        <w:t xml:space="preserve"> и удаление</w:t>
      </w:r>
      <w:r w:rsidR="00CA553E">
        <w:t xml:space="preserve"> конкретн</w:t>
      </w:r>
      <w:r>
        <w:t>ой статьи</w:t>
      </w:r>
      <w:r w:rsidR="00CA553E">
        <w:t xml:space="preserve"> публикатора</w:t>
      </w:r>
      <w:r>
        <w:t xml:space="preserve"> осуществляется только в административной части Портала, в разделе «Сетевой контент» (см. раздел </w:t>
      </w:r>
      <w:r>
        <w:fldChar w:fldCharType="begin"/>
      </w:r>
      <w:r>
        <w:instrText xml:space="preserve"> REF _Ref22135382 \r \h </w:instrText>
      </w:r>
      <w:r>
        <w:fldChar w:fldCharType="separate"/>
      </w:r>
      <w:r w:rsidR="00CA0210">
        <w:t>6</w:t>
      </w:r>
      <w:r>
        <w:fldChar w:fldCharType="end"/>
      </w:r>
      <w:r>
        <w:t>)</w:t>
      </w:r>
      <w:r w:rsidR="00CA553E">
        <w:t>.</w:t>
      </w:r>
      <w:r w:rsidR="00CA553E" w:rsidRPr="00C31632">
        <w:t xml:space="preserve"> </w:t>
      </w:r>
      <w:r w:rsidR="00CA553E">
        <w:t>Редактирование контента описано в</w:t>
      </w:r>
      <w:r w:rsidR="00CA553E" w:rsidRPr="00C31632">
        <w:t> раздел</w:t>
      </w:r>
      <w:r w:rsidR="00CA553E">
        <w:t>е </w:t>
      </w:r>
      <w:r w:rsidR="00A04857">
        <w:fldChar w:fldCharType="begin"/>
      </w:r>
      <w:r w:rsidR="00A04857">
        <w:instrText xml:space="preserve"> REF _Ref28176165 \r \h </w:instrText>
      </w:r>
      <w:r w:rsidR="00A04857">
        <w:fldChar w:fldCharType="separate"/>
      </w:r>
      <w:r w:rsidR="00CA0210">
        <w:t>7</w:t>
      </w:r>
      <w:r w:rsidR="00A04857">
        <w:fldChar w:fldCharType="end"/>
      </w:r>
      <w:r w:rsidR="00CA553E">
        <w:t>.</w:t>
      </w:r>
    </w:p>
    <w:p w14:paraId="503BC6D8" w14:textId="7F60C12D" w:rsidR="00CA553E" w:rsidRPr="00C31632" w:rsidRDefault="00083C98" w:rsidP="00CA553E">
      <w:pPr>
        <w:pStyle w:val="af4"/>
      </w:pPr>
      <w:r>
        <w:rPr>
          <w:noProof/>
          <w:lang w:eastAsia="ru-RU"/>
        </w:rPr>
        <w:drawing>
          <wp:inline distT="0" distB="0" distL="0" distR="0" wp14:anchorId="3DDFCB97" wp14:editId="4B497F9C">
            <wp:extent cx="5562000" cy="2638800"/>
            <wp:effectExtent l="0" t="0" r="63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2470" w14:textId="730F3E35" w:rsidR="00CA553E" w:rsidRPr="00C31632" w:rsidRDefault="00CA553E" w:rsidP="00CA553E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РИСУНОК_новости_публикатор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29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86" w:name="РИСУНОК_новости_публикатор"/>
      <w:r w:rsidR="00EB093C">
        <w:rPr>
          <w:noProof/>
        </w:rPr>
        <w:t>29</w:t>
      </w:r>
      <w:bookmarkEnd w:id="86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29</w:t>
      </w:r>
      <w:r>
        <w:rPr>
          <w:noProof/>
        </w:rPr>
        <w:fldChar w:fldCharType="end"/>
      </w:r>
      <w:r w:rsidRPr="00C31632">
        <w:t xml:space="preserve">. </w:t>
      </w:r>
      <w:r>
        <w:t>Компоненты портлета</w:t>
      </w:r>
      <w:r w:rsidRPr="00C31632">
        <w:t xml:space="preserve"> «Публикатор»</w:t>
      </w:r>
    </w:p>
    <w:p w14:paraId="37C984D3" w14:textId="77777777" w:rsidR="00CA553E" w:rsidRDefault="00CA553E" w:rsidP="00BF7F1C">
      <w:pPr>
        <w:pStyle w:val="4"/>
      </w:pPr>
      <w:bookmarkStart w:id="87" w:name="_Ref21436609"/>
      <w:r>
        <w:t>Добавление контента</w:t>
      </w:r>
      <w:bookmarkEnd w:id="87"/>
    </w:p>
    <w:p w14:paraId="48F95F01" w14:textId="78FCDAA3" w:rsidR="00CA553E" w:rsidRDefault="00CA553E" w:rsidP="00CA553E">
      <w:pPr>
        <w:pStyle w:val="aff5"/>
        <w:ind w:firstLine="567"/>
      </w:pPr>
      <w:r>
        <w:t>Добавить контент в портлет «Публикатор» - значит, добавить в публикатор новую статью (новость, спецпроект…), которая может содержать текст, ссылки, рисунки и проч. Подразумевается, что портлет размещен в нужном месте на нужной странице Портала. О добавлении портлетов см. п. </w:t>
      </w:r>
      <w:r>
        <w:fldChar w:fldCharType="begin"/>
      </w:r>
      <w:r>
        <w:instrText xml:space="preserve"> REF _Ref21342872 \r \h </w:instrText>
      </w:r>
      <w:r>
        <w:fldChar w:fldCharType="separate"/>
      </w:r>
      <w:r w:rsidR="00CA0210">
        <w:t>4.2</w:t>
      </w:r>
      <w:r>
        <w:fldChar w:fldCharType="end"/>
      </w:r>
      <w:r>
        <w:t>.</w:t>
      </w:r>
    </w:p>
    <w:p w14:paraId="21BE86BA" w14:textId="77777777" w:rsidR="00CA553E" w:rsidRDefault="00CA553E" w:rsidP="00CA553E">
      <w:pPr>
        <w:pStyle w:val="aff5"/>
        <w:ind w:firstLine="567"/>
      </w:pPr>
      <w:r>
        <w:t>Администратор может добавить статью в портлет «Публикатор» двумя способами.</w:t>
      </w:r>
    </w:p>
    <w:p w14:paraId="25434D7C" w14:textId="77777777" w:rsidR="00CA553E" w:rsidRDefault="00CA553E" w:rsidP="00CA553E">
      <w:pPr>
        <w:pStyle w:val="aff5"/>
        <w:keepNext/>
        <w:spacing w:before="60"/>
        <w:ind w:firstLine="567"/>
      </w:pPr>
      <w:r>
        <w:t>Способ 1. Из пользовательской части Портала.</w:t>
      </w:r>
    </w:p>
    <w:p w14:paraId="22006591" w14:textId="4C3048B1" w:rsidR="00CA553E" w:rsidRDefault="00CA553E" w:rsidP="00CA553E">
      <w:pPr>
        <w:pStyle w:val="aff5"/>
        <w:ind w:firstLine="567"/>
      </w:pPr>
      <w:r>
        <w:t>Чтобы добавить</w:t>
      </w:r>
      <w:r w:rsidR="006351C5">
        <w:t xml:space="preserve"> контент</w:t>
      </w:r>
      <w:r>
        <w:t xml:space="preserve"> в публикатор, нужно:</w:t>
      </w:r>
    </w:p>
    <w:p w14:paraId="04452526" w14:textId="77777777" w:rsidR="00CA553E" w:rsidRDefault="00CA553E" w:rsidP="00D34CCD">
      <w:pPr>
        <w:pStyle w:val="aff5"/>
        <w:numPr>
          <w:ilvl w:val="0"/>
          <w:numId w:val="32"/>
        </w:numPr>
      </w:pPr>
      <w:r>
        <w:t>Перейти на страницу Портала, на которой размещен публикатор.</w:t>
      </w:r>
    </w:p>
    <w:p w14:paraId="2F33E4C0" w14:textId="4D9E9A86" w:rsidR="00CA553E" w:rsidRDefault="00CA553E" w:rsidP="00D34CCD">
      <w:pPr>
        <w:pStyle w:val="aff5"/>
        <w:numPr>
          <w:ilvl w:val="0"/>
          <w:numId w:val="32"/>
        </w:numPr>
      </w:pPr>
      <w: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5A295BE3" wp14:editId="7FB6FE16">
            <wp:extent cx="218392" cy="203331"/>
            <wp:effectExtent l="0" t="0" r="0" b="635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1583" cy="2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 </w:t>
      </w:r>
      <w:r w:rsidRPr="00C31632">
        <w:t>рисун</w:t>
      </w:r>
      <w:r>
        <w:t>ок</w:t>
      </w:r>
      <w:r w:rsidRPr="00C31632">
        <w:t xml:space="preserve"> </w:t>
      </w:r>
      <w:r w:rsidRPr="00C31632">
        <w:rPr>
          <w:lang w:eastAsia="ru-RU"/>
        </w:rPr>
        <w:fldChar w:fldCharType="begin"/>
      </w:r>
      <w:r w:rsidRPr="00C31632">
        <w:rPr>
          <w:lang w:eastAsia="ru-RU"/>
        </w:rPr>
        <w:instrText xml:space="preserve"> REF РИСУНОК_новости_публикатор </w:instrText>
      </w:r>
      <w:r>
        <w:rPr>
          <w:lang w:eastAsia="ru-RU"/>
        </w:rPr>
        <w:instrText xml:space="preserve"> \* MERGEFORMAT </w:instrText>
      </w:r>
      <w:r w:rsidRPr="00C31632">
        <w:rPr>
          <w:lang w:eastAsia="ru-RU"/>
        </w:rPr>
        <w:fldChar w:fldCharType="separate"/>
      </w:r>
      <w:r w:rsidR="00EB093C">
        <w:rPr>
          <w:noProof/>
        </w:rPr>
        <w:t>29</w:t>
      </w:r>
      <w:r w:rsidRPr="00C31632">
        <w:rPr>
          <w:lang w:eastAsia="ru-RU"/>
        </w:rPr>
        <w:fldChar w:fldCharType="end"/>
      </w:r>
      <w:r>
        <w:rPr>
          <w:lang w:eastAsia="ru-RU"/>
        </w:rPr>
        <w:t xml:space="preserve">). В результате открывается </w:t>
      </w:r>
      <w:r>
        <w:t xml:space="preserve">меню выбора структуры </w:t>
      </w:r>
      <w:r w:rsidR="006351C5">
        <w:t>контента</w:t>
      </w:r>
      <w:r>
        <w:t xml:space="preserve"> в публикаторе (</w:t>
      </w:r>
      <w:r w:rsidRPr="00441CAB">
        <w:t xml:space="preserve">рисунок </w:t>
      </w:r>
      <w:r w:rsidRPr="00441CAB">
        <w:rPr>
          <w:lang w:eastAsia="ru-RU"/>
        </w:rPr>
        <w:fldChar w:fldCharType="begin"/>
      </w:r>
      <w:r w:rsidRPr="00441CAB">
        <w:rPr>
          <w:lang w:eastAsia="ru-RU"/>
        </w:rPr>
        <w:instrText xml:space="preserve"> REF РИСУНОК_пуб_меню_плюс  \* MERGEFORMAT </w:instrText>
      </w:r>
      <w:r w:rsidRPr="00441CA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30</w:t>
      </w:r>
      <w:r w:rsidRPr="00441CAB">
        <w:rPr>
          <w:lang w:eastAsia="ru-RU"/>
        </w:rPr>
        <w:fldChar w:fldCharType="end"/>
      </w:r>
      <w:r>
        <w:t xml:space="preserve">). </w:t>
      </w:r>
    </w:p>
    <w:p w14:paraId="74DB5FA8" w14:textId="77777777" w:rsidR="00CA553E" w:rsidRDefault="00CA553E" w:rsidP="00CA553E">
      <w:pPr>
        <w:pStyle w:val="af4"/>
      </w:pPr>
      <w:r>
        <w:rPr>
          <w:noProof/>
          <w:lang w:eastAsia="ru-RU"/>
        </w:rPr>
        <w:drawing>
          <wp:inline distT="0" distB="0" distL="0" distR="0" wp14:anchorId="2A3E7E0A" wp14:editId="7FC79ADF">
            <wp:extent cx="1371600" cy="5083200"/>
            <wp:effectExtent l="0" t="0" r="0" b="317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9BEE" w14:textId="31F5F00B" w:rsidR="00CA553E" w:rsidRPr="00441CAB" w:rsidRDefault="00CA553E" w:rsidP="00CA553E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пуб_меню_плюс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88" w:name="РИСУНОК_пуб_меню_плюс"/>
      <w:r w:rsidR="00EB093C">
        <w:rPr>
          <w:noProof/>
        </w:rPr>
        <w:t>30</w:t>
      </w:r>
      <w:bookmarkEnd w:id="88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30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Портлет «Публикатор». Выбор структуры контента</w:t>
      </w:r>
    </w:p>
    <w:p w14:paraId="35F7C284" w14:textId="62BA04D7" w:rsidR="00CA553E" w:rsidRDefault="00CA553E" w:rsidP="00D34CCD">
      <w:pPr>
        <w:pStyle w:val="aff5"/>
        <w:numPr>
          <w:ilvl w:val="0"/>
          <w:numId w:val="32"/>
        </w:numPr>
      </w:pPr>
      <w:r>
        <w:t>Выбрать структуру добавляемого контента: на странице «С</w:t>
      </w:r>
      <w:r w:rsidR="00CA0210">
        <w:t>татьи» - структура «Статья», на </w:t>
      </w:r>
      <w:r>
        <w:t>странице «Новости» - структура «Новость», на странице «Спецпро</w:t>
      </w:r>
      <w:r w:rsidR="00A71C64">
        <w:t xml:space="preserve">екты» - структура «Спецпроект»; при добавлении подборки – структура «Слайд подборок», при добавлении слайда организаций – структура «Слайд организаций». </w:t>
      </w:r>
      <w:r w:rsidR="006351C5">
        <w:t>Если публикатор размещен н</w:t>
      </w:r>
      <w:r w:rsidR="00CA0210">
        <w:t>а </w:t>
      </w:r>
      <w:r>
        <w:t>других страницах (например, «Контакты»</w:t>
      </w:r>
      <w:r w:rsidR="00A71C64">
        <w:t>, «О проекте») или в </w:t>
      </w:r>
      <w:r>
        <w:t>других случаях (н</w:t>
      </w:r>
      <w:r w:rsidR="006351C5">
        <w:t>апример, объявление, которое не </w:t>
      </w:r>
      <w:r>
        <w:t>является статьей / новостью / спецпроектом)</w:t>
      </w:r>
      <w:r w:rsidR="006351C5">
        <w:t>,</w:t>
      </w:r>
      <w:r>
        <w:t xml:space="preserve"> следует выбрать структуру «Базовый сетевой контент». В результате открывается окно добавления контента в соответствии с выбранной структурой (</w:t>
      </w:r>
      <w:r w:rsidRPr="0005237E">
        <w:t xml:space="preserve">рисунок </w:t>
      </w:r>
      <w:r w:rsidRPr="0005237E">
        <w:rPr>
          <w:lang w:eastAsia="ru-RU"/>
        </w:rPr>
        <w:fldChar w:fldCharType="begin"/>
      </w:r>
      <w:r w:rsidRPr="0005237E">
        <w:rPr>
          <w:lang w:eastAsia="ru-RU"/>
        </w:rPr>
        <w:instrText xml:space="preserve"> REF РИСУНОК_пуб_окно_добавления  \* MERGEFORMAT </w:instrText>
      </w:r>
      <w:r w:rsidRPr="0005237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31</w:t>
      </w:r>
      <w:r w:rsidRPr="0005237E">
        <w:rPr>
          <w:lang w:eastAsia="ru-RU"/>
        </w:rPr>
        <w:fldChar w:fldCharType="end"/>
      </w:r>
      <w:r>
        <w:t>).</w:t>
      </w:r>
    </w:p>
    <w:p w14:paraId="7CEE1F9C" w14:textId="74F31B00" w:rsidR="00CA553E" w:rsidRDefault="00CA553E" w:rsidP="00D34CCD">
      <w:pPr>
        <w:pStyle w:val="aff5"/>
        <w:numPr>
          <w:ilvl w:val="0"/>
          <w:numId w:val="32"/>
        </w:numPr>
      </w:pPr>
      <w:r>
        <w:t>Проверить соответствие структуры и шаблона по умолчанию (</w:t>
      </w:r>
      <w:r w:rsidR="00AB195D">
        <w:t>см. п. </w:t>
      </w:r>
      <w:r w:rsidR="00AB195D">
        <w:fldChar w:fldCharType="begin"/>
      </w:r>
      <w:r w:rsidR="00AB195D">
        <w:instrText xml:space="preserve"> REF _Ref28340987 \r \h </w:instrText>
      </w:r>
      <w:r w:rsidR="00AB195D">
        <w:fldChar w:fldCharType="separate"/>
      </w:r>
      <w:r w:rsidR="00CA0210">
        <w:t>7.1</w:t>
      </w:r>
      <w:r w:rsidR="00AB195D">
        <w:fldChar w:fldCharType="end"/>
      </w:r>
      <w:r>
        <w:t>).</w:t>
      </w:r>
    </w:p>
    <w:p w14:paraId="563FA5D2" w14:textId="77777777" w:rsidR="00CA553E" w:rsidRDefault="00CA553E" w:rsidP="00CA553E">
      <w:pPr>
        <w:pStyle w:val="af4"/>
      </w:pPr>
      <w:r>
        <w:rPr>
          <w:noProof/>
          <w:lang w:eastAsia="ru-RU"/>
        </w:rPr>
        <w:drawing>
          <wp:inline distT="0" distB="0" distL="0" distR="0" wp14:anchorId="603ABB48" wp14:editId="482FB3D0">
            <wp:extent cx="6120765" cy="34385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56C2" w14:textId="2E2FAF22" w:rsidR="00CA553E" w:rsidRPr="0005237E" w:rsidRDefault="00CA553E" w:rsidP="00CA553E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пуб_окно_добавления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89" w:name="РИСУНОК_пуб_окно_добавления"/>
      <w:r w:rsidR="00EB093C">
        <w:rPr>
          <w:noProof/>
        </w:rPr>
        <w:t>31</w:t>
      </w:r>
      <w:bookmarkEnd w:id="89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31</w:t>
      </w:r>
      <w:r>
        <w:rPr>
          <w:noProof/>
        </w:rPr>
        <w:fldChar w:fldCharType="end"/>
      </w:r>
      <w:r w:rsidRPr="00C31632">
        <w:t xml:space="preserve">. </w:t>
      </w:r>
      <w:r>
        <w:t>Окно добавления контента. Структура «Новость»</w:t>
      </w:r>
    </w:p>
    <w:p w14:paraId="611238C6" w14:textId="0DBD57DC" w:rsidR="00CA553E" w:rsidRDefault="00CA553E" w:rsidP="00D34CCD">
      <w:pPr>
        <w:pStyle w:val="aff5"/>
        <w:numPr>
          <w:ilvl w:val="0"/>
          <w:numId w:val="32"/>
        </w:numPr>
      </w:pPr>
      <w:r>
        <w:t xml:space="preserve">В окне добавления контента добавить заголовок, текст, аннотацию, рисунки и прочие элементы статьи. Редактирование контента описано в разделе </w:t>
      </w:r>
      <w:r w:rsidR="00A04857">
        <w:fldChar w:fldCharType="begin"/>
      </w:r>
      <w:r w:rsidR="00A04857">
        <w:instrText xml:space="preserve"> REF _Ref28176165 \r \h </w:instrText>
      </w:r>
      <w:r w:rsidR="00A04857">
        <w:fldChar w:fldCharType="separate"/>
      </w:r>
      <w:r w:rsidR="00CA0210">
        <w:t>7</w:t>
      </w:r>
      <w:r w:rsidR="00A04857">
        <w:fldChar w:fldCharType="end"/>
      </w:r>
      <w:r>
        <w:t>.</w:t>
      </w:r>
    </w:p>
    <w:p w14:paraId="1318FE24" w14:textId="40A2CA14" w:rsidR="00CA553E" w:rsidRDefault="00CA553E" w:rsidP="00D34CCD">
      <w:pPr>
        <w:pStyle w:val="aff5"/>
        <w:numPr>
          <w:ilvl w:val="0"/>
          <w:numId w:val="32"/>
        </w:numPr>
      </w:pPr>
      <w:r>
        <w:t>В правой части окна добавления контента настроить свойст</w:t>
      </w:r>
      <w:r w:rsidR="006351C5">
        <w:t>ва статьи, в том числе категорию</w:t>
      </w:r>
      <w:r>
        <w:t xml:space="preserve">. Настройки и свойства контента описаны </w:t>
      </w:r>
      <w:r w:rsidR="00C00E21">
        <w:t xml:space="preserve">в разделе </w:t>
      </w:r>
      <w:r w:rsidR="00C00E21">
        <w:fldChar w:fldCharType="begin"/>
      </w:r>
      <w:r w:rsidR="00C00E21">
        <w:instrText xml:space="preserve"> REF _Ref28176165 \r \h </w:instrText>
      </w:r>
      <w:r w:rsidR="00C00E21">
        <w:fldChar w:fldCharType="separate"/>
      </w:r>
      <w:r w:rsidR="00CA0210">
        <w:t>7</w:t>
      </w:r>
      <w:r w:rsidR="00C00E21">
        <w:fldChar w:fldCharType="end"/>
      </w:r>
      <w:r>
        <w:t xml:space="preserve">. </w:t>
      </w:r>
    </w:p>
    <w:p w14:paraId="40DA685F" w14:textId="3D38A569" w:rsidR="00CA553E" w:rsidRDefault="006351C5" w:rsidP="00D34CCD">
      <w:pPr>
        <w:pStyle w:val="aff5"/>
        <w:numPr>
          <w:ilvl w:val="0"/>
          <w:numId w:val="32"/>
        </w:numPr>
      </w:pPr>
      <w:r>
        <w:t>Н</w:t>
      </w:r>
      <w:r w:rsidR="00CA553E">
        <w:t>ажать на одну из кнопок:</w:t>
      </w:r>
    </w:p>
    <w:p w14:paraId="15E2CE52" w14:textId="682DA82F" w:rsidR="00CA553E" w:rsidRDefault="00CA553E" w:rsidP="00D34CCD">
      <w:pPr>
        <w:pStyle w:val="a4"/>
        <w:numPr>
          <w:ilvl w:val="1"/>
          <w:numId w:val="76"/>
        </w:numPr>
        <w:ind w:left="1276"/>
      </w:pPr>
      <w:r>
        <w:t xml:space="preserve"> «Опубликовать» - в результате </w:t>
      </w:r>
      <w:r w:rsidR="00D62CA3">
        <w:t>контент</w:t>
      </w:r>
      <w:r>
        <w:t xml:space="preserve"> сразу отображается пользователям, а также сохраняется в административной части Портала в разделе «Сетевой контент».</w:t>
      </w:r>
    </w:p>
    <w:p w14:paraId="3911D00B" w14:textId="0FBAB08F" w:rsidR="00CA553E" w:rsidRDefault="00CA553E" w:rsidP="00D34CCD">
      <w:pPr>
        <w:pStyle w:val="a4"/>
        <w:numPr>
          <w:ilvl w:val="1"/>
          <w:numId w:val="76"/>
        </w:numPr>
        <w:ind w:left="1276"/>
      </w:pPr>
      <w:r>
        <w:t xml:space="preserve"> «Сохранить как черновик» - в результате </w:t>
      </w:r>
      <w:r w:rsidR="00D62CA3">
        <w:t>контент</w:t>
      </w:r>
      <w:r>
        <w:t xml:space="preserve"> отображается только в административной части Портала в разделе «Сетевой контент», но пользователям не отображается.</w:t>
      </w:r>
    </w:p>
    <w:p w14:paraId="7B670EEF" w14:textId="56933A65" w:rsidR="00CA553E" w:rsidRDefault="00CA553E" w:rsidP="00D34CCD">
      <w:pPr>
        <w:pStyle w:val="a4"/>
        <w:numPr>
          <w:ilvl w:val="1"/>
          <w:numId w:val="76"/>
        </w:numPr>
        <w:ind w:left="1276"/>
      </w:pPr>
      <w:r>
        <w:t xml:space="preserve"> «Отмена» - в результате все действия отменены, </w:t>
      </w:r>
      <w:r w:rsidR="00D62CA3">
        <w:t>контент не сохранен</w:t>
      </w:r>
      <w:r>
        <w:t>.</w:t>
      </w:r>
    </w:p>
    <w:p w14:paraId="6934138C" w14:textId="40ABB44A" w:rsidR="002069DE" w:rsidRDefault="002069DE" w:rsidP="002069DE">
      <w:r>
        <w:t>ВАЖНО: добавленная Способом 1 статья сохраняется в а</w:t>
      </w:r>
      <w:r w:rsidR="00CA0210">
        <w:t>дминистративной части Портала в </w:t>
      </w:r>
      <w:r>
        <w:t>разделе «Сетевой контент» без привязки к какой-либо папке. В дальнейшем, чтобы облегчить поиск этого контента, может потребоваться перенос контента в конкретную папку / подпапку: статьи в папку «Статьи», новости в папку «Новости» и т.п.</w:t>
      </w:r>
    </w:p>
    <w:p w14:paraId="3BB4D7F7" w14:textId="77777777" w:rsidR="00CA553E" w:rsidRDefault="00CA553E" w:rsidP="00CA553E">
      <w:pPr>
        <w:pStyle w:val="aff5"/>
        <w:keepNext/>
        <w:spacing w:before="60"/>
        <w:ind w:firstLine="567"/>
      </w:pPr>
      <w:r>
        <w:t>Способ 2. Из административной части Портала.</w:t>
      </w:r>
    </w:p>
    <w:p w14:paraId="23CE035C" w14:textId="76D8CAB2" w:rsidR="00CA553E" w:rsidRDefault="00CA553E" w:rsidP="00CA553E">
      <w:pPr>
        <w:pStyle w:val="aff5"/>
        <w:ind w:firstLine="567"/>
      </w:pPr>
      <w:r>
        <w:t xml:space="preserve">Чтобы добавить </w:t>
      </w:r>
      <w:r w:rsidR="006351C5">
        <w:t xml:space="preserve">контент в публикатор, </w:t>
      </w:r>
      <w:r>
        <w:t>нужно:</w:t>
      </w:r>
    </w:p>
    <w:p w14:paraId="06A843A7" w14:textId="50A02CD2" w:rsidR="00CA553E" w:rsidRDefault="00CA553E" w:rsidP="00D34CCD">
      <w:pPr>
        <w:pStyle w:val="a4"/>
        <w:numPr>
          <w:ilvl w:val="0"/>
          <w:numId w:val="33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691219A9" wp14:editId="766F6632">
            <wp:extent cx="157386" cy="151765"/>
            <wp:effectExtent l="0" t="0" r="0" b="63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CA0210">
        <w:t>1.1</w:t>
      </w:r>
      <w:r>
        <w:fldChar w:fldCharType="end"/>
      </w:r>
      <w:r>
        <w:t>).</w:t>
      </w:r>
    </w:p>
    <w:p w14:paraId="00382108" w14:textId="77777777" w:rsidR="00CA553E" w:rsidRDefault="00CA553E" w:rsidP="00D34CCD">
      <w:pPr>
        <w:pStyle w:val="a4"/>
        <w:numPr>
          <w:ilvl w:val="0"/>
          <w:numId w:val="33"/>
        </w:numPr>
      </w:pPr>
      <w:r>
        <w:t>Перейти к пункту «</w:t>
      </w:r>
      <w:r>
        <w:rPr>
          <w:lang w:eastAsia="ru-RU"/>
        </w:rPr>
        <w:t>Контент → Сетевой контент», в результате чего открывается страница «Сетевой контент».</w:t>
      </w:r>
    </w:p>
    <w:p w14:paraId="0457EEB3" w14:textId="390C0BF6" w:rsidR="00CA553E" w:rsidRDefault="00CA553E" w:rsidP="00D34CCD">
      <w:pPr>
        <w:pStyle w:val="a4"/>
        <w:numPr>
          <w:ilvl w:val="0"/>
          <w:numId w:val="33"/>
        </w:numPr>
      </w:pPr>
      <w:r>
        <w:rPr>
          <w:lang w:eastAsia="ru-RU"/>
        </w:rPr>
        <w:t xml:space="preserve">Администратор может добавить </w:t>
      </w:r>
      <w:r w:rsidR="006351C5">
        <w:rPr>
          <w:lang w:eastAsia="ru-RU"/>
        </w:rPr>
        <w:t>контент</w:t>
      </w:r>
      <w:r>
        <w:rPr>
          <w:lang w:eastAsia="ru-RU"/>
        </w:rPr>
        <w:t xml:space="preserve"> в любую из доступных папок на странице «Сетевой контент» или непосредственно на страницу «Сетевой контент». Рекомендуется объединять статьи в папки по разным направлениям и тематикам. Например, могут быть созданы папки </w:t>
      </w:r>
      <w:r w:rsidR="00627CDE">
        <w:rPr>
          <w:lang w:eastAsia="ru-RU"/>
        </w:rPr>
        <w:t xml:space="preserve">«Статьи», «Новости», «Спецпроекты», </w:t>
      </w:r>
      <w:r>
        <w:rPr>
          <w:lang w:eastAsia="ru-RU"/>
        </w:rPr>
        <w:t>«Публикации», «</w:t>
      </w:r>
      <w:r w:rsidR="00627CDE">
        <w:rPr>
          <w:lang w:eastAsia="ru-RU"/>
        </w:rPr>
        <w:t>Другое</w:t>
      </w:r>
      <w:r>
        <w:rPr>
          <w:lang w:eastAsia="ru-RU"/>
        </w:rPr>
        <w:t>» и проч. О работе администратора на странице «Сетевой контент» 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0210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3C6D04BF" w14:textId="7C67745F" w:rsidR="00CA553E" w:rsidRDefault="00CA553E" w:rsidP="00D34CCD">
      <w:pPr>
        <w:pStyle w:val="a4"/>
        <w:numPr>
          <w:ilvl w:val="0"/>
          <w:numId w:val="33"/>
        </w:numPr>
      </w:pPr>
      <w:r>
        <w:rPr>
          <w:lang w:eastAsia="ru-RU"/>
        </w:rPr>
        <w:t xml:space="preserve">На странице «Сетевой контент», находясь в выбранной папке, в правом верхнем углу нажать на значок </w:t>
      </w:r>
      <w:r>
        <w:rPr>
          <w:noProof/>
          <w:lang w:eastAsia="ru-RU"/>
        </w:rPr>
        <w:drawing>
          <wp:inline distT="0" distB="0" distL="0" distR="0" wp14:anchorId="2AB08B65" wp14:editId="51E065A7">
            <wp:extent cx="266667" cy="247619"/>
            <wp:effectExtent l="0" t="0" r="635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. В результате открывается </w:t>
      </w:r>
      <w:r>
        <w:t>меню для добавления контента. В меню первым пунктом является «Папка», далее перечислены допустимые структуры контента (</w:t>
      </w:r>
      <w:r w:rsidR="00CB1E26" w:rsidRPr="00CB1E26">
        <w:t>рисунок</w:t>
      </w:r>
      <w:r w:rsidRPr="00CB1E26">
        <w:t xml:space="preserve"> </w:t>
      </w:r>
      <w:r w:rsidRPr="00CB1E26">
        <w:rPr>
          <w:lang w:eastAsia="ru-RU"/>
        </w:rPr>
        <w:fldChar w:fldCharType="begin"/>
      </w:r>
      <w:r w:rsidRPr="00CB1E26">
        <w:rPr>
          <w:lang w:eastAsia="ru-RU"/>
        </w:rPr>
        <w:instrText xml:space="preserve"> REF РИСУНОК_</w:instrText>
      </w:r>
      <w:r w:rsidR="00CB1E26" w:rsidRPr="00CB1E26">
        <w:rPr>
          <w:lang w:eastAsia="ru-RU"/>
        </w:rPr>
        <w:instrText>ск</w:instrText>
      </w:r>
      <w:r w:rsidRPr="00CB1E26">
        <w:rPr>
          <w:lang w:eastAsia="ru-RU"/>
        </w:rPr>
        <w:instrText xml:space="preserve">_меню_плюс  \* MERGEFORMAT </w:instrText>
      </w:r>
      <w:r w:rsidRPr="00CB1E2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32</w:t>
      </w:r>
      <w:r w:rsidRPr="00CB1E26">
        <w:rPr>
          <w:lang w:eastAsia="ru-RU"/>
        </w:rPr>
        <w:fldChar w:fldCharType="end"/>
      </w:r>
      <w:r>
        <w:rPr>
          <w:lang w:eastAsia="ru-RU"/>
        </w:rPr>
        <w:t>)</w:t>
      </w:r>
      <w:r>
        <w:t>.</w:t>
      </w:r>
    </w:p>
    <w:p w14:paraId="0FC899C5" w14:textId="50BC7374" w:rsidR="00CB1E26" w:rsidRDefault="00CB1E26" w:rsidP="00CB1E26">
      <w:pPr>
        <w:pStyle w:val="af4"/>
      </w:pPr>
      <w:r>
        <w:rPr>
          <w:noProof/>
          <w:lang w:eastAsia="ru-RU"/>
        </w:rPr>
        <w:drawing>
          <wp:inline distT="0" distB="0" distL="0" distR="0" wp14:anchorId="4C08CE2C" wp14:editId="1CEF1B00">
            <wp:extent cx="1731600" cy="1954800"/>
            <wp:effectExtent l="0" t="0" r="2540" b="762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316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FB7C" w14:textId="783141B1" w:rsidR="00CB1E26" w:rsidRPr="00CB1E26" w:rsidRDefault="00CB1E26" w:rsidP="00CB1E26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ск_меню_плюс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90" w:name="РИСУНОК_ск_меню_плюс"/>
      <w:r w:rsidR="00EB093C">
        <w:rPr>
          <w:noProof/>
        </w:rPr>
        <w:t>32</w:t>
      </w:r>
      <w:bookmarkEnd w:id="90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32</w:t>
      </w:r>
      <w:r>
        <w:rPr>
          <w:noProof/>
        </w:rPr>
        <w:fldChar w:fldCharType="end"/>
      </w:r>
      <w:r w:rsidRPr="00C31632">
        <w:t>.</w:t>
      </w:r>
      <w:r>
        <w:rPr>
          <w:lang w:eastAsia="ru-RU"/>
        </w:rPr>
        <w:t xml:space="preserve"> «Сетевой контент». Выбор структуры при добавлении контента</w:t>
      </w:r>
    </w:p>
    <w:p w14:paraId="3D5BF2AF" w14:textId="732BB7F5" w:rsidR="00CA553E" w:rsidRDefault="00CA553E" w:rsidP="00D34CCD">
      <w:pPr>
        <w:pStyle w:val="aff5"/>
        <w:numPr>
          <w:ilvl w:val="0"/>
          <w:numId w:val="33"/>
        </w:numPr>
      </w:pPr>
      <w:r>
        <w:t>Выбрать структуру добавляемого контента</w:t>
      </w:r>
      <w:r w:rsidR="006351C5">
        <w:t xml:space="preserve">: «Статья», «Новость», «Спецпроект»; при добавлении подборки – структура «Слайд подборок», при добавлении слайда организаций – структура «Слайд организаций». Если публикатор размещен на других страницах (например, «Контакты», «О проекте») или в других случаях (например, объявление, которое не является статьей / новостью / спецпроектом), следует выбрать структуру «Базовый сетевой контент». </w:t>
      </w:r>
      <w:r>
        <w:t xml:space="preserve">В результате открывается окно добавления контента </w:t>
      </w:r>
      <w:r w:rsidR="00CA0210">
        <w:t>в </w:t>
      </w:r>
      <w:r w:rsidR="006351C5">
        <w:t xml:space="preserve">соответствии с выбранной структурой </w:t>
      </w:r>
      <w:r>
        <w:t>(</w:t>
      </w:r>
      <w:r w:rsidRPr="0005237E">
        <w:t xml:space="preserve">рисунок </w:t>
      </w:r>
      <w:r w:rsidRPr="0005237E">
        <w:rPr>
          <w:lang w:eastAsia="ru-RU"/>
        </w:rPr>
        <w:fldChar w:fldCharType="begin"/>
      </w:r>
      <w:r w:rsidRPr="0005237E">
        <w:rPr>
          <w:lang w:eastAsia="ru-RU"/>
        </w:rPr>
        <w:instrText xml:space="preserve"> REF РИСУНОК_пуб_окно_добавления  \* MERGEFORMAT </w:instrText>
      </w:r>
      <w:r w:rsidRPr="0005237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31</w:t>
      </w:r>
      <w:r w:rsidRPr="0005237E">
        <w:rPr>
          <w:lang w:eastAsia="ru-RU"/>
        </w:rPr>
        <w:fldChar w:fldCharType="end"/>
      </w:r>
      <w:r>
        <w:t>).</w:t>
      </w:r>
    </w:p>
    <w:p w14:paraId="0B79E85D" w14:textId="47AE63C1" w:rsidR="00CA553E" w:rsidRDefault="00CA553E" w:rsidP="00D34CCD">
      <w:pPr>
        <w:pStyle w:val="aff5"/>
        <w:numPr>
          <w:ilvl w:val="0"/>
          <w:numId w:val="33"/>
        </w:numPr>
      </w:pPr>
      <w:r>
        <w:t>Проверить соответствие структуры и шаблона по умолчанию (</w:t>
      </w:r>
      <w:r w:rsidR="00AB195D">
        <w:t>см. п. </w:t>
      </w:r>
      <w:r w:rsidR="00AB195D">
        <w:fldChar w:fldCharType="begin"/>
      </w:r>
      <w:r w:rsidR="00AB195D">
        <w:instrText xml:space="preserve"> REF _Ref28340987 \r \h </w:instrText>
      </w:r>
      <w:r w:rsidR="00AB195D">
        <w:fldChar w:fldCharType="separate"/>
      </w:r>
      <w:r w:rsidR="00CA0210">
        <w:t>7.1</w:t>
      </w:r>
      <w:r w:rsidR="00AB195D">
        <w:fldChar w:fldCharType="end"/>
      </w:r>
      <w:r>
        <w:t>).</w:t>
      </w:r>
    </w:p>
    <w:p w14:paraId="5ED3E185" w14:textId="103FD295" w:rsidR="00CA553E" w:rsidRDefault="00CA553E" w:rsidP="00D34CCD">
      <w:pPr>
        <w:pStyle w:val="aff5"/>
        <w:numPr>
          <w:ilvl w:val="0"/>
          <w:numId w:val="33"/>
        </w:numPr>
      </w:pPr>
      <w:r>
        <w:t xml:space="preserve">В окне добавления контента добавить заголовок, текст, аннотацию, рисунки и прочие элементы статьи. Редактирование контента описано в разделе </w:t>
      </w:r>
      <w:r w:rsidR="00A04857">
        <w:fldChar w:fldCharType="begin"/>
      </w:r>
      <w:r w:rsidR="00A04857">
        <w:instrText xml:space="preserve"> REF _Ref28176165 \r \h </w:instrText>
      </w:r>
      <w:r w:rsidR="00A04857">
        <w:fldChar w:fldCharType="separate"/>
      </w:r>
      <w:r w:rsidR="00CA0210">
        <w:t>7</w:t>
      </w:r>
      <w:r w:rsidR="00A04857">
        <w:fldChar w:fldCharType="end"/>
      </w:r>
      <w:r>
        <w:t>.</w:t>
      </w:r>
    </w:p>
    <w:p w14:paraId="017F8BD4" w14:textId="3B1E35AD" w:rsidR="00CA553E" w:rsidRDefault="00CA553E" w:rsidP="00D34CCD">
      <w:pPr>
        <w:pStyle w:val="aff5"/>
        <w:numPr>
          <w:ilvl w:val="0"/>
          <w:numId w:val="33"/>
        </w:numPr>
      </w:pPr>
      <w:r>
        <w:t>В правой части окна добавления контента настроить свойства статьи, в том числе категори</w:t>
      </w:r>
      <w:r w:rsidR="006351C5">
        <w:t>ю</w:t>
      </w:r>
      <w:r>
        <w:t xml:space="preserve">. Настройки и свойства контента описаны </w:t>
      </w:r>
      <w:r w:rsidR="00AB195D">
        <w:t>в разделе </w:t>
      </w:r>
      <w:r w:rsidR="00AB195D">
        <w:fldChar w:fldCharType="begin"/>
      </w:r>
      <w:r w:rsidR="00AB195D">
        <w:instrText xml:space="preserve"> REF _Ref28176165 \r \h </w:instrText>
      </w:r>
      <w:r w:rsidR="00AB195D">
        <w:fldChar w:fldCharType="separate"/>
      </w:r>
      <w:r w:rsidR="00CA0210">
        <w:t>7</w:t>
      </w:r>
      <w:r w:rsidR="00AB195D">
        <w:fldChar w:fldCharType="end"/>
      </w:r>
      <w:r w:rsidR="00AB195D">
        <w:t>.</w:t>
      </w:r>
    </w:p>
    <w:p w14:paraId="1523F5B2" w14:textId="19225796" w:rsidR="00CA553E" w:rsidRDefault="006351C5" w:rsidP="00D34CCD">
      <w:pPr>
        <w:pStyle w:val="aff5"/>
        <w:numPr>
          <w:ilvl w:val="0"/>
          <w:numId w:val="32"/>
        </w:numPr>
      </w:pPr>
      <w:r>
        <w:t>Н</w:t>
      </w:r>
      <w:r w:rsidR="00CA553E">
        <w:t>ажать на одну из кнопок:</w:t>
      </w:r>
    </w:p>
    <w:p w14:paraId="1F95718D" w14:textId="36F4F14C" w:rsidR="00CA553E" w:rsidRDefault="00CA553E" w:rsidP="00D34CCD">
      <w:pPr>
        <w:pStyle w:val="a4"/>
        <w:numPr>
          <w:ilvl w:val="1"/>
          <w:numId w:val="33"/>
        </w:numPr>
        <w:ind w:left="1276"/>
      </w:pPr>
      <w:r>
        <w:t xml:space="preserve"> «Опубликовать» - в результате </w:t>
      </w:r>
      <w:r w:rsidR="00D62CA3">
        <w:t>контент</w:t>
      </w:r>
      <w:r>
        <w:t xml:space="preserve"> сразу отображается пользователям </w:t>
      </w:r>
      <w:r w:rsidR="00D62CA3">
        <w:t>(страница, где отображается контент, определяется выбранной категорией)</w:t>
      </w:r>
      <w:r>
        <w:t>, а также сохраняется в административной части Портала в разделе «Сетевой контент» в выбранной папке.</w:t>
      </w:r>
    </w:p>
    <w:p w14:paraId="433202EE" w14:textId="4BC05A5F" w:rsidR="00CA553E" w:rsidRDefault="00CA553E" w:rsidP="00D34CCD">
      <w:pPr>
        <w:pStyle w:val="a4"/>
        <w:numPr>
          <w:ilvl w:val="1"/>
          <w:numId w:val="33"/>
        </w:numPr>
        <w:ind w:left="1276"/>
      </w:pPr>
      <w:r>
        <w:t xml:space="preserve"> «Сохранить как черновик» - в результате </w:t>
      </w:r>
      <w:r w:rsidR="00D62CA3">
        <w:t>контент</w:t>
      </w:r>
      <w:r>
        <w:t xml:space="preserve"> отображается только в административной части Портала в разделе «Сетевой контент» в выбранной папке, но пользователям не отображается.</w:t>
      </w:r>
    </w:p>
    <w:p w14:paraId="70A73857" w14:textId="0D1243CF" w:rsidR="00CA553E" w:rsidRDefault="00CA553E" w:rsidP="00D34CCD">
      <w:pPr>
        <w:pStyle w:val="a4"/>
        <w:numPr>
          <w:ilvl w:val="1"/>
          <w:numId w:val="33"/>
        </w:numPr>
        <w:ind w:left="1276"/>
      </w:pPr>
      <w:r>
        <w:t xml:space="preserve"> «Отмена» - в результате все действия отменены, </w:t>
      </w:r>
      <w:r w:rsidR="00D62CA3">
        <w:t>контент</w:t>
      </w:r>
      <w:r>
        <w:t xml:space="preserve"> не сохранен.</w:t>
      </w:r>
    </w:p>
    <w:p w14:paraId="14080BD8" w14:textId="5D1485A1" w:rsidR="008E6B31" w:rsidRDefault="008E6B31" w:rsidP="008E6B31">
      <w:r>
        <w:t>О публикации контента см. п. </w:t>
      </w:r>
      <w:r>
        <w:fldChar w:fldCharType="begin"/>
      </w:r>
      <w:r>
        <w:instrText xml:space="preserve"> REF _Ref28267181 \r \h </w:instrText>
      </w:r>
      <w:r>
        <w:fldChar w:fldCharType="separate"/>
      </w:r>
      <w:r w:rsidR="00CA0210">
        <w:t>6.3.2</w:t>
      </w:r>
      <w:r>
        <w:fldChar w:fldCharType="end"/>
      </w:r>
      <w:r>
        <w:t>.</w:t>
      </w:r>
    </w:p>
    <w:p w14:paraId="6386CB2A" w14:textId="77777777" w:rsidR="00CA553E" w:rsidRDefault="00CA553E" w:rsidP="00BF7F1C">
      <w:pPr>
        <w:pStyle w:val="4"/>
      </w:pPr>
      <w:bookmarkStart w:id="91" w:name="_Ref22213043"/>
      <w:r>
        <w:t>Редактирование контента</w:t>
      </w:r>
      <w:bookmarkEnd w:id="91"/>
    </w:p>
    <w:p w14:paraId="6937D1A3" w14:textId="6CBD927E" w:rsidR="00627CDE" w:rsidRDefault="00627CDE" w:rsidP="00627CDE">
      <w:r>
        <w:t>Переход к редактированию контента описан в п. </w:t>
      </w:r>
      <w:r>
        <w:fldChar w:fldCharType="begin"/>
      </w:r>
      <w:r>
        <w:instrText xml:space="preserve"> REF _Ref28251845 \r \h </w:instrText>
      </w:r>
      <w:r>
        <w:fldChar w:fldCharType="separate"/>
      </w:r>
      <w:r w:rsidR="00CA0210">
        <w:t>6.3.4</w:t>
      </w:r>
      <w:r>
        <w:fldChar w:fldCharType="end"/>
      </w:r>
      <w:r>
        <w:t>.</w:t>
      </w:r>
    </w:p>
    <w:p w14:paraId="5FDCC555" w14:textId="73AF347F" w:rsidR="00083C98" w:rsidRDefault="00627CDE" w:rsidP="00627CDE">
      <w:r>
        <w:t>Редактирование контента (текст, аннотация, рисунки, ссылки) описано в разделе </w:t>
      </w:r>
      <w:r>
        <w:fldChar w:fldCharType="begin"/>
      </w:r>
      <w:r>
        <w:instrText xml:space="preserve"> REF _Ref28176165 \r \h </w:instrText>
      </w:r>
      <w:r>
        <w:fldChar w:fldCharType="separate"/>
      </w:r>
      <w:r w:rsidR="00CA0210">
        <w:t>7</w:t>
      </w:r>
      <w:r>
        <w:fldChar w:fldCharType="end"/>
      </w:r>
      <w:r>
        <w:t>.</w:t>
      </w:r>
    </w:p>
    <w:p w14:paraId="650EFB58" w14:textId="55FFF282" w:rsidR="00CA553E" w:rsidRDefault="00CA553E" w:rsidP="00BF7F1C">
      <w:pPr>
        <w:pStyle w:val="4"/>
      </w:pPr>
      <w:bookmarkStart w:id="92" w:name="_Ref21427952"/>
      <w:r>
        <w:t>Удаление контента</w:t>
      </w:r>
      <w:bookmarkEnd w:id="92"/>
    </w:p>
    <w:p w14:paraId="57073C84" w14:textId="305F3D40" w:rsidR="005604F9" w:rsidRPr="005604F9" w:rsidRDefault="005604F9" w:rsidP="005604F9">
      <w:pPr>
        <w:rPr>
          <w:lang w:eastAsia="ru-RU"/>
        </w:rPr>
      </w:pPr>
      <w:r>
        <w:rPr>
          <w:lang w:eastAsia="ru-RU"/>
        </w:rPr>
        <w:t>Об удалении контента см.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_Ref28176226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0210">
        <w:rPr>
          <w:lang w:eastAsia="ru-RU"/>
        </w:rPr>
        <w:t>6.3.7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2242A606" w14:textId="1AA99D7F" w:rsidR="00171E2C" w:rsidRDefault="00171E2C" w:rsidP="00BF7F1C">
      <w:pPr>
        <w:pStyle w:val="3"/>
      </w:pPr>
      <w:bookmarkStart w:id="93" w:name="_Ref28180267"/>
      <w:bookmarkStart w:id="94" w:name="_Toc70340503"/>
      <w:r>
        <w:t>Карточки событий</w:t>
      </w:r>
      <w:bookmarkEnd w:id="93"/>
      <w:bookmarkEnd w:id="94"/>
    </w:p>
    <w:p w14:paraId="3A288DD9" w14:textId="5A572C0D" w:rsidR="00B3591F" w:rsidRDefault="00B3591F" w:rsidP="00B3591F">
      <w:pPr>
        <w:rPr>
          <w:lang w:eastAsia="ru-RU"/>
        </w:rPr>
      </w:pPr>
      <w:r>
        <w:rPr>
          <w:lang w:eastAsia="ru-RU"/>
        </w:rPr>
        <w:t xml:space="preserve">Портлет «Карточки событий» предназначен для отображения событий определенных типов. Например, в настоящее время на главной странице размещены три портлета «Карточки событий» для концертов, спектаклей и выставок. Пример портлета «Карточки событий» (концерты) представлен на </w:t>
      </w:r>
      <w:r w:rsidRPr="00A74302">
        <w:t>рисунке </w:t>
      </w:r>
      <w:r w:rsidRPr="00A74302">
        <w:rPr>
          <w:lang w:eastAsia="ru-RU"/>
        </w:rPr>
        <w:fldChar w:fldCharType="begin"/>
      </w:r>
      <w:r w:rsidRPr="00A74302">
        <w:rPr>
          <w:lang w:eastAsia="ru-RU"/>
        </w:rPr>
        <w:instrText xml:space="preserve"> REF РИСУНОК_портлет_карточки_соб1  \* MERGEFORMAT </w:instrText>
      </w:r>
      <w:r w:rsidRPr="00A7430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33</w:t>
      </w:r>
      <w:r w:rsidRPr="00A74302">
        <w:rPr>
          <w:lang w:eastAsia="ru-RU"/>
        </w:rPr>
        <w:fldChar w:fldCharType="end"/>
      </w:r>
      <w:r>
        <w:rPr>
          <w:lang w:eastAsia="ru-RU"/>
        </w:rPr>
        <w:t>.</w:t>
      </w:r>
    </w:p>
    <w:p w14:paraId="691678F2" w14:textId="5D2E3B43" w:rsidR="007809BD" w:rsidRDefault="007809BD" w:rsidP="00B3591F">
      <w:pPr>
        <w:rPr>
          <w:lang w:eastAsia="ru-RU"/>
        </w:rPr>
      </w:pPr>
      <w:r>
        <w:rPr>
          <w:lang w:eastAsia="ru-RU"/>
        </w:rPr>
        <w:t>Перечень событий в портлетах «Карточки событий» формируется из событий АРМа с признаком «анонс».</w:t>
      </w:r>
      <w:r w:rsidR="00627CDE">
        <w:rPr>
          <w:lang w:eastAsia="ru-RU"/>
        </w:rPr>
        <w:t xml:space="preserve"> Добавление событий через Портал не допускается.</w:t>
      </w:r>
    </w:p>
    <w:p w14:paraId="592F2A9B" w14:textId="2CEA870C" w:rsidR="00B3591F" w:rsidRDefault="00B3591F" w:rsidP="00B3591F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D4E947" wp14:editId="2C788D3F">
            <wp:extent cx="3888000" cy="282240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8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A237" w14:textId="3663E440" w:rsidR="00B3591F" w:rsidRDefault="00B3591F" w:rsidP="00B3591F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портлет_карточки_соб1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95" w:name="РИСУНОК_портлет_карточки_соб1"/>
      <w:r w:rsidR="00EB093C">
        <w:rPr>
          <w:noProof/>
        </w:rPr>
        <w:t>33</w:t>
      </w:r>
      <w:bookmarkEnd w:id="95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33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Пример портлета «Карточки событий» (концерты)</w:t>
      </w:r>
    </w:p>
    <w:p w14:paraId="04886103" w14:textId="4F6F8E40" w:rsidR="00A74302" w:rsidRDefault="00A74302" w:rsidP="00A74302">
      <w:pPr>
        <w:rPr>
          <w:lang w:eastAsia="ru-RU"/>
        </w:rPr>
      </w:pPr>
      <w:r>
        <w:rPr>
          <w:lang w:eastAsia="ru-RU"/>
        </w:rPr>
        <w:t>Настройка внешнего вида портлета «Карточки событий» описана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_Ref21342920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0210">
        <w:rPr>
          <w:lang w:eastAsia="ru-RU"/>
        </w:rPr>
        <w:t>4.5.1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01923C19" w14:textId="6BC88347" w:rsidR="00A74302" w:rsidRDefault="00A74302" w:rsidP="00A74302">
      <w:pPr>
        <w:rPr>
          <w:lang w:eastAsia="ru-RU"/>
        </w:rPr>
      </w:pPr>
      <w:r>
        <w:rPr>
          <w:lang w:eastAsia="ru-RU"/>
        </w:rPr>
        <w:t xml:space="preserve">Настройка содержимого портлета «Карточки событий» осуществляется с помощью меню </w:t>
      </w:r>
      <w:r>
        <w:rPr>
          <w:noProof/>
          <w:lang w:eastAsia="ru-RU"/>
        </w:rPr>
        <w:drawing>
          <wp:inline distT="0" distB="0" distL="0" distR="0" wp14:anchorId="5E34EB3F" wp14:editId="2F31B604">
            <wp:extent cx="152381" cy="257143"/>
            <wp:effectExtent l="0" t="0" r="635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(«Опции») → пункт «Конфигурация» (</w:t>
      </w:r>
      <w:r w:rsidR="00284F70" w:rsidRPr="00284F70">
        <w:t>рисунок </w:t>
      </w:r>
      <w:r w:rsidR="00284F70" w:rsidRPr="00284F70">
        <w:rPr>
          <w:lang w:eastAsia="ru-RU"/>
        </w:rPr>
        <w:fldChar w:fldCharType="begin"/>
      </w:r>
      <w:r w:rsidR="00284F70" w:rsidRPr="00284F70">
        <w:rPr>
          <w:lang w:eastAsia="ru-RU"/>
        </w:rPr>
        <w:instrText xml:space="preserve"> REF РИСУНОК_портлет_карточки_соб2  \* MERGEFORMAT </w:instrText>
      </w:r>
      <w:r w:rsidR="00284F70" w:rsidRPr="00284F7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34</w:t>
      </w:r>
      <w:r w:rsidR="00284F70" w:rsidRPr="00284F70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6393CF31" w14:textId="527F0065" w:rsidR="00A74302" w:rsidRDefault="00A74302" w:rsidP="00284F70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BBF3355" wp14:editId="062A4531">
            <wp:extent cx="5468400" cy="3416400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139B" w14:textId="44DD3E50" w:rsidR="00284F70" w:rsidRDefault="00284F70" w:rsidP="00284F70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портлет_карточки_соб2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96" w:name="РИСУНОК_портлет_карточки_соб2"/>
      <w:r w:rsidR="00EB093C">
        <w:rPr>
          <w:noProof/>
        </w:rPr>
        <w:t>34</w:t>
      </w:r>
      <w:bookmarkEnd w:id="96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34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Переход к конфигурации портлета «Карточки событий» (концерты)</w:t>
      </w:r>
    </w:p>
    <w:p w14:paraId="4399C79A" w14:textId="6DD026BA" w:rsidR="00284F70" w:rsidRDefault="00284F70" w:rsidP="00284F70">
      <w:pPr>
        <w:rPr>
          <w:lang w:eastAsia="ru-RU"/>
        </w:rPr>
      </w:pPr>
      <w:r>
        <w:rPr>
          <w:lang w:eastAsia="ru-RU"/>
        </w:rPr>
        <w:t>При выборе пункта «Конфигурация» открывается окно «Карточки событий - конфигурация» (</w:t>
      </w:r>
      <w:r w:rsidRPr="00284F70">
        <w:t>рисунок </w:t>
      </w:r>
      <w:r w:rsidRPr="00284F70">
        <w:rPr>
          <w:lang w:eastAsia="ru-RU"/>
        </w:rPr>
        <w:fldChar w:fldCharType="begin"/>
      </w:r>
      <w:r w:rsidRPr="00284F70">
        <w:rPr>
          <w:lang w:eastAsia="ru-RU"/>
        </w:rPr>
        <w:instrText xml:space="preserve"> REF РИСУНОК_портлет_карточки_соб3  \* MERGEFORMAT </w:instrText>
      </w:r>
      <w:r w:rsidRPr="00284F7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35</w:t>
      </w:r>
      <w:r w:rsidRPr="00284F70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B4A3B47" w14:textId="2DF3A04C" w:rsidR="00284F70" w:rsidRDefault="00284F70" w:rsidP="00284F70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97754A1" wp14:editId="120FDB74">
            <wp:extent cx="5482800" cy="2916000"/>
            <wp:effectExtent l="0" t="0" r="381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3E20" w14:textId="679FE1F9" w:rsidR="00284F70" w:rsidRPr="00284F70" w:rsidRDefault="00284F70" w:rsidP="00284F70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портлет_карточки_соб3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97" w:name="РИСУНОК_портлет_карточки_соб3"/>
      <w:r w:rsidR="00EB093C">
        <w:rPr>
          <w:noProof/>
        </w:rPr>
        <w:t>35</w:t>
      </w:r>
      <w:bookmarkEnd w:id="97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35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Окно «Карточки событий - конфигурация»</w:t>
      </w:r>
      <w:r w:rsidR="006C3738">
        <w:rPr>
          <w:lang w:eastAsia="ru-RU"/>
        </w:rPr>
        <w:t xml:space="preserve"> (концерты)</w:t>
      </w:r>
    </w:p>
    <w:p w14:paraId="47F729A2" w14:textId="4C93B312" w:rsidR="00A74302" w:rsidRDefault="00284F70" w:rsidP="00A74302">
      <w:pPr>
        <w:rPr>
          <w:lang w:eastAsia="ru-RU"/>
        </w:rPr>
      </w:pPr>
      <w:r>
        <w:rPr>
          <w:lang w:eastAsia="ru-RU"/>
        </w:rPr>
        <w:t>В примере осуществлен переход к портлету «Карточки событий» с типом «концерты» (</w:t>
      </w:r>
      <w:r w:rsidRPr="00284F70">
        <w:t>рисунок </w:t>
      </w:r>
      <w:r w:rsidRPr="00284F70">
        <w:rPr>
          <w:lang w:eastAsia="ru-RU"/>
        </w:rPr>
        <w:fldChar w:fldCharType="begin"/>
      </w:r>
      <w:r w:rsidRPr="00284F70">
        <w:rPr>
          <w:lang w:eastAsia="ru-RU"/>
        </w:rPr>
        <w:instrText xml:space="preserve"> REF РИСУНОК_портлет_карточки_соб2  \* MERGEFORMAT </w:instrText>
      </w:r>
      <w:r w:rsidRPr="00284F7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34</w:t>
      </w:r>
      <w:r w:rsidRPr="00284F70">
        <w:rPr>
          <w:lang w:eastAsia="ru-RU"/>
        </w:rPr>
        <w:fldChar w:fldCharType="end"/>
      </w:r>
      <w:r>
        <w:rPr>
          <w:lang w:eastAsia="ru-RU"/>
        </w:rPr>
        <w:t>). Поэтому в окне «Карточки событий – конфигурация» указан тип = концерты.</w:t>
      </w:r>
    </w:p>
    <w:p w14:paraId="4AEB2771" w14:textId="0582256C" w:rsidR="00284F70" w:rsidRDefault="00284F70" w:rsidP="00A74302">
      <w:pPr>
        <w:rPr>
          <w:lang w:eastAsia="ru-RU"/>
        </w:rPr>
      </w:pPr>
      <w:r>
        <w:rPr>
          <w:lang w:eastAsia="ru-RU"/>
        </w:rPr>
        <w:t>Администратор может настроить количество дней, за которые отображать события (поле «Количество дней») и максимальное количество отображаемых событий (поле Максимальное количество событий»).</w:t>
      </w:r>
      <w:r w:rsidR="006C3738">
        <w:rPr>
          <w:lang w:eastAsia="ru-RU"/>
        </w:rPr>
        <w:t xml:space="preserve"> В качестве страницы перехода ко всем событиям выбрана страница «События».</w:t>
      </w:r>
    </w:p>
    <w:p w14:paraId="0230723B" w14:textId="60674F2B" w:rsidR="00284F70" w:rsidRDefault="00284F70" w:rsidP="00A74302">
      <w:pPr>
        <w:rPr>
          <w:lang w:eastAsia="ru-RU"/>
        </w:rPr>
      </w:pPr>
      <w:r>
        <w:rPr>
          <w:lang w:eastAsia="ru-RU"/>
        </w:rPr>
        <w:t xml:space="preserve">Исходя из настроек на </w:t>
      </w:r>
      <w:r w:rsidRPr="00284F70">
        <w:t>рисун</w:t>
      </w:r>
      <w:r>
        <w:t xml:space="preserve">ке </w:t>
      </w:r>
      <w:r w:rsidRPr="00284F70">
        <w:rPr>
          <w:lang w:eastAsia="ru-RU"/>
        </w:rPr>
        <w:fldChar w:fldCharType="begin"/>
      </w:r>
      <w:r w:rsidRPr="00284F70">
        <w:rPr>
          <w:lang w:eastAsia="ru-RU"/>
        </w:rPr>
        <w:instrText xml:space="preserve"> REF РИСУНОК_портлет_карточки_соб3  \* MERGEFORMAT </w:instrText>
      </w:r>
      <w:r w:rsidRPr="00284F7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35</w:t>
      </w:r>
      <w:r w:rsidRPr="00284F70">
        <w:rPr>
          <w:lang w:eastAsia="ru-RU"/>
        </w:rPr>
        <w:fldChar w:fldCharType="end"/>
      </w:r>
      <w:r>
        <w:rPr>
          <w:lang w:eastAsia="ru-RU"/>
        </w:rPr>
        <w:t>: в этом портлете отоб</w:t>
      </w:r>
      <w:r w:rsidR="00CA0210">
        <w:rPr>
          <w:lang w:eastAsia="ru-RU"/>
        </w:rPr>
        <w:t>ражаются все концерты из АРМа с </w:t>
      </w:r>
      <w:r>
        <w:rPr>
          <w:lang w:eastAsia="ru-RU"/>
        </w:rPr>
        <w:t xml:space="preserve">признаком «анонс» на ближайшие 28 дней. </w:t>
      </w:r>
      <w:r w:rsidR="006C3738">
        <w:rPr>
          <w:lang w:eastAsia="ru-RU"/>
        </w:rPr>
        <w:t>Максимально может быть отображено до</w:t>
      </w:r>
      <w:r w:rsidR="00CA0210">
        <w:rPr>
          <w:lang w:eastAsia="ru-RU"/>
        </w:rPr>
        <w:t> </w:t>
      </w:r>
      <w:r w:rsidR="006C3738">
        <w:rPr>
          <w:lang w:eastAsia="ru-RU"/>
        </w:rPr>
        <w:t>24</w:t>
      </w:r>
      <w:r w:rsidR="00CA0210">
        <w:rPr>
          <w:lang w:eastAsia="ru-RU"/>
        </w:rPr>
        <w:t> </w:t>
      </w:r>
      <w:r w:rsidR="006C3738">
        <w:rPr>
          <w:lang w:eastAsia="ru-RU"/>
        </w:rPr>
        <w:t>концертов.</w:t>
      </w:r>
    </w:p>
    <w:p w14:paraId="64D0BD63" w14:textId="6C99445C" w:rsidR="006C3738" w:rsidRDefault="006C3738" w:rsidP="00A74302">
      <w:pPr>
        <w:rPr>
          <w:lang w:eastAsia="ru-RU"/>
        </w:rPr>
      </w:pPr>
      <w:r>
        <w:rPr>
          <w:lang w:eastAsia="ru-RU"/>
        </w:rPr>
        <w:t>Аналогично администратор может настраивать портлет «Карточки событий» для спектаклей (</w:t>
      </w:r>
      <w:r w:rsidRPr="006C3738">
        <w:t xml:space="preserve">рисунок </w:t>
      </w:r>
      <w:r w:rsidRPr="006C3738">
        <w:rPr>
          <w:lang w:eastAsia="ru-RU"/>
        </w:rPr>
        <w:fldChar w:fldCharType="begin"/>
      </w:r>
      <w:r w:rsidRPr="006C3738">
        <w:rPr>
          <w:lang w:eastAsia="ru-RU"/>
        </w:rPr>
        <w:instrText xml:space="preserve"> REF РИСУНОК_портлет_карточки_соб4  \* MERGEFORMAT </w:instrText>
      </w:r>
      <w:r w:rsidRPr="006C373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36</w:t>
      </w:r>
      <w:r w:rsidRPr="006C3738">
        <w:rPr>
          <w:lang w:eastAsia="ru-RU"/>
        </w:rPr>
        <w:fldChar w:fldCharType="end"/>
      </w:r>
      <w:r>
        <w:rPr>
          <w:lang w:eastAsia="ru-RU"/>
        </w:rPr>
        <w:t>) и выставок (</w:t>
      </w:r>
      <w:r w:rsidRPr="006C3738">
        <w:t xml:space="preserve">рисунок </w:t>
      </w:r>
      <w:r w:rsidRPr="006C3738">
        <w:rPr>
          <w:lang w:eastAsia="ru-RU"/>
        </w:rPr>
        <w:fldChar w:fldCharType="begin"/>
      </w:r>
      <w:r w:rsidRPr="006C3738">
        <w:rPr>
          <w:lang w:eastAsia="ru-RU"/>
        </w:rPr>
        <w:instrText xml:space="preserve"> REF РИСУНОК_портлет_карточки_соб5  \* MERGEFORMAT </w:instrText>
      </w:r>
      <w:r w:rsidRPr="006C373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37</w:t>
      </w:r>
      <w:r w:rsidRPr="006C3738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02B4867" w14:textId="34ED51C6" w:rsidR="00284F70" w:rsidRDefault="006C3738" w:rsidP="006C3738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3792F8" wp14:editId="16828314">
            <wp:extent cx="5479200" cy="2944800"/>
            <wp:effectExtent l="0" t="0" r="7620" b="825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E0DD" w14:textId="03A3C0A0" w:rsidR="006C3738" w:rsidRPr="006C3738" w:rsidRDefault="006C3738" w:rsidP="006C3738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портлет_карточки_соб4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98" w:name="РИСУНОК_портлет_карточки_соб4"/>
      <w:r w:rsidR="00EB093C">
        <w:rPr>
          <w:noProof/>
        </w:rPr>
        <w:t>36</w:t>
      </w:r>
      <w:bookmarkEnd w:id="98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36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Окно «Карточки событий - конфигурация» (спектакли)</w:t>
      </w:r>
    </w:p>
    <w:p w14:paraId="565FF289" w14:textId="5D2FF8A4" w:rsidR="00A74302" w:rsidRDefault="006C3738" w:rsidP="00A74302">
      <w:pPr>
        <w:rPr>
          <w:lang w:eastAsia="ru-RU"/>
        </w:rPr>
      </w:pPr>
      <w:r>
        <w:rPr>
          <w:lang w:eastAsia="ru-RU"/>
        </w:rPr>
        <w:t xml:space="preserve">Исходя из настроек на </w:t>
      </w:r>
      <w:r w:rsidRPr="00284F70">
        <w:t>рисун</w:t>
      </w:r>
      <w:r>
        <w:t xml:space="preserve">ке </w:t>
      </w:r>
      <w:r w:rsidRPr="006C3738">
        <w:rPr>
          <w:lang w:eastAsia="ru-RU"/>
        </w:rPr>
        <w:fldChar w:fldCharType="begin"/>
      </w:r>
      <w:r w:rsidRPr="006C3738">
        <w:rPr>
          <w:lang w:eastAsia="ru-RU"/>
        </w:rPr>
        <w:instrText xml:space="preserve"> REF РИСУНОК_портлет_карточки_соб4  \* MERGEFORMAT </w:instrText>
      </w:r>
      <w:r w:rsidRPr="006C373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36</w:t>
      </w:r>
      <w:r w:rsidRPr="006C3738">
        <w:rPr>
          <w:lang w:eastAsia="ru-RU"/>
        </w:rPr>
        <w:fldChar w:fldCharType="end"/>
      </w:r>
      <w:r>
        <w:rPr>
          <w:lang w:eastAsia="ru-RU"/>
        </w:rPr>
        <w:t>: в этом портлете отобр</w:t>
      </w:r>
      <w:r w:rsidR="00CA0210">
        <w:rPr>
          <w:lang w:eastAsia="ru-RU"/>
        </w:rPr>
        <w:t>ажаются все спектакли из АРМа с </w:t>
      </w:r>
      <w:r>
        <w:rPr>
          <w:lang w:eastAsia="ru-RU"/>
        </w:rPr>
        <w:t>признаком «анонс» на ближайший 31 день. Максимально может быть отображено до</w:t>
      </w:r>
      <w:r w:rsidR="00CA0210">
        <w:rPr>
          <w:lang w:eastAsia="ru-RU"/>
        </w:rPr>
        <w:t> 24 </w:t>
      </w:r>
      <w:r>
        <w:rPr>
          <w:lang w:eastAsia="ru-RU"/>
        </w:rPr>
        <w:t>спектаклей.</w:t>
      </w:r>
    </w:p>
    <w:p w14:paraId="47803C73" w14:textId="2DED3B86" w:rsidR="006C3738" w:rsidRDefault="006C3738" w:rsidP="006C3738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CFF4229" wp14:editId="637CB418">
            <wp:extent cx="5482800" cy="2941200"/>
            <wp:effectExtent l="0" t="0" r="381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3C8E" w14:textId="6F42D061" w:rsidR="006C3738" w:rsidRPr="006C3738" w:rsidRDefault="006C3738" w:rsidP="006C3738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портлет_карточки_соб5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99" w:name="РИСУНОК_портлет_карточки_соб5"/>
      <w:r w:rsidR="00EB093C">
        <w:rPr>
          <w:noProof/>
        </w:rPr>
        <w:t>37</w:t>
      </w:r>
      <w:bookmarkEnd w:id="99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37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Окно «Карточки событий - конфигурация» (выставки)</w:t>
      </w:r>
    </w:p>
    <w:p w14:paraId="755DDF7E" w14:textId="61474B61" w:rsidR="00A74302" w:rsidRDefault="006C3738" w:rsidP="00A74302">
      <w:pPr>
        <w:rPr>
          <w:lang w:eastAsia="ru-RU"/>
        </w:rPr>
      </w:pPr>
      <w:r>
        <w:rPr>
          <w:lang w:eastAsia="ru-RU"/>
        </w:rPr>
        <w:t xml:space="preserve">Исходя из настроек на </w:t>
      </w:r>
      <w:r w:rsidRPr="00284F70">
        <w:t>рисун</w:t>
      </w:r>
      <w:r>
        <w:t xml:space="preserve">ке </w:t>
      </w:r>
      <w:r w:rsidRPr="006C3738">
        <w:rPr>
          <w:lang w:eastAsia="ru-RU"/>
        </w:rPr>
        <w:fldChar w:fldCharType="begin"/>
      </w:r>
      <w:r w:rsidRPr="006C3738">
        <w:rPr>
          <w:lang w:eastAsia="ru-RU"/>
        </w:rPr>
        <w:instrText xml:space="preserve"> REF РИСУНОК_портлет_карточки_соб5  \* MERGEFORMAT </w:instrText>
      </w:r>
      <w:r w:rsidRPr="006C373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37</w:t>
      </w:r>
      <w:r w:rsidRPr="006C3738">
        <w:rPr>
          <w:lang w:eastAsia="ru-RU"/>
        </w:rPr>
        <w:fldChar w:fldCharType="end"/>
      </w:r>
      <w:r>
        <w:rPr>
          <w:lang w:eastAsia="ru-RU"/>
        </w:rPr>
        <w:t>: в этом портлете отоб</w:t>
      </w:r>
      <w:r w:rsidR="00CA0210">
        <w:rPr>
          <w:lang w:eastAsia="ru-RU"/>
        </w:rPr>
        <w:t>ражаются все выставки из АРМа с </w:t>
      </w:r>
      <w:r>
        <w:rPr>
          <w:lang w:eastAsia="ru-RU"/>
        </w:rPr>
        <w:t>признаком «анонс» на ближайшие 14 дней. Максимально может быть отображено до 24 выставок.</w:t>
      </w:r>
    </w:p>
    <w:p w14:paraId="044EB2A5" w14:textId="1AE47F5B" w:rsidR="00C737DE" w:rsidRDefault="00C737DE" w:rsidP="00A74302">
      <w:pPr>
        <w:rPr>
          <w:lang w:eastAsia="ru-RU"/>
        </w:rPr>
      </w:pPr>
      <w:r>
        <w:rPr>
          <w:lang w:eastAsia="ru-RU"/>
        </w:rPr>
        <w:t>Замечание.</w:t>
      </w:r>
    </w:p>
    <w:p w14:paraId="4AF68F30" w14:textId="548155FB" w:rsidR="00C737DE" w:rsidRDefault="00C737DE" w:rsidP="00A74302">
      <w:pPr>
        <w:rPr>
          <w:lang w:eastAsia="ru-RU"/>
        </w:rPr>
      </w:pPr>
      <w:r>
        <w:rPr>
          <w:lang w:eastAsia="ru-RU"/>
        </w:rPr>
        <w:t xml:space="preserve">Данные самих событий (концертах, спектаклях, выставках) редактировать на Портале нельзя. При необходимости администратор редактирует эти данные в </w:t>
      </w:r>
      <w:r w:rsidR="00CA0210">
        <w:rPr>
          <w:lang w:eastAsia="ru-RU"/>
        </w:rPr>
        <w:t>АРМе, и они синхронизируются на </w:t>
      </w:r>
      <w:r>
        <w:rPr>
          <w:lang w:eastAsia="ru-RU"/>
        </w:rPr>
        <w:t>Портал.</w:t>
      </w:r>
    </w:p>
    <w:p w14:paraId="64609B56" w14:textId="2B8D9BBF" w:rsidR="00552A4D" w:rsidRPr="00552A4D" w:rsidRDefault="00552A4D" w:rsidP="00BF7F1C">
      <w:pPr>
        <w:pStyle w:val="2"/>
      </w:pPr>
      <w:bookmarkStart w:id="100" w:name="_Ref21342872"/>
      <w:bookmarkStart w:id="101" w:name="_Toc70340504"/>
      <w:r w:rsidRPr="00552A4D">
        <w:t>Добавление портлетов</w:t>
      </w:r>
      <w:bookmarkEnd w:id="100"/>
      <w:bookmarkEnd w:id="101"/>
    </w:p>
    <w:p w14:paraId="7D05B7EC" w14:textId="4E0A1F34" w:rsidR="00EB6EAC" w:rsidRDefault="00E85734" w:rsidP="00552A4D">
      <w:pPr>
        <w:rPr>
          <w:lang w:eastAsia="ru-RU"/>
        </w:rPr>
      </w:pPr>
      <w:r>
        <w:rPr>
          <w:lang w:eastAsia="ru-RU"/>
        </w:rPr>
        <w:t>Д</w:t>
      </w:r>
      <w:r w:rsidR="00EB6EAC">
        <w:rPr>
          <w:lang w:eastAsia="ru-RU"/>
        </w:rPr>
        <w:t>обавлени</w:t>
      </w:r>
      <w:r>
        <w:rPr>
          <w:lang w:eastAsia="ru-RU"/>
        </w:rPr>
        <w:t>е</w:t>
      </w:r>
      <w:r w:rsidR="00EB6EAC">
        <w:rPr>
          <w:lang w:eastAsia="ru-RU"/>
        </w:rPr>
        <w:t xml:space="preserve"> портлетов осуществляется</w:t>
      </w:r>
      <w:r w:rsidR="00313229">
        <w:rPr>
          <w:lang w:eastAsia="ru-RU"/>
        </w:rPr>
        <w:t xml:space="preserve"> по н</w:t>
      </w:r>
      <w:r w:rsidR="00EB6EAC">
        <w:rPr>
          <w:lang w:eastAsia="ru-RU"/>
        </w:rPr>
        <w:t>ажатию</w:t>
      </w:r>
      <w:r w:rsidR="00313229">
        <w:rPr>
          <w:lang w:eastAsia="ru-RU"/>
        </w:rPr>
        <w:t xml:space="preserve"> на з</w:t>
      </w:r>
      <w:r w:rsidR="00EB6EAC">
        <w:rPr>
          <w:lang w:eastAsia="ru-RU"/>
        </w:rPr>
        <w:t xml:space="preserve">начок </w:t>
      </w:r>
      <w:r w:rsidR="00EB6EAC">
        <w:rPr>
          <w:noProof/>
          <w:lang w:eastAsia="ru-RU"/>
        </w:rPr>
        <w:drawing>
          <wp:inline distT="0" distB="0" distL="0" distR="0" wp14:anchorId="42E1EBCC" wp14:editId="631F3D5B">
            <wp:extent cx="207949" cy="170815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2689" cy="17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EAC">
        <w:rPr>
          <w:lang w:eastAsia="ru-RU"/>
        </w:rPr>
        <w:t xml:space="preserve"> («Добавить»)</w:t>
      </w:r>
      <w:r w:rsidR="006F4B17">
        <w:rPr>
          <w:lang w:eastAsia="ru-RU"/>
        </w:rPr>
        <w:t>, расположенный</w:t>
      </w:r>
      <w:r w:rsidR="00313229">
        <w:rPr>
          <w:lang w:eastAsia="ru-RU"/>
        </w:rPr>
        <w:t xml:space="preserve"> на п</w:t>
      </w:r>
      <w:r w:rsidR="006F4B17">
        <w:rPr>
          <w:lang w:eastAsia="ru-RU"/>
        </w:rPr>
        <w:t>анели администратора</w:t>
      </w:r>
      <w:r w:rsidR="00313229">
        <w:rPr>
          <w:lang w:eastAsia="ru-RU"/>
        </w:rPr>
        <w:t xml:space="preserve"> в п</w:t>
      </w:r>
      <w:r w:rsidR="006F4B17">
        <w:rPr>
          <w:lang w:eastAsia="ru-RU"/>
        </w:rPr>
        <w:t>равом верхнем углу страницы (см. раздел </w:t>
      </w:r>
      <w:r w:rsidR="006F4B17">
        <w:rPr>
          <w:lang w:eastAsia="ru-RU"/>
        </w:rPr>
        <w:fldChar w:fldCharType="begin"/>
      </w:r>
      <w:r w:rsidR="006F4B17">
        <w:rPr>
          <w:lang w:eastAsia="ru-RU"/>
        </w:rPr>
        <w:instrText xml:space="preserve"> REF _Ref19627705 \r \h </w:instrText>
      </w:r>
      <w:r w:rsidR="006F4B17">
        <w:rPr>
          <w:lang w:eastAsia="ru-RU"/>
        </w:rPr>
      </w:r>
      <w:r w:rsidR="006F4B17">
        <w:rPr>
          <w:lang w:eastAsia="ru-RU"/>
        </w:rPr>
        <w:fldChar w:fldCharType="separate"/>
      </w:r>
      <w:r w:rsidR="00CA0210">
        <w:rPr>
          <w:lang w:eastAsia="ru-RU"/>
        </w:rPr>
        <w:t>1</w:t>
      </w:r>
      <w:r w:rsidR="006F4B17">
        <w:rPr>
          <w:lang w:eastAsia="ru-RU"/>
        </w:rPr>
        <w:fldChar w:fldCharType="end"/>
      </w:r>
      <w:r w:rsidR="006F4B17">
        <w:rPr>
          <w:lang w:eastAsia="ru-RU"/>
        </w:rPr>
        <w:t>).</w:t>
      </w:r>
    </w:p>
    <w:p w14:paraId="729CB411" w14:textId="46F8ACB6" w:rsidR="00552A4D" w:rsidRDefault="00541165" w:rsidP="00552A4D">
      <w:pPr>
        <w:rPr>
          <w:lang w:eastAsia="ru-RU"/>
        </w:rPr>
      </w:pPr>
      <w:r>
        <w:rPr>
          <w:lang w:eastAsia="ru-RU"/>
        </w:rPr>
        <w:t xml:space="preserve">Чтобы добавить портлет, </w:t>
      </w:r>
      <w:r w:rsidR="00EB6EAC">
        <w:rPr>
          <w:lang w:eastAsia="ru-RU"/>
        </w:rPr>
        <w:t>нужно:</w:t>
      </w:r>
    </w:p>
    <w:p w14:paraId="4D06943D" w14:textId="19EB7D3A" w:rsidR="006F4B17" w:rsidRDefault="006F4B17" w:rsidP="00D34CCD">
      <w:pPr>
        <w:pStyle w:val="a4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Перейти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траницу,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оторую требуется добавить портлет.</w:t>
      </w:r>
    </w:p>
    <w:p w14:paraId="503FEFDD" w14:textId="37E23DB2" w:rsidR="006F4B17" w:rsidRDefault="006F4B17" w:rsidP="00D34CCD">
      <w:pPr>
        <w:pStyle w:val="a4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Нажать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3FE0957A" wp14:editId="5E3A8667">
            <wp:extent cx="196353" cy="16129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1724" cy="1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открывается меню.</w:t>
      </w:r>
    </w:p>
    <w:p w14:paraId="47DA2CDC" w14:textId="747A64F4" w:rsidR="006F4B17" w:rsidRDefault="006F4B17" w:rsidP="00D34CCD">
      <w:pPr>
        <w:pStyle w:val="a4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В меню перейти: Виджеты → Система управления контентом.</w:t>
      </w:r>
    </w:p>
    <w:p w14:paraId="167FE96B" w14:textId="2E890613" w:rsidR="006F4B17" w:rsidRDefault="006F4B17" w:rsidP="00D34CCD">
      <w:pPr>
        <w:pStyle w:val="a4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В списке портлетов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 xml:space="preserve">ункте «Система управления контентом» </w:t>
      </w:r>
      <w:r w:rsidR="00E3665D">
        <w:rPr>
          <w:lang w:eastAsia="ru-RU"/>
        </w:rPr>
        <w:t>(</w:t>
      </w:r>
      <w:r w:rsidR="00E3665D" w:rsidRPr="00BB71A2">
        <w:t>р</w:t>
      </w:r>
      <w:r w:rsidR="00E3665D" w:rsidRPr="00E3665D">
        <w:t xml:space="preserve">исунок </w:t>
      </w:r>
      <w:r w:rsidR="00E3665D" w:rsidRPr="00E3665D">
        <w:rPr>
          <w:lang w:eastAsia="ru-RU"/>
        </w:rPr>
        <w:fldChar w:fldCharType="begin"/>
      </w:r>
      <w:r w:rsidR="00E3665D" w:rsidRPr="00E3665D">
        <w:rPr>
          <w:lang w:eastAsia="ru-RU"/>
        </w:rPr>
        <w:instrText xml:space="preserve"> REF РИСУНОК_список_портлетов_упр  \* MERGEFORMAT </w:instrText>
      </w:r>
      <w:r w:rsidR="00E3665D" w:rsidRPr="00E3665D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38</w:t>
      </w:r>
      <w:r w:rsidR="00E3665D" w:rsidRPr="00E3665D">
        <w:rPr>
          <w:lang w:eastAsia="ru-RU"/>
        </w:rPr>
        <w:fldChar w:fldCharType="end"/>
      </w:r>
      <w:r w:rsidR="00E3665D">
        <w:rPr>
          <w:lang w:eastAsia="ru-RU"/>
        </w:rPr>
        <w:t xml:space="preserve">) </w:t>
      </w:r>
      <w:r>
        <w:rPr>
          <w:lang w:eastAsia="ru-RU"/>
        </w:rPr>
        <w:t xml:space="preserve">найти требуемый портлет: </w:t>
      </w:r>
      <w:r w:rsidR="00E3665D">
        <w:rPr>
          <w:lang w:eastAsia="ru-RU"/>
        </w:rPr>
        <w:t>Отображение сетевого контента, П</w:t>
      </w:r>
      <w:r>
        <w:rPr>
          <w:lang w:eastAsia="ru-RU"/>
        </w:rPr>
        <w:t>убликатор</w:t>
      </w:r>
      <w:r w:rsidR="00313229">
        <w:rPr>
          <w:lang w:eastAsia="ru-RU"/>
        </w:rPr>
        <w:t xml:space="preserve"> и п</w:t>
      </w:r>
      <w:r>
        <w:rPr>
          <w:lang w:eastAsia="ru-RU"/>
        </w:rPr>
        <w:t>роч.</w:t>
      </w:r>
    </w:p>
    <w:p w14:paraId="28370C0C" w14:textId="71C08A3E" w:rsidR="00E3665D" w:rsidRDefault="00E3665D" w:rsidP="00E3665D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A200ABE" wp14:editId="0F2839EA">
            <wp:extent cx="2242800" cy="4338000"/>
            <wp:effectExtent l="0" t="0" r="5715" b="571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43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5308" w14:textId="5657FF62" w:rsidR="00E3665D" w:rsidRPr="00E3665D" w:rsidRDefault="00E3665D" w:rsidP="00E3665D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список_портлетов_упр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38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02" w:name="РИСУНОК_список_портлетов_упр"/>
      <w:r w:rsidR="00EB093C">
        <w:rPr>
          <w:noProof/>
        </w:rPr>
        <w:t>38</w:t>
      </w:r>
      <w:bookmarkEnd w:id="102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38</w:t>
      </w:r>
      <w:r>
        <w:rPr>
          <w:noProof/>
        </w:rPr>
        <w:fldChar w:fldCharType="end"/>
      </w:r>
      <w:r w:rsidRPr="00C31632">
        <w:t>.</w:t>
      </w:r>
      <w:r>
        <w:t xml:space="preserve"> </w:t>
      </w:r>
      <w:r>
        <w:rPr>
          <w:lang w:eastAsia="ru-RU"/>
        </w:rPr>
        <w:t>Список портлетов в пункте «Система управления контентом»</w:t>
      </w:r>
    </w:p>
    <w:p w14:paraId="710B0827" w14:textId="39E4D9FA" w:rsidR="006F4B17" w:rsidRDefault="006F4B17" w:rsidP="00D34CCD">
      <w:pPr>
        <w:pStyle w:val="a4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>Захватить</w:t>
      </w:r>
      <w:r w:rsidR="0050103F">
        <w:rPr>
          <w:lang w:eastAsia="ru-RU"/>
        </w:rPr>
        <w:t xml:space="preserve"> портлет мышью и, удерживая левую кнопку мыши, перенести</w:t>
      </w:r>
      <w:r w:rsidR="00313229">
        <w:rPr>
          <w:lang w:eastAsia="ru-RU"/>
        </w:rPr>
        <w:t xml:space="preserve"> его в</w:t>
      </w:r>
      <w:r w:rsidR="0050103F">
        <w:rPr>
          <w:lang w:eastAsia="ru-RU"/>
        </w:rPr>
        <w:t> </w:t>
      </w:r>
      <w:r>
        <w:rPr>
          <w:lang w:eastAsia="ru-RU"/>
        </w:rPr>
        <w:t>нужное место страницы.</w:t>
      </w:r>
    </w:p>
    <w:p w14:paraId="0983399D" w14:textId="283E15D1" w:rsidR="0050103F" w:rsidRDefault="006F4B17" w:rsidP="00552A4D">
      <w:pPr>
        <w:rPr>
          <w:lang w:eastAsia="ru-RU"/>
        </w:rPr>
      </w:pPr>
      <w:r>
        <w:rPr>
          <w:lang w:eastAsia="ru-RU"/>
        </w:rPr>
        <w:t>В результате портлет размещен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 xml:space="preserve">транице. </w:t>
      </w:r>
    </w:p>
    <w:p w14:paraId="4325C264" w14:textId="362E1B4A" w:rsidR="00552A4D" w:rsidRPr="00552A4D" w:rsidRDefault="006F4B17" w:rsidP="00552A4D">
      <w:pPr>
        <w:rPr>
          <w:lang w:eastAsia="ru-RU"/>
        </w:rPr>
      </w:pPr>
      <w:r>
        <w:rPr>
          <w:lang w:eastAsia="ru-RU"/>
        </w:rPr>
        <w:t>При необходимости портлет всегда можно пере</w:t>
      </w:r>
      <w:r w:rsidR="0050103F">
        <w:rPr>
          <w:lang w:eastAsia="ru-RU"/>
        </w:rPr>
        <w:t>нести</w:t>
      </w:r>
      <w:r w:rsidR="00313229">
        <w:rPr>
          <w:lang w:eastAsia="ru-RU"/>
        </w:rPr>
        <w:t xml:space="preserve"> в д</w:t>
      </w:r>
      <w:r>
        <w:rPr>
          <w:lang w:eastAsia="ru-RU"/>
        </w:rPr>
        <w:t>ругое место</w:t>
      </w:r>
      <w:r w:rsidR="00313229">
        <w:rPr>
          <w:lang w:eastAsia="ru-RU"/>
        </w:rPr>
        <w:t xml:space="preserve"> на э</w:t>
      </w:r>
      <w:r>
        <w:rPr>
          <w:lang w:eastAsia="ru-RU"/>
        </w:rPr>
        <w:t>той странице</w:t>
      </w:r>
      <w:r w:rsidR="0050103F">
        <w:rPr>
          <w:lang w:eastAsia="ru-RU"/>
        </w:rPr>
        <w:t>, точно</w:t>
      </w:r>
      <w:r w:rsidR="00313229">
        <w:rPr>
          <w:lang w:eastAsia="ru-RU"/>
        </w:rPr>
        <w:t xml:space="preserve"> так же</w:t>
      </w:r>
      <w:r w:rsidR="00E3665D">
        <w:rPr>
          <w:lang w:eastAsia="ru-RU"/>
        </w:rPr>
        <w:t>,</w:t>
      </w:r>
      <w:r w:rsidR="00313229">
        <w:rPr>
          <w:lang w:eastAsia="ru-RU"/>
        </w:rPr>
        <w:t> с п</w:t>
      </w:r>
      <w:r w:rsidR="0050103F">
        <w:rPr>
          <w:lang w:eastAsia="ru-RU"/>
        </w:rPr>
        <w:t>омощью мыши.</w:t>
      </w:r>
    </w:p>
    <w:p w14:paraId="69341FB6" w14:textId="401A5CF6" w:rsidR="00552A4D" w:rsidRDefault="00552A4D" w:rsidP="00BF7F1C">
      <w:pPr>
        <w:pStyle w:val="2"/>
      </w:pPr>
      <w:bookmarkStart w:id="103" w:name="_Ref21342873"/>
      <w:bookmarkStart w:id="104" w:name="_Toc70340505"/>
      <w:r>
        <w:t>Редактирование портлетов</w:t>
      </w:r>
      <w:bookmarkEnd w:id="103"/>
      <w:bookmarkEnd w:id="104"/>
    </w:p>
    <w:p w14:paraId="5A6FCB9E" w14:textId="1DD15852" w:rsidR="00627CDE" w:rsidRDefault="00627CDE" w:rsidP="00627CDE">
      <w:r>
        <w:t>Для портлетов «Отображение сетевого контента» и «Публикатор»:</w:t>
      </w:r>
    </w:p>
    <w:p w14:paraId="2B4F21A3" w14:textId="67750A7A" w:rsidR="00627CDE" w:rsidRDefault="00627CDE" w:rsidP="00627CDE">
      <w:r>
        <w:t>Переход к редактированию контента описан в п. </w:t>
      </w:r>
      <w:r>
        <w:fldChar w:fldCharType="begin"/>
      </w:r>
      <w:r>
        <w:instrText xml:space="preserve"> REF _Ref28251845 \r \h </w:instrText>
      </w:r>
      <w:r>
        <w:fldChar w:fldCharType="separate"/>
      </w:r>
      <w:r w:rsidR="00CA0210">
        <w:t>6.3.4</w:t>
      </w:r>
      <w:r>
        <w:fldChar w:fldCharType="end"/>
      </w:r>
      <w:r>
        <w:t>.</w:t>
      </w:r>
    </w:p>
    <w:p w14:paraId="2D59B245" w14:textId="2E75C1E7" w:rsidR="00AA2E6A" w:rsidRDefault="00627CDE" w:rsidP="00627CDE">
      <w:r>
        <w:t>Редактирование контента (текст, аннотация, рисунки, ссылки) описано в разделе </w:t>
      </w:r>
      <w:r>
        <w:fldChar w:fldCharType="begin"/>
      </w:r>
      <w:r>
        <w:instrText xml:space="preserve"> REF _Ref28176165 \r \h </w:instrText>
      </w:r>
      <w:r>
        <w:fldChar w:fldCharType="separate"/>
      </w:r>
      <w:r w:rsidR="00CA0210">
        <w:t>7</w:t>
      </w:r>
      <w:r>
        <w:fldChar w:fldCharType="end"/>
      </w:r>
      <w:r>
        <w:t>.</w:t>
      </w:r>
    </w:p>
    <w:p w14:paraId="2F01E85C" w14:textId="71FE3978" w:rsidR="00627CDE" w:rsidRDefault="00627CDE" w:rsidP="00627CDE">
      <w:pPr>
        <w:rPr>
          <w:lang w:eastAsia="ru-RU"/>
        </w:rPr>
      </w:pPr>
      <w:r>
        <w:t>Для портлета «Карточки событий» редактирование содержимого не предусмотрено. События редактируются в АРМе.</w:t>
      </w:r>
    </w:p>
    <w:p w14:paraId="0FB1716C" w14:textId="72923ED5" w:rsidR="00552A4D" w:rsidRDefault="00552A4D" w:rsidP="00BF7F1C">
      <w:pPr>
        <w:pStyle w:val="2"/>
      </w:pPr>
      <w:bookmarkStart w:id="105" w:name="_Ref21342876"/>
      <w:bookmarkStart w:id="106" w:name="_Toc70340506"/>
      <w:r>
        <w:t>Удаление портлетов</w:t>
      </w:r>
      <w:bookmarkEnd w:id="105"/>
      <w:bookmarkEnd w:id="106"/>
    </w:p>
    <w:p w14:paraId="1BA27647" w14:textId="3B97FFBF" w:rsidR="00AA2E6A" w:rsidRDefault="00E85734" w:rsidP="00AA2E6A">
      <w:pPr>
        <w:rPr>
          <w:lang w:eastAsia="ru-RU"/>
        </w:rPr>
      </w:pPr>
      <w:r>
        <w:rPr>
          <w:lang w:eastAsia="ru-RU"/>
        </w:rPr>
        <w:t>Удаление портлетов осуществляется</w:t>
      </w:r>
      <w:r w:rsidR="00313229">
        <w:rPr>
          <w:lang w:eastAsia="ru-RU"/>
        </w:rPr>
        <w:t xml:space="preserve"> по н</w:t>
      </w:r>
      <w:r>
        <w:rPr>
          <w:lang w:eastAsia="ru-RU"/>
        </w:rPr>
        <w:t>ажатию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152370D2" wp14:editId="0BABF6D1">
            <wp:extent cx="133333" cy="238095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(«Опции»), расположенный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портлета,</w:t>
      </w:r>
      <w:r w:rsidR="00313229">
        <w:rPr>
          <w:lang w:eastAsia="ru-RU"/>
        </w:rPr>
        <w:t xml:space="preserve"> и в</w:t>
      </w:r>
      <w:r>
        <w:rPr>
          <w:lang w:eastAsia="ru-RU"/>
        </w:rPr>
        <w:t>ыбору пункта «Удалить».</w:t>
      </w:r>
      <w:r w:rsidR="00AA2E6A">
        <w:rPr>
          <w:lang w:eastAsia="ru-RU"/>
        </w:rPr>
        <w:t xml:space="preserve"> </w:t>
      </w:r>
    </w:p>
    <w:p w14:paraId="452D9F8B" w14:textId="1C57CCC1" w:rsidR="00AA2E6A" w:rsidRDefault="00AA2E6A" w:rsidP="00AA2E6A">
      <w:pPr>
        <w:rPr>
          <w:lang w:eastAsia="ru-RU"/>
        </w:rPr>
      </w:pPr>
      <w:r>
        <w:rPr>
          <w:lang w:eastAsia="ru-RU"/>
        </w:rPr>
        <w:t>По нажатию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21142DD2" wp14:editId="1E2E99AC">
            <wp:extent cx="133333" cy="238095"/>
            <wp:effectExtent l="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открывается меню, представленное</w:t>
      </w:r>
      <w:r w:rsidR="00313229">
        <w:rPr>
          <w:lang w:eastAsia="ru-RU"/>
        </w:rPr>
        <w:t xml:space="preserve"> на </w:t>
      </w:r>
      <w:r w:rsidR="00313229" w:rsidRPr="00AA2E6A">
        <w:t>р</w:t>
      </w:r>
      <w:r w:rsidRPr="00AA2E6A">
        <w:t xml:space="preserve">исунке </w:t>
      </w:r>
      <w:r w:rsidRPr="00AA2E6A">
        <w:rPr>
          <w:lang w:eastAsia="ru-RU"/>
        </w:rPr>
        <w:fldChar w:fldCharType="begin"/>
      </w:r>
      <w:r w:rsidRPr="00AA2E6A">
        <w:rPr>
          <w:lang w:eastAsia="ru-RU"/>
        </w:rPr>
        <w:instrText xml:space="preserve"> REF РИСУНОК_портлет_опции  \* MERGEFORMAT </w:instrText>
      </w:r>
      <w:r w:rsidRPr="00AA2E6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39</w:t>
      </w:r>
      <w:r w:rsidRPr="00AA2E6A">
        <w:rPr>
          <w:lang w:eastAsia="ru-RU"/>
        </w:rPr>
        <w:fldChar w:fldCharType="end"/>
      </w:r>
      <w:r>
        <w:rPr>
          <w:lang w:eastAsia="ru-RU"/>
        </w:rPr>
        <w:t>.</w:t>
      </w:r>
    </w:p>
    <w:p w14:paraId="024E6B92" w14:textId="77777777" w:rsidR="00AA2E6A" w:rsidRDefault="00AA2E6A" w:rsidP="00AA2E6A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CCA20CA" wp14:editId="5393C18E">
            <wp:extent cx="2019600" cy="19512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6BE0" w14:textId="1F029141" w:rsidR="00AA2E6A" w:rsidRPr="00AA2E6A" w:rsidRDefault="00AA2E6A" w:rsidP="00AA2E6A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портлет_опции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39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07" w:name="РИСУНОК_портлет_опции"/>
      <w:r w:rsidR="00EB093C">
        <w:rPr>
          <w:noProof/>
        </w:rPr>
        <w:t>39</w:t>
      </w:r>
      <w:bookmarkEnd w:id="107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39</w:t>
      </w:r>
      <w:r>
        <w:rPr>
          <w:noProof/>
        </w:rPr>
        <w:fldChar w:fldCharType="end"/>
      </w:r>
      <w:r w:rsidRPr="00C31632">
        <w:t xml:space="preserve">. </w:t>
      </w:r>
      <w:r>
        <w:t>Меню «Опции»</w:t>
      </w:r>
    </w:p>
    <w:p w14:paraId="2558E9B8" w14:textId="77777777" w:rsidR="00552A4D" w:rsidRDefault="00552A4D" w:rsidP="00BF7F1C">
      <w:pPr>
        <w:pStyle w:val="2"/>
      </w:pPr>
      <w:bookmarkStart w:id="108" w:name="_Ref21426274"/>
      <w:bookmarkStart w:id="109" w:name="_Toc70340507"/>
      <w:r>
        <w:t>Свойства портлетов</w:t>
      </w:r>
      <w:bookmarkEnd w:id="108"/>
      <w:bookmarkEnd w:id="109"/>
    </w:p>
    <w:p w14:paraId="1EAEB8A0" w14:textId="5AA9446D" w:rsidR="00AA2E6A" w:rsidRPr="00AA2E6A" w:rsidRDefault="001E1689" w:rsidP="00AA2E6A">
      <w:pPr>
        <w:rPr>
          <w:lang w:eastAsia="ru-RU"/>
        </w:rPr>
      </w:pPr>
      <w:r>
        <w:rPr>
          <w:lang w:eastAsia="ru-RU"/>
        </w:rPr>
        <w:t>Свойства портлетов настраиваются</w:t>
      </w:r>
      <w:r w:rsidR="00313229">
        <w:rPr>
          <w:lang w:eastAsia="ru-RU"/>
        </w:rPr>
        <w:t xml:space="preserve"> по н</w:t>
      </w:r>
      <w:r>
        <w:rPr>
          <w:lang w:eastAsia="ru-RU"/>
        </w:rPr>
        <w:t>ажатию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6933A592" wp14:editId="7D63BF48">
            <wp:extent cx="133333" cy="238095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(«Опции»), расположенный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портлета.</w:t>
      </w:r>
      <w:r w:rsidR="00313229">
        <w:rPr>
          <w:lang w:eastAsia="ru-RU"/>
        </w:rPr>
        <w:t xml:space="preserve"> По н</w:t>
      </w:r>
      <w:r w:rsidR="00AA2E6A">
        <w:rPr>
          <w:lang w:eastAsia="ru-RU"/>
        </w:rPr>
        <w:t>ажатию</w:t>
      </w:r>
      <w:r w:rsidR="00313229">
        <w:rPr>
          <w:lang w:eastAsia="ru-RU"/>
        </w:rPr>
        <w:t xml:space="preserve"> на з</w:t>
      </w:r>
      <w:r w:rsidR="00AA2E6A">
        <w:rPr>
          <w:lang w:eastAsia="ru-RU"/>
        </w:rPr>
        <w:t xml:space="preserve">начок </w:t>
      </w:r>
      <w:r w:rsidR="00AA2E6A">
        <w:rPr>
          <w:noProof/>
          <w:lang w:eastAsia="ru-RU"/>
        </w:rPr>
        <w:drawing>
          <wp:inline distT="0" distB="0" distL="0" distR="0" wp14:anchorId="16ECE7C0" wp14:editId="19837251">
            <wp:extent cx="133333" cy="238095"/>
            <wp:effectExtent l="0" t="0" r="63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E6A">
        <w:rPr>
          <w:lang w:eastAsia="ru-RU"/>
        </w:rPr>
        <w:t xml:space="preserve"> открывается меню, представленное</w:t>
      </w:r>
      <w:r w:rsidR="00313229">
        <w:rPr>
          <w:lang w:eastAsia="ru-RU"/>
        </w:rPr>
        <w:t xml:space="preserve"> на </w:t>
      </w:r>
      <w:r w:rsidR="00313229" w:rsidRPr="00AA2E6A">
        <w:t>р</w:t>
      </w:r>
      <w:r w:rsidR="00AA2E6A" w:rsidRPr="00AA2E6A">
        <w:t xml:space="preserve">исунке </w:t>
      </w:r>
      <w:r w:rsidR="00AA2E6A" w:rsidRPr="00AA2E6A">
        <w:rPr>
          <w:lang w:eastAsia="ru-RU"/>
        </w:rPr>
        <w:fldChar w:fldCharType="begin"/>
      </w:r>
      <w:r w:rsidR="00AA2E6A" w:rsidRPr="00AA2E6A">
        <w:rPr>
          <w:lang w:eastAsia="ru-RU"/>
        </w:rPr>
        <w:instrText xml:space="preserve"> REF РИСУНОК_портлет_опции  \* MERGEFORMAT </w:instrText>
      </w:r>
      <w:r w:rsidR="00AA2E6A" w:rsidRPr="00AA2E6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39</w:t>
      </w:r>
      <w:r w:rsidR="00AA2E6A" w:rsidRPr="00AA2E6A">
        <w:rPr>
          <w:lang w:eastAsia="ru-RU"/>
        </w:rPr>
        <w:fldChar w:fldCharType="end"/>
      </w:r>
      <w:r w:rsidR="00AA2E6A">
        <w:rPr>
          <w:lang w:eastAsia="ru-RU"/>
        </w:rPr>
        <w:t>.</w:t>
      </w:r>
    </w:p>
    <w:p w14:paraId="1E6815DA" w14:textId="738D58DD" w:rsidR="001E1689" w:rsidRDefault="001E1689" w:rsidP="00552A4D">
      <w:pPr>
        <w:rPr>
          <w:lang w:eastAsia="ru-RU"/>
        </w:rPr>
      </w:pPr>
      <w:r>
        <w:rPr>
          <w:lang w:eastAsia="ru-RU"/>
        </w:rPr>
        <w:t xml:space="preserve">Для настройки свойств портлета </w:t>
      </w:r>
      <w:r w:rsidR="00E92762">
        <w:rPr>
          <w:lang w:eastAsia="ru-RU"/>
        </w:rPr>
        <w:t>администратор использует следующие пункты</w:t>
      </w:r>
      <w:r w:rsidR="00E11F48">
        <w:rPr>
          <w:lang w:eastAsia="ru-RU"/>
        </w:rPr>
        <w:t xml:space="preserve"> меню</w:t>
      </w:r>
      <w:r>
        <w:rPr>
          <w:lang w:eastAsia="ru-RU"/>
        </w:rPr>
        <w:t>:</w:t>
      </w:r>
    </w:p>
    <w:p w14:paraId="3F3D8788" w14:textId="10C4E355" w:rsidR="001E1689" w:rsidRDefault="001E1689" w:rsidP="00D34CCD">
      <w:pPr>
        <w:pStyle w:val="a4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«Внешний</w:t>
      </w:r>
      <w:r w:rsidR="00313229">
        <w:rPr>
          <w:lang w:eastAsia="ru-RU"/>
        </w:rPr>
        <w:t xml:space="preserve"> вид и н</w:t>
      </w:r>
      <w:r>
        <w:rPr>
          <w:lang w:eastAsia="ru-RU"/>
        </w:rPr>
        <w:t>астройка».</w:t>
      </w:r>
      <w:r w:rsidR="00313229">
        <w:rPr>
          <w:lang w:eastAsia="ru-RU"/>
        </w:rPr>
        <w:t xml:space="preserve"> При в</w:t>
      </w:r>
      <w:r w:rsidR="00730636">
        <w:rPr>
          <w:lang w:eastAsia="ru-RU"/>
        </w:rPr>
        <w:t>ыборе этого пункта открывается окно «Внешний</w:t>
      </w:r>
      <w:r w:rsidR="00313229">
        <w:rPr>
          <w:lang w:eastAsia="ru-RU"/>
        </w:rPr>
        <w:t xml:space="preserve"> вид и н</w:t>
      </w:r>
      <w:r w:rsidR="00730636">
        <w:rPr>
          <w:lang w:eastAsia="ru-RU"/>
        </w:rPr>
        <w:t>астройка».</w:t>
      </w:r>
    </w:p>
    <w:p w14:paraId="0D39984C" w14:textId="629345C2" w:rsidR="001E1689" w:rsidRDefault="001E1689" w:rsidP="00D34CCD">
      <w:pPr>
        <w:pStyle w:val="a4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«Конфигурация».</w:t>
      </w:r>
      <w:r w:rsidR="00313229">
        <w:rPr>
          <w:lang w:eastAsia="ru-RU"/>
        </w:rPr>
        <w:t xml:space="preserve"> При в</w:t>
      </w:r>
      <w:r w:rsidR="00730636">
        <w:rPr>
          <w:lang w:eastAsia="ru-RU"/>
        </w:rPr>
        <w:t>ыборе этого пункта открывается окно «</w:t>
      </w:r>
      <w:r w:rsidR="00C2794F">
        <w:rPr>
          <w:lang w:eastAsia="ru-RU"/>
        </w:rPr>
        <w:t xml:space="preserve">Публикатор – </w:t>
      </w:r>
      <w:r w:rsidR="00730636">
        <w:rPr>
          <w:lang w:eastAsia="ru-RU"/>
        </w:rPr>
        <w:t>Конфигурация».</w:t>
      </w:r>
    </w:p>
    <w:p w14:paraId="6F4EDC64" w14:textId="33B21EA7" w:rsidR="00217366" w:rsidRDefault="00217366" w:rsidP="00BF7F1C">
      <w:pPr>
        <w:pStyle w:val="3"/>
      </w:pPr>
      <w:bookmarkStart w:id="110" w:name="_Ref21342920"/>
      <w:bookmarkStart w:id="111" w:name="_Toc70340508"/>
      <w:r>
        <w:t>Внешний</w:t>
      </w:r>
      <w:r w:rsidR="00313229">
        <w:t xml:space="preserve"> вид и н</w:t>
      </w:r>
      <w:r>
        <w:t>астройка</w:t>
      </w:r>
      <w:bookmarkEnd w:id="110"/>
      <w:bookmarkEnd w:id="111"/>
    </w:p>
    <w:p w14:paraId="71881B8A" w14:textId="68F2FD91" w:rsidR="002874E0" w:rsidRDefault="002874E0" w:rsidP="00217366">
      <w:pPr>
        <w:rPr>
          <w:lang w:eastAsia="ru-RU"/>
        </w:rPr>
      </w:pPr>
      <w:r>
        <w:rPr>
          <w:lang w:eastAsia="ru-RU"/>
        </w:rPr>
        <w:t xml:space="preserve">Свойства «Внешний вид и настройка» администратор может менять для портлетов «Отображение сетевого контента», «Публикатор» и «Карточки событий». </w:t>
      </w:r>
    </w:p>
    <w:p w14:paraId="4E22B4F2" w14:textId="15EEEB39" w:rsidR="00217366" w:rsidRDefault="00077EA2" w:rsidP="00217366">
      <w:pPr>
        <w:rPr>
          <w:lang w:eastAsia="ru-RU"/>
        </w:rPr>
      </w:pPr>
      <w:r>
        <w:rPr>
          <w:lang w:eastAsia="ru-RU"/>
        </w:rPr>
        <w:t>Окно «Внешний</w:t>
      </w:r>
      <w:r w:rsidR="00313229">
        <w:rPr>
          <w:lang w:eastAsia="ru-RU"/>
        </w:rPr>
        <w:t xml:space="preserve"> вид и н</w:t>
      </w:r>
      <w:r>
        <w:rPr>
          <w:lang w:eastAsia="ru-RU"/>
        </w:rPr>
        <w:t>астройка»</w:t>
      </w:r>
      <w:r w:rsidR="00313229">
        <w:rPr>
          <w:lang w:eastAsia="ru-RU"/>
        </w:rPr>
        <w:t xml:space="preserve"> для п</w:t>
      </w:r>
      <w:r w:rsidR="00730636">
        <w:rPr>
          <w:lang w:eastAsia="ru-RU"/>
        </w:rPr>
        <w:t xml:space="preserve">ортлета «Отображение сетевого контента» </w:t>
      </w:r>
      <w:r>
        <w:rPr>
          <w:lang w:eastAsia="ru-RU"/>
        </w:rPr>
        <w:t>представлено</w:t>
      </w:r>
      <w:r w:rsidR="00313229">
        <w:rPr>
          <w:lang w:eastAsia="ru-RU"/>
        </w:rPr>
        <w:t xml:space="preserve"> на </w:t>
      </w:r>
      <w:r w:rsidR="00313229" w:rsidRPr="00077EA2">
        <w:t>р</w:t>
      </w:r>
      <w:r w:rsidRPr="00077EA2">
        <w:t xml:space="preserve">исунке </w:t>
      </w:r>
      <w:r w:rsidRPr="00077EA2">
        <w:rPr>
          <w:lang w:eastAsia="ru-RU"/>
        </w:rPr>
        <w:fldChar w:fldCharType="begin"/>
      </w:r>
      <w:r w:rsidRPr="00077EA2">
        <w:rPr>
          <w:lang w:eastAsia="ru-RU"/>
        </w:rPr>
        <w:instrText xml:space="preserve"> REF РИСУНОК_св_внешний_вид  \* MERGEFORMAT </w:instrText>
      </w:r>
      <w:r w:rsidRPr="00077EA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40</w:t>
      </w:r>
      <w:r w:rsidRPr="00077EA2">
        <w:rPr>
          <w:lang w:eastAsia="ru-RU"/>
        </w:rPr>
        <w:fldChar w:fldCharType="end"/>
      </w:r>
      <w:r>
        <w:rPr>
          <w:lang w:eastAsia="ru-RU"/>
        </w:rPr>
        <w:t>.</w:t>
      </w:r>
      <w:r w:rsidR="002874E0">
        <w:rPr>
          <w:lang w:eastAsia="ru-RU"/>
        </w:rPr>
        <w:t xml:space="preserve"> Для других портлетов окно аналогичное.</w:t>
      </w:r>
    </w:p>
    <w:p w14:paraId="11D9B8E6" w14:textId="27135364" w:rsidR="00077EA2" w:rsidRDefault="00077EA2" w:rsidP="00217366">
      <w:pPr>
        <w:rPr>
          <w:lang w:eastAsia="ru-RU"/>
        </w:rPr>
      </w:pPr>
      <w:r>
        <w:rPr>
          <w:lang w:eastAsia="ru-RU"/>
        </w:rPr>
        <w:t>Окно «Внешний</w:t>
      </w:r>
      <w:r w:rsidR="00313229">
        <w:rPr>
          <w:lang w:eastAsia="ru-RU"/>
        </w:rPr>
        <w:t xml:space="preserve"> вид и н</w:t>
      </w:r>
      <w:r>
        <w:rPr>
          <w:lang w:eastAsia="ru-RU"/>
        </w:rPr>
        <w:t>астройка» содержит вкладки: «Общий», «Стили текста», «Стили фона», «Стили рамок», «Граница</w:t>
      </w:r>
      <w:r w:rsidR="00313229">
        <w:rPr>
          <w:lang w:eastAsia="ru-RU"/>
        </w:rPr>
        <w:t xml:space="preserve"> и о</w:t>
      </w:r>
      <w:r>
        <w:rPr>
          <w:lang w:eastAsia="ru-RU"/>
        </w:rPr>
        <w:t>тступ», «Дополнительные стили».</w:t>
      </w:r>
    </w:p>
    <w:p w14:paraId="3D582A59" w14:textId="17CE6C68" w:rsidR="00077EA2" w:rsidRDefault="00077EA2" w:rsidP="00217366">
      <w:pPr>
        <w:rPr>
          <w:lang w:eastAsia="ru-RU"/>
        </w:rPr>
      </w:pPr>
      <w:r>
        <w:rPr>
          <w:lang w:eastAsia="ru-RU"/>
        </w:rPr>
        <w:t xml:space="preserve">Администратор </w:t>
      </w:r>
      <w:r w:rsidR="005D2C1A">
        <w:rPr>
          <w:lang w:eastAsia="ru-RU"/>
        </w:rPr>
        <w:t>работает</w:t>
      </w:r>
      <w:r w:rsidR="00313229">
        <w:rPr>
          <w:lang w:eastAsia="ru-RU"/>
        </w:rPr>
        <w:t xml:space="preserve"> с в</w:t>
      </w:r>
      <w:r w:rsidR="005D2C1A">
        <w:rPr>
          <w:lang w:eastAsia="ru-RU"/>
        </w:rPr>
        <w:t>кладкой «Общий». Настройки остальных вкладок определены</w:t>
      </w:r>
      <w:r w:rsidR="00313229">
        <w:rPr>
          <w:lang w:eastAsia="ru-RU"/>
        </w:rPr>
        <w:t xml:space="preserve"> </w:t>
      </w:r>
      <w:r w:rsidR="007809BD">
        <w:rPr>
          <w:lang w:eastAsia="ru-RU"/>
        </w:rPr>
        <w:t xml:space="preserve">одинаково </w:t>
      </w:r>
      <w:r w:rsidR="00313229">
        <w:rPr>
          <w:lang w:eastAsia="ru-RU"/>
        </w:rPr>
        <w:t>на в</w:t>
      </w:r>
      <w:r w:rsidR="00AD7910">
        <w:rPr>
          <w:lang w:eastAsia="ru-RU"/>
        </w:rPr>
        <w:t xml:space="preserve">сех страницах Портала и </w:t>
      </w:r>
      <w:r w:rsidR="005D2C1A">
        <w:rPr>
          <w:lang w:eastAsia="ru-RU"/>
        </w:rPr>
        <w:t>менять</w:t>
      </w:r>
      <w:r w:rsidR="00313229">
        <w:rPr>
          <w:lang w:eastAsia="ru-RU"/>
        </w:rPr>
        <w:t xml:space="preserve"> их не т</w:t>
      </w:r>
      <w:r w:rsidR="005D2C1A">
        <w:rPr>
          <w:lang w:eastAsia="ru-RU"/>
        </w:rPr>
        <w:t>ребуется.</w:t>
      </w:r>
    </w:p>
    <w:p w14:paraId="6E4410DE" w14:textId="778095D7" w:rsidR="00041AF0" w:rsidRDefault="007809BD" w:rsidP="00041AF0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015A49" wp14:editId="0C683E9B">
            <wp:extent cx="4849200" cy="2862000"/>
            <wp:effectExtent l="0" t="0" r="889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B5F8" w14:textId="1656C9E8" w:rsidR="00077EA2" w:rsidRPr="00077EA2" w:rsidRDefault="00077EA2" w:rsidP="00077EA2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св_внешний_вид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12" w:name="РИСУНОК_св_внешний_вид"/>
      <w:r w:rsidR="00EB093C">
        <w:rPr>
          <w:noProof/>
        </w:rPr>
        <w:t>40</w:t>
      </w:r>
      <w:bookmarkEnd w:id="112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40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Окно «Внешний</w:t>
      </w:r>
      <w:r w:rsidR="00313229">
        <w:rPr>
          <w:lang w:eastAsia="ru-RU"/>
        </w:rPr>
        <w:t xml:space="preserve"> вид и н</w:t>
      </w:r>
      <w:r>
        <w:rPr>
          <w:lang w:eastAsia="ru-RU"/>
        </w:rPr>
        <w:t>астройка»</w:t>
      </w:r>
      <w:r w:rsidR="005D2C1A">
        <w:rPr>
          <w:lang w:eastAsia="ru-RU"/>
        </w:rPr>
        <w:t>. Вкладка «Общий»</w:t>
      </w:r>
    </w:p>
    <w:p w14:paraId="3A3939B7" w14:textId="6F623006" w:rsidR="00041AF0" w:rsidRDefault="005D2C1A" w:rsidP="00217366">
      <w:pPr>
        <w:rPr>
          <w:lang w:eastAsia="ru-RU"/>
        </w:rPr>
      </w:pPr>
      <w:r>
        <w:rPr>
          <w:lang w:eastAsia="ru-RU"/>
        </w:rPr>
        <w:t>На вкладке «Общий» администратор может:</w:t>
      </w:r>
    </w:p>
    <w:p w14:paraId="762C9CD3" w14:textId="243A1A64" w:rsidR="00E72826" w:rsidRDefault="0087271F" w:rsidP="00D34CCD">
      <w:pPr>
        <w:pStyle w:val="a4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Использовать свой заголовок</w:t>
      </w:r>
      <w:r w:rsidR="00313229">
        <w:rPr>
          <w:lang w:eastAsia="ru-RU"/>
        </w:rPr>
        <w:t xml:space="preserve"> для п</w:t>
      </w:r>
      <w:r>
        <w:rPr>
          <w:lang w:eastAsia="ru-RU"/>
        </w:rPr>
        <w:t>ортлета</w:t>
      </w:r>
      <w:r w:rsidR="00F14B46">
        <w:rPr>
          <w:lang w:eastAsia="ru-RU"/>
        </w:rPr>
        <w:t xml:space="preserve"> / отображать портлет</w:t>
      </w:r>
      <w:r w:rsidR="00313229">
        <w:rPr>
          <w:lang w:eastAsia="ru-RU"/>
        </w:rPr>
        <w:t xml:space="preserve"> без з</w:t>
      </w:r>
      <w:r w:rsidR="00F14B46">
        <w:rPr>
          <w:lang w:eastAsia="ru-RU"/>
        </w:rPr>
        <w:t>аголовка</w:t>
      </w:r>
      <w:r>
        <w:rPr>
          <w:lang w:eastAsia="ru-RU"/>
        </w:rPr>
        <w:t xml:space="preserve">. </w:t>
      </w:r>
    </w:p>
    <w:p w14:paraId="53F87BDF" w14:textId="7FEE3257" w:rsidR="00E72826" w:rsidRDefault="0087271F" w:rsidP="00E72826">
      <w:pPr>
        <w:pStyle w:val="a4"/>
        <w:ind w:left="927" w:firstLine="0"/>
        <w:rPr>
          <w:lang w:eastAsia="ru-RU"/>
        </w:rPr>
      </w:pPr>
      <w:r>
        <w:rPr>
          <w:lang w:eastAsia="ru-RU"/>
        </w:rPr>
        <w:t>По умолчанию портлет отображается</w:t>
      </w:r>
      <w:r w:rsidR="00313229">
        <w:rPr>
          <w:lang w:eastAsia="ru-RU"/>
        </w:rPr>
        <w:t xml:space="preserve"> без з</w:t>
      </w:r>
      <w:r>
        <w:rPr>
          <w:lang w:eastAsia="ru-RU"/>
        </w:rPr>
        <w:t>аголовка,</w:t>
      </w:r>
      <w:r w:rsidR="00313229">
        <w:rPr>
          <w:lang w:eastAsia="ru-RU"/>
        </w:rPr>
        <w:t xml:space="preserve"> при э</w:t>
      </w:r>
      <w:r>
        <w:rPr>
          <w:lang w:eastAsia="ru-RU"/>
        </w:rPr>
        <w:t>том переключатель «Использовать свой заголовок» выставлен в значение «Нет».</w:t>
      </w:r>
      <w:r w:rsidR="008B08A4">
        <w:rPr>
          <w:lang w:eastAsia="ru-RU"/>
        </w:rPr>
        <w:t xml:space="preserve"> </w:t>
      </w:r>
    </w:p>
    <w:p w14:paraId="24D93B56" w14:textId="291924C1" w:rsidR="005D2C1A" w:rsidRDefault="008B08A4" w:rsidP="00E72826">
      <w:pPr>
        <w:pStyle w:val="a4"/>
        <w:ind w:left="927" w:firstLine="0"/>
        <w:rPr>
          <w:lang w:eastAsia="ru-RU"/>
        </w:rPr>
      </w:pPr>
      <w:r>
        <w:rPr>
          <w:lang w:eastAsia="ru-RU"/>
        </w:rPr>
        <w:t>Чтобы отображать портлет</w:t>
      </w:r>
      <w:r w:rsidR="00313229">
        <w:rPr>
          <w:lang w:eastAsia="ru-RU"/>
        </w:rPr>
        <w:t xml:space="preserve"> с з</w:t>
      </w:r>
      <w:r>
        <w:rPr>
          <w:lang w:eastAsia="ru-RU"/>
        </w:rPr>
        <w:t>аголовком, администратор переводит переключатель</w:t>
      </w:r>
      <w:r w:rsidR="00313229">
        <w:rPr>
          <w:lang w:eastAsia="ru-RU"/>
        </w:rPr>
        <w:t xml:space="preserve"> в з</w:t>
      </w:r>
      <w:r>
        <w:rPr>
          <w:lang w:eastAsia="ru-RU"/>
        </w:rPr>
        <w:t>начение «Да», затем вводит заголовок в текстовое поле</w:t>
      </w:r>
      <w:r w:rsidR="00E72826">
        <w:rPr>
          <w:lang w:eastAsia="ru-RU"/>
        </w:rPr>
        <w:t>, размещенное под </w:t>
      </w:r>
      <w:r>
        <w:rPr>
          <w:lang w:eastAsia="ru-RU"/>
        </w:rPr>
        <w:t>переключателем.</w:t>
      </w:r>
      <w:r w:rsidR="00313229">
        <w:rPr>
          <w:lang w:eastAsia="ru-RU"/>
        </w:rPr>
        <w:t xml:space="preserve"> На </w:t>
      </w:r>
      <w:r w:rsidR="00313229" w:rsidRPr="00077EA2">
        <w:t>р</w:t>
      </w:r>
      <w:r w:rsidRPr="00077EA2">
        <w:t xml:space="preserve">исунке </w:t>
      </w:r>
      <w:r w:rsidRPr="00077EA2">
        <w:rPr>
          <w:lang w:eastAsia="ru-RU"/>
        </w:rPr>
        <w:fldChar w:fldCharType="begin"/>
      </w:r>
      <w:r w:rsidRPr="00077EA2">
        <w:rPr>
          <w:lang w:eastAsia="ru-RU"/>
        </w:rPr>
        <w:instrText xml:space="preserve"> REF РИСУНОК_св_внешний_вид  \* MERGEFORMAT </w:instrText>
      </w:r>
      <w:r w:rsidRPr="00077EA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40</w:t>
      </w:r>
      <w:r w:rsidRPr="00077EA2">
        <w:rPr>
          <w:lang w:eastAsia="ru-RU"/>
        </w:rPr>
        <w:fldChar w:fldCharType="end"/>
      </w:r>
      <w:r>
        <w:rPr>
          <w:lang w:eastAsia="ru-RU"/>
        </w:rPr>
        <w:t xml:space="preserve"> текстовое поле содержит надпись «Отображение сетевого контента», т.к. окно «Внешний</w:t>
      </w:r>
      <w:r w:rsidR="00313229">
        <w:rPr>
          <w:lang w:eastAsia="ru-RU"/>
        </w:rPr>
        <w:t xml:space="preserve"> вид и</w:t>
      </w:r>
      <w:r>
        <w:rPr>
          <w:lang w:eastAsia="ru-RU"/>
        </w:rPr>
        <w:t> настройка» открыто</w:t>
      </w:r>
      <w:r w:rsidR="00313229">
        <w:rPr>
          <w:lang w:eastAsia="ru-RU"/>
        </w:rPr>
        <w:t xml:space="preserve"> для н</w:t>
      </w:r>
      <w:r>
        <w:rPr>
          <w:lang w:eastAsia="ru-RU"/>
        </w:rPr>
        <w:t>астройки портлета «Отображение сетевого контента».</w:t>
      </w:r>
      <w:r w:rsidR="007809BD">
        <w:rPr>
          <w:lang w:eastAsia="ru-RU"/>
        </w:rPr>
        <w:t xml:space="preserve"> По умолчанию выбран русский язык, при необходимости можно щелкнуть на иконку </w:t>
      </w:r>
      <w:r w:rsidR="007809BD">
        <w:rPr>
          <w:noProof/>
          <w:lang w:eastAsia="ru-RU"/>
        </w:rPr>
        <w:drawing>
          <wp:inline distT="0" distB="0" distL="0" distR="0" wp14:anchorId="591275BF" wp14:editId="343C18A6">
            <wp:extent cx="333333" cy="314286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9BD">
        <w:rPr>
          <w:lang w:eastAsia="ru-RU"/>
        </w:rPr>
        <w:t xml:space="preserve"> и выбрать английский язык.</w:t>
      </w:r>
    </w:p>
    <w:p w14:paraId="34D28DC5" w14:textId="5DE5B546" w:rsidR="00E72826" w:rsidRDefault="00E72826" w:rsidP="00D34CCD">
      <w:pPr>
        <w:pStyle w:val="a4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 xml:space="preserve">Отображать </w:t>
      </w:r>
      <w:r w:rsidR="00F14B46">
        <w:rPr>
          <w:lang w:eastAsia="ru-RU"/>
        </w:rPr>
        <w:t>/</w:t>
      </w:r>
      <w:r w:rsidR="00313229">
        <w:rPr>
          <w:lang w:eastAsia="ru-RU"/>
        </w:rPr>
        <w:t xml:space="preserve"> не о</w:t>
      </w:r>
      <w:r w:rsidR="00F14B46">
        <w:rPr>
          <w:lang w:eastAsia="ru-RU"/>
        </w:rPr>
        <w:t xml:space="preserve">тображать </w:t>
      </w:r>
      <w:r>
        <w:rPr>
          <w:lang w:eastAsia="ru-RU"/>
        </w:rPr>
        <w:t xml:space="preserve">границы портлета. </w:t>
      </w:r>
    </w:p>
    <w:p w14:paraId="2B776531" w14:textId="69C22584" w:rsidR="00E72826" w:rsidRDefault="00E72826" w:rsidP="00E72826">
      <w:pPr>
        <w:pStyle w:val="a4"/>
        <w:ind w:left="927" w:firstLine="0"/>
        <w:rPr>
          <w:lang w:eastAsia="ru-RU"/>
        </w:rPr>
      </w:pPr>
      <w:r>
        <w:rPr>
          <w:lang w:eastAsia="ru-RU"/>
        </w:rPr>
        <w:t>По умолчанию границы портлета</w:t>
      </w:r>
      <w:r w:rsidR="00313229">
        <w:rPr>
          <w:lang w:eastAsia="ru-RU"/>
        </w:rPr>
        <w:t xml:space="preserve"> не о</w:t>
      </w:r>
      <w:r>
        <w:rPr>
          <w:lang w:eastAsia="ru-RU"/>
        </w:rPr>
        <w:t>тображаются. Администратор может настроить отображение границ</w:t>
      </w:r>
      <w:r w:rsidR="00313229">
        <w:rPr>
          <w:lang w:eastAsia="ru-RU"/>
        </w:rPr>
        <w:t xml:space="preserve"> в в</w:t>
      </w:r>
      <w:r>
        <w:rPr>
          <w:lang w:eastAsia="ru-RU"/>
        </w:rPr>
        <w:t>иде простой рамки</w:t>
      </w:r>
      <w:r w:rsidR="00313229">
        <w:rPr>
          <w:lang w:eastAsia="ru-RU"/>
        </w:rPr>
        <w:t xml:space="preserve"> или д</w:t>
      </w:r>
      <w:r>
        <w:rPr>
          <w:lang w:eastAsia="ru-RU"/>
        </w:rPr>
        <w:t>екорированной рамки.</w:t>
      </w:r>
      <w:r w:rsidR="00313229">
        <w:rPr>
          <w:lang w:eastAsia="ru-RU"/>
        </w:rPr>
        <w:t xml:space="preserve"> Для э</w:t>
      </w:r>
      <w:r>
        <w:rPr>
          <w:lang w:eastAsia="ru-RU"/>
        </w:rPr>
        <w:t>того используется выпадающий список «Декораторы приложения», который содержит значения:</w:t>
      </w:r>
    </w:p>
    <w:p w14:paraId="72E106CC" w14:textId="65500008" w:rsidR="00E72826" w:rsidRDefault="00E72826" w:rsidP="00D34CCD">
      <w:pPr>
        <w:pStyle w:val="a4"/>
        <w:numPr>
          <w:ilvl w:val="1"/>
          <w:numId w:val="8"/>
        </w:numPr>
        <w:rPr>
          <w:lang w:eastAsia="ru-RU"/>
        </w:rPr>
      </w:pPr>
      <w:r>
        <w:rPr>
          <w:lang w:eastAsia="ru-RU"/>
        </w:rPr>
        <w:t xml:space="preserve"> «</w:t>
      </w:r>
      <w:r>
        <w:rPr>
          <w:lang w:val="en-US" w:eastAsia="ru-RU"/>
        </w:rPr>
        <w:t>Barebone</w:t>
      </w:r>
      <w:r>
        <w:rPr>
          <w:lang w:eastAsia="ru-RU"/>
        </w:rPr>
        <w:t>»</w:t>
      </w:r>
      <w:r w:rsidRPr="00E72826">
        <w:rPr>
          <w:lang w:eastAsia="ru-RU"/>
        </w:rPr>
        <w:t xml:space="preserve"> - </w:t>
      </w:r>
      <w:r>
        <w:rPr>
          <w:lang w:eastAsia="ru-RU"/>
        </w:rPr>
        <w:t>границы портлета</w:t>
      </w:r>
      <w:r w:rsidR="00313229">
        <w:rPr>
          <w:lang w:eastAsia="ru-RU"/>
        </w:rPr>
        <w:t xml:space="preserve"> не о</w:t>
      </w:r>
      <w:r>
        <w:rPr>
          <w:lang w:eastAsia="ru-RU"/>
        </w:rPr>
        <w:t>тображаются.</w:t>
      </w:r>
      <w:r w:rsidR="00313229">
        <w:rPr>
          <w:lang w:eastAsia="ru-RU"/>
        </w:rPr>
        <w:t xml:space="preserve"> Это з</w:t>
      </w:r>
      <w:r>
        <w:rPr>
          <w:lang w:eastAsia="ru-RU"/>
        </w:rPr>
        <w:t>начение выбрано по умолчанию.</w:t>
      </w:r>
    </w:p>
    <w:p w14:paraId="30434312" w14:textId="266485EF" w:rsidR="00E72826" w:rsidRPr="00E72826" w:rsidRDefault="00E72826" w:rsidP="00D34CCD">
      <w:pPr>
        <w:pStyle w:val="a4"/>
        <w:numPr>
          <w:ilvl w:val="1"/>
          <w:numId w:val="8"/>
        </w:numPr>
        <w:rPr>
          <w:lang w:eastAsia="ru-RU"/>
        </w:rPr>
      </w:pPr>
      <w:r>
        <w:rPr>
          <w:lang w:eastAsia="ru-RU"/>
        </w:rPr>
        <w:t xml:space="preserve"> «</w:t>
      </w:r>
      <w:r>
        <w:rPr>
          <w:lang w:val="en-US" w:eastAsia="ru-RU"/>
        </w:rPr>
        <w:t>Borderless</w:t>
      </w:r>
      <w:r>
        <w:rPr>
          <w:lang w:eastAsia="ru-RU"/>
        </w:rPr>
        <w:t>»</w:t>
      </w:r>
      <w:r w:rsidRPr="00E72826">
        <w:rPr>
          <w:lang w:eastAsia="ru-RU"/>
        </w:rPr>
        <w:t xml:space="preserve"> - </w:t>
      </w:r>
      <w:r>
        <w:rPr>
          <w:lang w:eastAsia="ru-RU"/>
        </w:rPr>
        <w:t>границы портлета отображаются</w:t>
      </w:r>
      <w:r w:rsidR="00313229">
        <w:rPr>
          <w:lang w:eastAsia="ru-RU"/>
        </w:rPr>
        <w:t xml:space="preserve"> в в</w:t>
      </w:r>
      <w:r>
        <w:rPr>
          <w:lang w:eastAsia="ru-RU"/>
        </w:rPr>
        <w:t>иде простой рамки.</w:t>
      </w:r>
    </w:p>
    <w:p w14:paraId="27602CC1" w14:textId="78F0FD22" w:rsidR="00E72826" w:rsidRDefault="00E72826" w:rsidP="00D34CCD">
      <w:pPr>
        <w:pStyle w:val="a4"/>
        <w:numPr>
          <w:ilvl w:val="1"/>
          <w:numId w:val="8"/>
        </w:numPr>
        <w:rPr>
          <w:lang w:eastAsia="ru-RU"/>
        </w:rPr>
      </w:pPr>
      <w:r w:rsidRPr="00E72826">
        <w:rPr>
          <w:lang w:eastAsia="ru-RU"/>
        </w:rPr>
        <w:t xml:space="preserve"> </w:t>
      </w:r>
      <w:r>
        <w:rPr>
          <w:lang w:eastAsia="ru-RU"/>
        </w:rPr>
        <w:t>«</w:t>
      </w:r>
      <w:r>
        <w:rPr>
          <w:lang w:val="en-US" w:eastAsia="ru-RU"/>
        </w:rPr>
        <w:t>Decorate</w:t>
      </w:r>
      <w:r>
        <w:rPr>
          <w:lang w:eastAsia="ru-RU"/>
        </w:rPr>
        <w:t>»</w:t>
      </w:r>
      <w:r w:rsidRPr="00E72826">
        <w:rPr>
          <w:lang w:eastAsia="ru-RU"/>
        </w:rPr>
        <w:t xml:space="preserve"> - </w:t>
      </w:r>
      <w:r>
        <w:rPr>
          <w:lang w:eastAsia="ru-RU"/>
        </w:rPr>
        <w:t>границы портлета отображаются</w:t>
      </w:r>
      <w:r w:rsidR="00313229">
        <w:rPr>
          <w:lang w:eastAsia="ru-RU"/>
        </w:rPr>
        <w:t xml:space="preserve"> в в</w:t>
      </w:r>
      <w:r>
        <w:rPr>
          <w:lang w:eastAsia="ru-RU"/>
        </w:rPr>
        <w:t>иде декорированной рамки.</w:t>
      </w:r>
    </w:p>
    <w:p w14:paraId="530AE199" w14:textId="04EED4F2" w:rsidR="00E72826" w:rsidRDefault="00E72826" w:rsidP="00E72826">
      <w:pPr>
        <w:rPr>
          <w:lang w:eastAsia="ru-RU"/>
        </w:rPr>
      </w:pPr>
      <w:r>
        <w:rPr>
          <w:lang w:eastAsia="ru-RU"/>
        </w:rPr>
        <w:t>После того,</w:t>
      </w:r>
      <w:r w:rsidR="00313229">
        <w:rPr>
          <w:lang w:eastAsia="ru-RU"/>
        </w:rPr>
        <w:t xml:space="preserve"> как н</w:t>
      </w:r>
      <w:r>
        <w:rPr>
          <w:lang w:eastAsia="ru-RU"/>
        </w:rPr>
        <w:t>астройки указаны, администратор нажимает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нопку «Сохранить».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настройки изменены, отображается сообщение «Ваш запрос успешно выполнен». Далее следует закрыть окно «Внешний</w:t>
      </w:r>
      <w:r w:rsidR="00313229">
        <w:rPr>
          <w:lang w:eastAsia="ru-RU"/>
        </w:rPr>
        <w:t xml:space="preserve"> вид и н</w:t>
      </w:r>
      <w:r>
        <w:rPr>
          <w:lang w:eastAsia="ru-RU"/>
        </w:rPr>
        <w:t>астройка», нажав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396233BE" wp14:editId="0767CDE1">
            <wp:extent cx="171429" cy="123810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в правом верхнем углу окна.</w:t>
      </w:r>
      <w:r w:rsidR="00F14B46">
        <w:rPr>
          <w:lang w:eastAsia="ru-RU"/>
        </w:rPr>
        <w:t xml:space="preserve"> Если изменения</w:t>
      </w:r>
      <w:r w:rsidR="00313229">
        <w:rPr>
          <w:lang w:eastAsia="ru-RU"/>
        </w:rPr>
        <w:t xml:space="preserve"> не п</w:t>
      </w:r>
      <w:r w:rsidR="00F14B46">
        <w:rPr>
          <w:lang w:eastAsia="ru-RU"/>
        </w:rPr>
        <w:t>роизошло, следует обновить страницу</w:t>
      </w:r>
      <w:r w:rsidR="007809BD">
        <w:rPr>
          <w:lang w:eastAsia="ru-RU"/>
        </w:rPr>
        <w:t xml:space="preserve"> (клавиша </w:t>
      </w:r>
      <w:r w:rsidR="007809BD">
        <w:rPr>
          <w:lang w:val="en-US" w:eastAsia="ru-RU"/>
        </w:rPr>
        <w:t>F</w:t>
      </w:r>
      <w:r w:rsidR="007809BD" w:rsidRPr="007809BD">
        <w:rPr>
          <w:lang w:eastAsia="ru-RU"/>
        </w:rPr>
        <w:t>5</w:t>
      </w:r>
      <w:r w:rsidR="007809BD">
        <w:rPr>
          <w:lang w:eastAsia="ru-RU"/>
        </w:rPr>
        <w:t>)</w:t>
      </w:r>
      <w:r w:rsidR="00F14B46">
        <w:rPr>
          <w:lang w:eastAsia="ru-RU"/>
        </w:rPr>
        <w:t>.</w:t>
      </w:r>
    </w:p>
    <w:p w14:paraId="650A440C" w14:textId="15E418AA" w:rsidR="00E72826" w:rsidRDefault="00E72826" w:rsidP="00E72826">
      <w:pPr>
        <w:rPr>
          <w:lang w:eastAsia="ru-RU"/>
        </w:rPr>
      </w:pPr>
      <w:r>
        <w:rPr>
          <w:lang w:eastAsia="ru-RU"/>
        </w:rPr>
        <w:t xml:space="preserve">Если </w:t>
      </w:r>
      <w:r w:rsidR="00F14B46">
        <w:rPr>
          <w:lang w:eastAsia="ru-RU"/>
        </w:rPr>
        <w:t>сохранять настройки</w:t>
      </w:r>
      <w:r w:rsidR="00313229">
        <w:rPr>
          <w:lang w:eastAsia="ru-RU"/>
        </w:rPr>
        <w:t xml:space="preserve"> не т</w:t>
      </w:r>
      <w:r w:rsidR="00F14B46">
        <w:rPr>
          <w:lang w:eastAsia="ru-RU"/>
        </w:rPr>
        <w:t>ребуется,</w:t>
      </w:r>
      <w:r w:rsidR="00313229">
        <w:rPr>
          <w:lang w:eastAsia="ru-RU"/>
        </w:rPr>
        <w:t xml:space="preserve"> то в о</w:t>
      </w:r>
      <w:r w:rsidR="00F14B46">
        <w:rPr>
          <w:lang w:eastAsia="ru-RU"/>
        </w:rPr>
        <w:t>кне «Внешний</w:t>
      </w:r>
      <w:r w:rsidR="00313229">
        <w:rPr>
          <w:lang w:eastAsia="ru-RU"/>
        </w:rPr>
        <w:t xml:space="preserve"> вид и н</w:t>
      </w:r>
      <w:r w:rsidR="00F14B46">
        <w:rPr>
          <w:lang w:eastAsia="ru-RU"/>
        </w:rPr>
        <w:t>астройка» администратор нажимает</w:t>
      </w:r>
      <w:r w:rsidR="00313229">
        <w:rPr>
          <w:lang w:eastAsia="ru-RU"/>
        </w:rPr>
        <w:t xml:space="preserve"> на к</w:t>
      </w:r>
      <w:r w:rsidR="00F14B46">
        <w:rPr>
          <w:lang w:eastAsia="ru-RU"/>
        </w:rPr>
        <w:t>нопку «Отмена».</w:t>
      </w:r>
      <w:r w:rsidR="00313229">
        <w:rPr>
          <w:lang w:eastAsia="ru-RU"/>
        </w:rPr>
        <w:t xml:space="preserve"> В р</w:t>
      </w:r>
      <w:r w:rsidR="00F14B46">
        <w:rPr>
          <w:lang w:eastAsia="ru-RU"/>
        </w:rPr>
        <w:t>езультате окно закрывается без сохранения изменений.</w:t>
      </w:r>
    </w:p>
    <w:p w14:paraId="649719C7" w14:textId="1D63FB76" w:rsidR="00F14B46" w:rsidRDefault="00F14B46" w:rsidP="00BF7F1C">
      <w:pPr>
        <w:pStyle w:val="4"/>
      </w:pPr>
      <w:r>
        <w:t>Портлет</w:t>
      </w:r>
      <w:r w:rsidR="00313229">
        <w:t xml:space="preserve"> без з</w:t>
      </w:r>
      <w:r>
        <w:t>аголовка</w:t>
      </w:r>
    </w:p>
    <w:p w14:paraId="48E052F3" w14:textId="052AC918" w:rsidR="00F14B46" w:rsidRDefault="00BD527F" w:rsidP="00E72826">
      <w:pPr>
        <w:rPr>
          <w:lang w:eastAsia="ru-RU"/>
        </w:rPr>
      </w:pPr>
      <w:r>
        <w:rPr>
          <w:lang w:eastAsia="ru-RU"/>
        </w:rPr>
        <w:t>Часто</w:t>
      </w:r>
      <w:r w:rsidR="00313229">
        <w:rPr>
          <w:lang w:eastAsia="ru-RU"/>
        </w:rPr>
        <w:t xml:space="preserve"> без з</w:t>
      </w:r>
      <w:r>
        <w:rPr>
          <w:lang w:eastAsia="ru-RU"/>
        </w:rPr>
        <w:t>аголовка используется портлет «Отображение сетевого контента» в случае, если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роизвольном месте страницы нужно ра</w:t>
      </w:r>
      <w:r w:rsidR="00E1497F">
        <w:rPr>
          <w:lang w:eastAsia="ru-RU"/>
        </w:rPr>
        <w:t>зме</w:t>
      </w:r>
      <w:r w:rsidR="00B4372A">
        <w:rPr>
          <w:lang w:eastAsia="ru-RU"/>
        </w:rPr>
        <w:t>стить какое-либо объявление или </w:t>
      </w:r>
      <w:r>
        <w:rPr>
          <w:lang w:eastAsia="ru-RU"/>
        </w:rPr>
        <w:t>изображение.</w:t>
      </w:r>
    </w:p>
    <w:p w14:paraId="6A0DA4EE" w14:textId="257413A3" w:rsidR="00BD527F" w:rsidRDefault="00BD527F" w:rsidP="00E72826">
      <w:pPr>
        <w:rPr>
          <w:lang w:eastAsia="ru-RU"/>
        </w:rPr>
      </w:pPr>
      <w:r>
        <w:rPr>
          <w:lang w:eastAsia="ru-RU"/>
        </w:rPr>
        <w:t>Например,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транице требуется разместить</w:t>
      </w:r>
      <w:r w:rsidR="00313229">
        <w:rPr>
          <w:lang w:eastAsia="ru-RU"/>
        </w:rPr>
        <w:t xml:space="preserve"> </w:t>
      </w:r>
      <w:r w:rsidR="008065AE">
        <w:rPr>
          <w:lang w:eastAsia="ru-RU"/>
        </w:rPr>
        <w:t>произ</w:t>
      </w:r>
      <w:r w:rsidR="00B4372A">
        <w:rPr>
          <w:lang w:eastAsia="ru-RU"/>
        </w:rPr>
        <w:t>вольную информацию, возможно, с </w:t>
      </w:r>
      <w:r w:rsidR="008065AE">
        <w:rPr>
          <w:lang w:eastAsia="ru-RU"/>
        </w:rPr>
        <w:t>иллюстрациями и ссылками</w:t>
      </w:r>
      <w:r>
        <w:rPr>
          <w:lang w:eastAsia="ru-RU"/>
        </w:rPr>
        <w:t>. Страница имеет свой заголовок, отдельный заголовок</w:t>
      </w:r>
      <w:r w:rsidR="00313229">
        <w:rPr>
          <w:lang w:eastAsia="ru-RU"/>
        </w:rPr>
        <w:t xml:space="preserve"> для</w:t>
      </w:r>
      <w:r w:rsidR="008065AE">
        <w:rPr>
          <w:lang w:eastAsia="ru-RU"/>
        </w:rPr>
        <w:t xml:space="preserve"> размещаемой</w:t>
      </w:r>
      <w:r w:rsidR="00313229">
        <w:rPr>
          <w:lang w:eastAsia="ru-RU"/>
        </w:rPr>
        <w:t> </w:t>
      </w:r>
      <w:r w:rsidR="008065AE">
        <w:rPr>
          <w:lang w:eastAsia="ru-RU"/>
        </w:rPr>
        <w:t>информации</w:t>
      </w:r>
      <w:r w:rsidR="00313229">
        <w:rPr>
          <w:lang w:eastAsia="ru-RU"/>
        </w:rPr>
        <w:t xml:space="preserve"> не н</w:t>
      </w:r>
      <w:r>
        <w:rPr>
          <w:lang w:eastAsia="ru-RU"/>
        </w:rPr>
        <w:t>ужен. Администратор размещает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ужном месте страницы портлет «Отображение сетевого контента»</w:t>
      </w:r>
      <w:r w:rsidR="00313229">
        <w:rPr>
          <w:lang w:eastAsia="ru-RU"/>
        </w:rPr>
        <w:t xml:space="preserve"> без з</w:t>
      </w:r>
      <w:r>
        <w:rPr>
          <w:lang w:eastAsia="ru-RU"/>
        </w:rPr>
        <w:t>аголовка</w:t>
      </w:r>
      <w:r w:rsidR="00313229">
        <w:rPr>
          <w:lang w:eastAsia="ru-RU"/>
        </w:rPr>
        <w:t xml:space="preserve"> и д</w:t>
      </w:r>
      <w:r>
        <w:rPr>
          <w:lang w:eastAsia="ru-RU"/>
        </w:rPr>
        <w:t xml:space="preserve">обавляет </w:t>
      </w:r>
      <w:r w:rsidR="008065AE">
        <w:rPr>
          <w:lang w:eastAsia="ru-RU"/>
        </w:rPr>
        <w:t>текст, изображения, таблицы, ссылки и проч.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одержимое портлета. Портлет отображается пользователям,</w:t>
      </w:r>
      <w:r w:rsidR="00313229">
        <w:rPr>
          <w:lang w:eastAsia="ru-RU"/>
        </w:rPr>
        <w:t xml:space="preserve"> как п</w:t>
      </w:r>
      <w:r>
        <w:rPr>
          <w:lang w:eastAsia="ru-RU"/>
        </w:rPr>
        <w:t>редставлено</w:t>
      </w:r>
      <w:r w:rsidR="00313229">
        <w:rPr>
          <w:lang w:eastAsia="ru-RU"/>
        </w:rPr>
        <w:t xml:space="preserve"> на </w:t>
      </w:r>
      <w:r w:rsidR="00313229" w:rsidRPr="00BD527F">
        <w:t>р</w:t>
      </w:r>
      <w:r w:rsidRPr="00BD527F">
        <w:t>исунке</w:t>
      </w:r>
      <w:r w:rsidR="004370FA">
        <w:t> </w:t>
      </w:r>
      <w:r w:rsidRPr="00BD527F">
        <w:rPr>
          <w:lang w:eastAsia="ru-RU"/>
        </w:rPr>
        <w:fldChar w:fldCharType="begin"/>
      </w:r>
      <w:r w:rsidRPr="00BD527F">
        <w:rPr>
          <w:lang w:eastAsia="ru-RU"/>
        </w:rPr>
        <w:instrText xml:space="preserve"> REF РИСУНОК_св_внешний_вид_без_заголовка  \* MERGEFORMAT </w:instrText>
      </w:r>
      <w:r w:rsidRPr="00BD527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41</w:t>
      </w:r>
      <w:r w:rsidRPr="00BD527F">
        <w:rPr>
          <w:lang w:eastAsia="ru-RU"/>
        </w:rPr>
        <w:fldChar w:fldCharType="end"/>
      </w:r>
      <w:r>
        <w:rPr>
          <w:lang w:eastAsia="ru-RU"/>
        </w:rPr>
        <w:t xml:space="preserve">. </w:t>
      </w:r>
    </w:p>
    <w:p w14:paraId="7242DAF9" w14:textId="7959E20A" w:rsidR="005E762E" w:rsidRPr="00BD527F" w:rsidRDefault="005E762E" w:rsidP="005E762E">
      <w:pPr>
        <w:rPr>
          <w:lang w:eastAsia="ru-RU"/>
        </w:rPr>
      </w:pPr>
      <w:r>
        <w:rPr>
          <w:lang w:eastAsia="ru-RU"/>
        </w:rPr>
        <w:t>Если требуется выделить блок</w:t>
      </w:r>
      <w:r w:rsidR="00313229">
        <w:rPr>
          <w:lang w:eastAsia="ru-RU"/>
        </w:rPr>
        <w:t xml:space="preserve"> с</w:t>
      </w:r>
      <w:r w:rsidR="008065AE">
        <w:rPr>
          <w:lang w:eastAsia="ru-RU"/>
        </w:rPr>
        <w:t xml:space="preserve"> этой информацией на странице</w:t>
      </w:r>
      <w:r>
        <w:rPr>
          <w:lang w:eastAsia="ru-RU"/>
        </w:rPr>
        <w:t>,</w:t>
      </w:r>
      <w:r w:rsidR="00313229">
        <w:rPr>
          <w:lang w:eastAsia="ru-RU"/>
        </w:rPr>
        <w:t xml:space="preserve"> то а</w:t>
      </w:r>
      <w:r>
        <w:rPr>
          <w:lang w:eastAsia="ru-RU"/>
        </w:rPr>
        <w:t>дминистратор добавляет этому портлету заголовок,</w:t>
      </w:r>
      <w:r w:rsidR="00313229">
        <w:rPr>
          <w:lang w:eastAsia="ru-RU"/>
        </w:rPr>
        <w:t xml:space="preserve"> а т</w:t>
      </w:r>
      <w:r>
        <w:rPr>
          <w:lang w:eastAsia="ru-RU"/>
        </w:rPr>
        <w:t>акже</w:t>
      </w:r>
      <w:r w:rsidR="00313229">
        <w:rPr>
          <w:lang w:eastAsia="ru-RU"/>
        </w:rPr>
        <w:t xml:space="preserve"> при н</w:t>
      </w:r>
      <w:r>
        <w:rPr>
          <w:lang w:eastAsia="ru-RU"/>
        </w:rPr>
        <w:t>еобходимости</w:t>
      </w:r>
      <w:r w:rsidR="00313229">
        <w:rPr>
          <w:lang w:eastAsia="ru-RU"/>
        </w:rPr>
        <w:t xml:space="preserve"> и г</w:t>
      </w:r>
      <w:r>
        <w:rPr>
          <w:lang w:eastAsia="ru-RU"/>
        </w:rPr>
        <w:t>раницы.</w:t>
      </w:r>
    </w:p>
    <w:p w14:paraId="3C666D3A" w14:textId="7364ADCF" w:rsidR="00BD527F" w:rsidRDefault="008065AE" w:rsidP="00BD527F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6CE5F7" wp14:editId="72CCB3F2">
            <wp:extent cx="6120765" cy="114427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9F7F" w14:textId="7439EB58" w:rsidR="00BD527F" w:rsidRDefault="00BD527F" w:rsidP="00BD527F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св_внешний_вид_без_заголовка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13" w:name="РИСУНОК_св_внешний_вид_без_заголовка"/>
      <w:r w:rsidR="00EB093C">
        <w:rPr>
          <w:noProof/>
        </w:rPr>
        <w:t>41</w:t>
      </w:r>
      <w:bookmarkEnd w:id="113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41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Портлет «Отображение сетевого контента»</w:t>
      </w:r>
      <w:r w:rsidR="00313229">
        <w:rPr>
          <w:lang w:eastAsia="ru-RU"/>
        </w:rPr>
        <w:t xml:space="preserve"> без з</w:t>
      </w:r>
      <w:r>
        <w:rPr>
          <w:lang w:eastAsia="ru-RU"/>
        </w:rPr>
        <w:t>аголовка</w:t>
      </w:r>
    </w:p>
    <w:p w14:paraId="21C81D88" w14:textId="06AA7A2C" w:rsidR="00F14B46" w:rsidRPr="00E72826" w:rsidRDefault="00F14B46" w:rsidP="00BF7F1C">
      <w:pPr>
        <w:pStyle w:val="4"/>
      </w:pPr>
      <w:r>
        <w:t>Портлет</w:t>
      </w:r>
      <w:r w:rsidR="00313229">
        <w:t xml:space="preserve"> с з</w:t>
      </w:r>
      <w:r>
        <w:t>аголовком</w:t>
      </w:r>
    </w:p>
    <w:p w14:paraId="4D605A8C" w14:textId="2B8B175C" w:rsidR="005E762E" w:rsidRDefault="00BD527F" w:rsidP="00217366">
      <w:pPr>
        <w:rPr>
          <w:lang w:eastAsia="ru-RU"/>
        </w:rPr>
      </w:pPr>
      <w:r>
        <w:rPr>
          <w:lang w:eastAsia="ru-RU"/>
        </w:rPr>
        <w:t>Часто</w:t>
      </w:r>
      <w:r w:rsidR="00313229">
        <w:rPr>
          <w:lang w:eastAsia="ru-RU"/>
        </w:rPr>
        <w:t xml:space="preserve"> с з</w:t>
      </w:r>
      <w:r>
        <w:rPr>
          <w:lang w:eastAsia="ru-RU"/>
        </w:rPr>
        <w:t>аголовком используется портлет «Публикатор»</w:t>
      </w:r>
      <w:r w:rsidR="005E762E">
        <w:rPr>
          <w:lang w:eastAsia="ru-RU"/>
        </w:rPr>
        <w:t>,</w:t>
      </w:r>
      <w:r w:rsidR="00313229">
        <w:rPr>
          <w:lang w:eastAsia="ru-RU"/>
        </w:rPr>
        <w:t xml:space="preserve"> при э</w:t>
      </w:r>
      <w:r w:rsidR="005E762E">
        <w:rPr>
          <w:lang w:eastAsia="ru-RU"/>
        </w:rPr>
        <w:t>том заголовок портлета является собирательным наименованием</w:t>
      </w:r>
      <w:r w:rsidR="00313229">
        <w:rPr>
          <w:lang w:eastAsia="ru-RU"/>
        </w:rPr>
        <w:t xml:space="preserve"> для с</w:t>
      </w:r>
      <w:r w:rsidR="005E762E">
        <w:rPr>
          <w:lang w:eastAsia="ru-RU"/>
        </w:rPr>
        <w:t>татей, размещенных</w:t>
      </w:r>
      <w:r w:rsidR="00313229">
        <w:rPr>
          <w:lang w:eastAsia="ru-RU"/>
        </w:rPr>
        <w:t xml:space="preserve"> в э</w:t>
      </w:r>
      <w:r w:rsidR="005E762E">
        <w:rPr>
          <w:lang w:eastAsia="ru-RU"/>
        </w:rPr>
        <w:t xml:space="preserve">том портлете. </w:t>
      </w:r>
    </w:p>
    <w:p w14:paraId="753FAF6C" w14:textId="78623CC4" w:rsidR="005F774B" w:rsidRPr="005F774B" w:rsidRDefault="005E762E" w:rsidP="007809BD">
      <w:pPr>
        <w:rPr>
          <w:lang w:eastAsia="ru-RU"/>
        </w:rPr>
      </w:pPr>
      <w:r>
        <w:rPr>
          <w:lang w:eastAsia="ru-RU"/>
        </w:rPr>
        <w:t>Например, портлет «Публикатор»</w:t>
      </w:r>
      <w:r w:rsidR="00313229">
        <w:rPr>
          <w:lang w:eastAsia="ru-RU"/>
        </w:rPr>
        <w:t xml:space="preserve"> с </w:t>
      </w:r>
      <w:r w:rsidR="007809BD">
        <w:rPr>
          <w:lang w:eastAsia="ru-RU"/>
        </w:rPr>
        <w:t>новостями</w:t>
      </w:r>
      <w:r w:rsidR="00313229">
        <w:rPr>
          <w:lang w:eastAsia="ru-RU"/>
        </w:rPr>
        <w:t> на </w:t>
      </w:r>
      <w:r w:rsidR="007809BD">
        <w:rPr>
          <w:lang w:eastAsia="ru-RU"/>
        </w:rPr>
        <w:t xml:space="preserve">главной </w:t>
      </w:r>
      <w:r w:rsidR="00313229">
        <w:rPr>
          <w:lang w:eastAsia="ru-RU"/>
        </w:rPr>
        <w:t>с</w:t>
      </w:r>
      <w:r>
        <w:rPr>
          <w:lang w:eastAsia="ru-RU"/>
        </w:rPr>
        <w:t>транице выглядит,</w:t>
      </w:r>
      <w:r w:rsidR="00313229">
        <w:rPr>
          <w:lang w:eastAsia="ru-RU"/>
        </w:rPr>
        <w:t xml:space="preserve"> как п</w:t>
      </w:r>
      <w:r>
        <w:rPr>
          <w:lang w:eastAsia="ru-RU"/>
        </w:rPr>
        <w:t>редставлено</w:t>
      </w:r>
      <w:r w:rsidR="00313229">
        <w:rPr>
          <w:lang w:eastAsia="ru-RU"/>
        </w:rPr>
        <w:t xml:space="preserve"> на </w:t>
      </w:r>
      <w:r w:rsidR="007809BD" w:rsidRPr="00703650">
        <w:t>рисун</w:t>
      </w:r>
      <w:r w:rsidR="007809BD">
        <w:t>ке </w:t>
      </w:r>
      <w:r w:rsidR="007809BD" w:rsidRPr="009D43BF">
        <w:rPr>
          <w:lang w:eastAsia="ru-RU"/>
        </w:rPr>
        <w:fldChar w:fldCharType="begin"/>
      </w:r>
      <w:r w:rsidR="007809BD" w:rsidRPr="009D43BF">
        <w:rPr>
          <w:lang w:eastAsia="ru-RU"/>
        </w:rPr>
        <w:instrText xml:space="preserve"> REF РИСУНОК_портлет_публикатор1  \* MERGEFORMAT </w:instrText>
      </w:r>
      <w:r w:rsidR="007809BD" w:rsidRPr="009D43B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28</w:t>
      </w:r>
      <w:r w:rsidR="007809BD" w:rsidRPr="009D43BF">
        <w:rPr>
          <w:lang w:eastAsia="ru-RU"/>
        </w:rPr>
        <w:fldChar w:fldCharType="end"/>
      </w:r>
      <w:r w:rsidRPr="005F774B">
        <w:rPr>
          <w:lang w:eastAsia="ru-RU"/>
        </w:rPr>
        <w:t>.</w:t>
      </w:r>
      <w:r>
        <w:rPr>
          <w:lang w:eastAsia="ru-RU"/>
        </w:rPr>
        <w:t xml:space="preserve"> Заголовок публикатора – «</w:t>
      </w:r>
      <w:r w:rsidR="007809BD">
        <w:rPr>
          <w:lang w:eastAsia="ru-RU"/>
        </w:rPr>
        <w:t>Новости</w:t>
      </w:r>
      <w:r>
        <w:rPr>
          <w:lang w:eastAsia="ru-RU"/>
        </w:rPr>
        <w:t xml:space="preserve">». </w:t>
      </w:r>
      <w:r w:rsidR="007809BD">
        <w:rPr>
          <w:lang w:eastAsia="ru-RU"/>
        </w:rPr>
        <w:t xml:space="preserve">В этом можно убедиться, перейдя к свойствам публикатора (значок </w:t>
      </w:r>
      <w:r w:rsidR="007809BD">
        <w:rPr>
          <w:noProof/>
          <w:lang w:eastAsia="ru-RU"/>
        </w:rPr>
        <w:drawing>
          <wp:inline distT="0" distB="0" distL="0" distR="0" wp14:anchorId="305D8559" wp14:editId="0ED17B68">
            <wp:extent cx="133333" cy="238095"/>
            <wp:effectExtent l="0" t="0" r="635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9BD">
        <w:rPr>
          <w:lang w:eastAsia="ru-RU"/>
        </w:rPr>
        <w:t xml:space="preserve"> → «Внешний вид и настройка»).</w:t>
      </w:r>
    </w:p>
    <w:p w14:paraId="202C3D98" w14:textId="13E30981" w:rsidR="00217366" w:rsidRDefault="00217366" w:rsidP="00BF7F1C">
      <w:pPr>
        <w:pStyle w:val="3"/>
      </w:pPr>
      <w:bookmarkStart w:id="114" w:name="_Ref21423983"/>
      <w:bookmarkStart w:id="115" w:name="_Toc70340509"/>
      <w:r>
        <w:t>Конфигурация</w:t>
      </w:r>
      <w:bookmarkEnd w:id="114"/>
      <w:bookmarkEnd w:id="115"/>
    </w:p>
    <w:p w14:paraId="21988670" w14:textId="5FEE8494" w:rsidR="00897CE3" w:rsidRDefault="00897CE3" w:rsidP="00897CE3">
      <w:pPr>
        <w:rPr>
          <w:lang w:eastAsia="ru-RU"/>
        </w:rPr>
      </w:pPr>
      <w:r>
        <w:rPr>
          <w:lang w:eastAsia="ru-RU"/>
        </w:rPr>
        <w:t>Администратор</w:t>
      </w:r>
      <w:r w:rsidR="00313229">
        <w:rPr>
          <w:lang w:eastAsia="ru-RU"/>
        </w:rPr>
        <w:t xml:space="preserve"> </w:t>
      </w:r>
      <w:r w:rsidR="002874E0">
        <w:rPr>
          <w:lang w:eastAsia="ru-RU"/>
        </w:rPr>
        <w:t xml:space="preserve">в рамках своих функций </w:t>
      </w:r>
      <w:r w:rsidR="00313229">
        <w:rPr>
          <w:lang w:eastAsia="ru-RU"/>
        </w:rPr>
        <w:t>не р</w:t>
      </w:r>
      <w:r>
        <w:rPr>
          <w:lang w:eastAsia="ru-RU"/>
        </w:rPr>
        <w:t>едактирует конфигурацию портлета «Отображение сетевого контента».</w:t>
      </w:r>
    </w:p>
    <w:p w14:paraId="5C012610" w14:textId="0CE85AD1" w:rsidR="00897CE3" w:rsidRDefault="00897CE3" w:rsidP="00897CE3">
      <w:pPr>
        <w:rPr>
          <w:lang w:eastAsia="ru-RU"/>
        </w:rPr>
      </w:pPr>
      <w:r>
        <w:rPr>
          <w:lang w:eastAsia="ru-RU"/>
        </w:rPr>
        <w:t>Администратор р</w:t>
      </w:r>
      <w:r w:rsidR="002874E0">
        <w:rPr>
          <w:lang w:eastAsia="ru-RU"/>
        </w:rPr>
        <w:t>едактирует конфигурацию портлетов</w:t>
      </w:r>
      <w:r>
        <w:rPr>
          <w:lang w:eastAsia="ru-RU"/>
        </w:rPr>
        <w:t xml:space="preserve"> «Публикатор»</w:t>
      </w:r>
      <w:r w:rsidR="002874E0">
        <w:rPr>
          <w:lang w:eastAsia="ru-RU"/>
        </w:rPr>
        <w:t xml:space="preserve"> и «Карточки событий»</w:t>
      </w:r>
      <w:r>
        <w:rPr>
          <w:lang w:eastAsia="ru-RU"/>
        </w:rPr>
        <w:t>.</w:t>
      </w:r>
    </w:p>
    <w:p w14:paraId="48F0CC3B" w14:textId="63B8C45D" w:rsidR="00627CDE" w:rsidRDefault="00627CDE" w:rsidP="00897CE3">
      <w:pPr>
        <w:rPr>
          <w:lang w:eastAsia="ru-RU"/>
        </w:rPr>
      </w:pPr>
      <w:r>
        <w:rPr>
          <w:lang w:eastAsia="ru-RU"/>
        </w:rPr>
        <w:t>Конфигурация портлета «Карточки событий» описана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_Ref28180267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0210">
        <w:rPr>
          <w:lang w:eastAsia="ru-RU"/>
        </w:rPr>
        <w:t>4.1.3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3A799051" w14:textId="1EBB8F61" w:rsidR="00CA5204" w:rsidRDefault="00CA5204" w:rsidP="00897CE3">
      <w:pPr>
        <w:rPr>
          <w:lang w:eastAsia="ru-RU"/>
        </w:rPr>
      </w:pPr>
      <w:r>
        <w:rPr>
          <w:lang w:eastAsia="ru-RU"/>
        </w:rPr>
        <w:t>Конфигурация портлета «Публикатор» определяется, прежде всего, шаблоном отображения. Для статей, новостей, спецпроектов, подборок и слайдов организаций шаблон отображения определен разработчиком. Просмотреть настройки шаблона отображения можно в окне «Публикатор – Конфигурация» (</w:t>
      </w:r>
      <w:r w:rsidRPr="00BD0A44">
        <w:t>р</w:t>
      </w:r>
      <w:r>
        <w:t>исунок</w:t>
      </w:r>
      <w:r w:rsidRPr="00BD0A44">
        <w:t xml:space="preserve"> </w:t>
      </w:r>
      <w:r w:rsidRPr="00BD0A44">
        <w:rPr>
          <w:lang w:eastAsia="ru-RU"/>
        </w:rPr>
        <w:fldChar w:fldCharType="begin"/>
      </w:r>
      <w:r w:rsidRPr="00BD0A44">
        <w:rPr>
          <w:lang w:eastAsia="ru-RU"/>
        </w:rPr>
        <w:instrText xml:space="preserve"> REF РИСУНОК_св_публикатор_конфиг1  \* MERGEFORMAT </w:instrText>
      </w:r>
      <w:r w:rsidRPr="00BD0A4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42</w:t>
      </w:r>
      <w:r w:rsidRPr="00BD0A44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EBCB6EF" w14:textId="5B56803D" w:rsidR="00730636" w:rsidRDefault="00C2794F" w:rsidP="00897CE3">
      <w:pPr>
        <w:rPr>
          <w:lang w:eastAsia="ru-RU"/>
        </w:rPr>
      </w:pPr>
      <w:r>
        <w:rPr>
          <w:lang w:eastAsia="ru-RU"/>
        </w:rPr>
        <w:t xml:space="preserve">Действия, которые может выполнить </w:t>
      </w:r>
      <w:r w:rsidR="00730636">
        <w:rPr>
          <w:lang w:eastAsia="ru-RU"/>
        </w:rPr>
        <w:t>администратор</w:t>
      </w:r>
      <w:r w:rsidR="00313229">
        <w:rPr>
          <w:lang w:eastAsia="ru-RU"/>
        </w:rPr>
        <w:t xml:space="preserve"> при н</w:t>
      </w:r>
      <w:r w:rsidR="00730636">
        <w:rPr>
          <w:lang w:eastAsia="ru-RU"/>
        </w:rPr>
        <w:t xml:space="preserve">астройке конфигурации </w:t>
      </w:r>
      <w:r w:rsidR="008623D8">
        <w:rPr>
          <w:lang w:eastAsia="ru-RU"/>
        </w:rPr>
        <w:t>портлетов</w:t>
      </w:r>
      <w:r w:rsidR="00627CDE">
        <w:rPr>
          <w:lang w:eastAsia="ru-RU"/>
        </w:rPr>
        <w:t xml:space="preserve"> «Публикатор»</w:t>
      </w:r>
      <w:r w:rsidR="008623D8">
        <w:rPr>
          <w:lang w:eastAsia="ru-RU"/>
        </w:rPr>
        <w:t xml:space="preserve"> (для статей, новостей, спецпроектов, подборок и слайдов организаций)</w:t>
      </w:r>
      <w:r w:rsidR="00730636">
        <w:rPr>
          <w:lang w:eastAsia="ru-RU"/>
        </w:rPr>
        <w:t>:</w:t>
      </w:r>
    </w:p>
    <w:p w14:paraId="2893C054" w14:textId="244DF6F7" w:rsidR="00730636" w:rsidRDefault="00730636" w:rsidP="00D34CCD">
      <w:pPr>
        <w:pStyle w:val="a4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Упорядочить статьи внутри публикатора</w:t>
      </w:r>
      <w:r w:rsidR="00313229">
        <w:rPr>
          <w:lang w:eastAsia="ru-RU"/>
        </w:rPr>
        <w:t xml:space="preserve"> по р</w:t>
      </w:r>
      <w:r>
        <w:rPr>
          <w:lang w:eastAsia="ru-RU"/>
        </w:rPr>
        <w:t>азным критериям</w:t>
      </w:r>
      <w:r w:rsidR="002A63A8">
        <w:rPr>
          <w:lang w:eastAsia="ru-RU"/>
        </w:rPr>
        <w:t xml:space="preserve"> (например,</w:t>
      </w:r>
      <w:r w:rsidR="00313229">
        <w:rPr>
          <w:lang w:eastAsia="ru-RU"/>
        </w:rPr>
        <w:t xml:space="preserve"> по д</w:t>
      </w:r>
      <w:r w:rsidR="002A63A8">
        <w:rPr>
          <w:lang w:eastAsia="ru-RU"/>
        </w:rPr>
        <w:t>ате изменения</w:t>
      </w:r>
      <w:r w:rsidR="00313229">
        <w:rPr>
          <w:lang w:eastAsia="ru-RU"/>
        </w:rPr>
        <w:t xml:space="preserve"> или в а</w:t>
      </w:r>
      <w:r w:rsidR="002A63A8">
        <w:rPr>
          <w:lang w:eastAsia="ru-RU"/>
        </w:rPr>
        <w:t>лфавитном порядке</w:t>
      </w:r>
      <w:r w:rsidR="00313229">
        <w:rPr>
          <w:lang w:eastAsia="ru-RU"/>
        </w:rPr>
        <w:t xml:space="preserve"> и п</w:t>
      </w:r>
      <w:r w:rsidR="002A63A8">
        <w:rPr>
          <w:lang w:eastAsia="ru-RU"/>
        </w:rPr>
        <w:t>роч.),</w:t>
      </w:r>
      <w:r w:rsidR="00313229">
        <w:rPr>
          <w:lang w:eastAsia="ru-RU"/>
        </w:rPr>
        <w:t xml:space="preserve"> а т</w:t>
      </w:r>
      <w:r w:rsidR="002A63A8">
        <w:rPr>
          <w:lang w:eastAsia="ru-RU"/>
        </w:rPr>
        <w:t>акже</w:t>
      </w:r>
      <w:r w:rsidR="00313229">
        <w:rPr>
          <w:lang w:eastAsia="ru-RU"/>
        </w:rPr>
        <w:t xml:space="preserve"> в о</w:t>
      </w:r>
      <w:r w:rsidR="002A63A8">
        <w:rPr>
          <w:lang w:eastAsia="ru-RU"/>
        </w:rPr>
        <w:t>пределенном порядке по приоритету.</w:t>
      </w:r>
    </w:p>
    <w:p w14:paraId="2D7D110B" w14:textId="0657A95E" w:rsidR="002A63A8" w:rsidRDefault="002A63A8" w:rsidP="00D34CCD">
      <w:pPr>
        <w:pStyle w:val="a4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Указать количество отображаемых статей публикатора.</w:t>
      </w:r>
    </w:p>
    <w:p w14:paraId="6C09342B" w14:textId="59ECBFF8" w:rsidR="00B4372A" w:rsidRDefault="00B4372A" w:rsidP="00D34CCD">
      <w:pPr>
        <w:pStyle w:val="a4"/>
        <w:numPr>
          <w:ilvl w:val="0"/>
          <w:numId w:val="9"/>
        </w:numPr>
        <w:rPr>
          <w:lang w:eastAsia="ru-RU"/>
        </w:rPr>
      </w:pPr>
      <w:r>
        <w:rPr>
          <w:lang w:eastAsia="ru-RU"/>
        </w:rPr>
        <w:t>Настроить панель навигации, т.е. отображение кнопок перехода по страницам внутри публикатора (переход к первой / последней странице, к следующей / предыдущей странице).</w:t>
      </w:r>
    </w:p>
    <w:p w14:paraId="6A8D679B" w14:textId="16F12424" w:rsidR="00B4372A" w:rsidRDefault="00B4372A" w:rsidP="00B4372A">
      <w:pPr>
        <w:ind w:left="567" w:firstLine="0"/>
        <w:rPr>
          <w:lang w:eastAsia="ru-RU"/>
        </w:rPr>
      </w:pPr>
      <w:r>
        <w:rPr>
          <w:lang w:eastAsia="ru-RU"/>
        </w:rPr>
        <w:t>Описание этих действий приведено в подпунктах ниже.</w:t>
      </w:r>
    </w:p>
    <w:p w14:paraId="0B205E37" w14:textId="29131843" w:rsidR="00CA5204" w:rsidRDefault="00CA5204" w:rsidP="00BD0A44">
      <w:pPr>
        <w:rPr>
          <w:lang w:eastAsia="ru-RU"/>
        </w:rPr>
      </w:pPr>
      <w:r>
        <w:rPr>
          <w:lang w:eastAsia="ru-RU"/>
        </w:rPr>
        <w:t>Замечание.</w:t>
      </w:r>
    </w:p>
    <w:p w14:paraId="66A8EA96" w14:textId="056B942E" w:rsidR="008623D8" w:rsidRDefault="008623D8" w:rsidP="00BD0A44">
      <w:pPr>
        <w:rPr>
          <w:lang w:eastAsia="ru-RU"/>
        </w:rPr>
      </w:pPr>
      <w:r>
        <w:rPr>
          <w:lang w:eastAsia="ru-RU"/>
        </w:rPr>
        <w:t xml:space="preserve">Дополнительные действия, которые может выполнить администратор при настройке конфигурации </w:t>
      </w:r>
      <w:r w:rsidR="00CA5204">
        <w:rPr>
          <w:lang w:eastAsia="ru-RU"/>
        </w:rPr>
        <w:t xml:space="preserve">нового </w:t>
      </w:r>
      <w:r>
        <w:rPr>
          <w:lang w:eastAsia="ru-RU"/>
        </w:rPr>
        <w:t xml:space="preserve">портлета «Публикатор» </w:t>
      </w:r>
      <w:r w:rsidR="00CA5204">
        <w:rPr>
          <w:lang w:eastAsia="ru-RU"/>
        </w:rPr>
        <w:t xml:space="preserve">с базовым сетевым контентом, шаблон для которого не определен разработчиком </w:t>
      </w:r>
      <w:r>
        <w:rPr>
          <w:lang w:eastAsia="ru-RU"/>
        </w:rPr>
        <w:t>(</w:t>
      </w:r>
      <w:r w:rsidR="00CA5204">
        <w:rPr>
          <w:lang w:eastAsia="ru-RU"/>
        </w:rPr>
        <w:t>т.е. НЕ для </w:t>
      </w:r>
      <w:r>
        <w:rPr>
          <w:lang w:eastAsia="ru-RU"/>
        </w:rPr>
        <w:t>статей, нов</w:t>
      </w:r>
      <w:r w:rsidR="00B4372A">
        <w:rPr>
          <w:lang w:eastAsia="ru-RU"/>
        </w:rPr>
        <w:t>остей, спецпроектов, подборок и </w:t>
      </w:r>
      <w:r>
        <w:rPr>
          <w:lang w:eastAsia="ru-RU"/>
        </w:rPr>
        <w:t>слайдов организаций):</w:t>
      </w:r>
    </w:p>
    <w:p w14:paraId="2953A89E" w14:textId="1002C2E9" w:rsidR="008623D8" w:rsidRDefault="008623D8" w:rsidP="00D34CCD">
      <w:pPr>
        <w:pStyle w:val="a4"/>
        <w:numPr>
          <w:ilvl w:val="0"/>
          <w:numId w:val="88"/>
        </w:numPr>
        <w:rPr>
          <w:lang w:eastAsia="ru-RU"/>
        </w:rPr>
      </w:pPr>
      <w:r>
        <w:rPr>
          <w:lang w:eastAsia="ru-RU"/>
        </w:rPr>
        <w:t>Выбрать тип материала (как правило, «сетевой контент») и шаблон структуры контента.</w:t>
      </w:r>
      <w:r w:rsidR="00B4372A">
        <w:rPr>
          <w:lang w:eastAsia="ru-RU"/>
        </w:rPr>
        <w:t xml:space="preserve"> </w:t>
      </w:r>
    </w:p>
    <w:p w14:paraId="484878B7" w14:textId="5C5E9F00" w:rsidR="008623D8" w:rsidRDefault="008623D8" w:rsidP="00D34CCD">
      <w:pPr>
        <w:pStyle w:val="a4"/>
        <w:numPr>
          <w:ilvl w:val="0"/>
          <w:numId w:val="88"/>
        </w:numPr>
        <w:rPr>
          <w:lang w:eastAsia="ru-RU"/>
        </w:rPr>
      </w:pPr>
      <w:r>
        <w:rPr>
          <w:lang w:eastAsia="ru-RU"/>
        </w:rPr>
        <w:t>Настроить шаблон отображения статей внутри публикатора: с аннотацией или без, в виде таблицы и проч.</w:t>
      </w:r>
      <w:r w:rsidR="00B4372A">
        <w:rPr>
          <w:lang w:eastAsia="ru-RU"/>
        </w:rPr>
        <w:t xml:space="preserve"> </w:t>
      </w:r>
    </w:p>
    <w:p w14:paraId="3A079240" w14:textId="6901D7F1" w:rsidR="008623D8" w:rsidRDefault="008623D8" w:rsidP="00D34CCD">
      <w:pPr>
        <w:pStyle w:val="a4"/>
        <w:numPr>
          <w:ilvl w:val="0"/>
          <w:numId w:val="88"/>
        </w:numPr>
        <w:rPr>
          <w:lang w:eastAsia="ru-RU"/>
        </w:rPr>
      </w:pPr>
      <w:r>
        <w:rPr>
          <w:lang w:eastAsia="ru-RU"/>
        </w:rPr>
        <w:t>Указать длину аннотации – количество символов, которые отображаются под заголовком статьи в списке статей публикатора.</w:t>
      </w:r>
      <w:r w:rsidR="00B4372A">
        <w:rPr>
          <w:lang w:eastAsia="ru-RU"/>
        </w:rPr>
        <w:t xml:space="preserve"> Для статей, новостей, спецпроектов, подборок и слайдов организаций длина аннотации определена.</w:t>
      </w:r>
    </w:p>
    <w:p w14:paraId="6545DE38" w14:textId="450452BB" w:rsidR="008623D8" w:rsidRDefault="008623D8" w:rsidP="00D34CCD">
      <w:pPr>
        <w:pStyle w:val="a4"/>
        <w:numPr>
          <w:ilvl w:val="0"/>
          <w:numId w:val="88"/>
        </w:numPr>
        <w:rPr>
          <w:lang w:eastAsia="ru-RU"/>
        </w:rPr>
      </w:pPr>
      <w:r>
        <w:rPr>
          <w:lang w:eastAsia="ru-RU"/>
        </w:rPr>
        <w:t xml:space="preserve">Настроить отображение метаданных у всех статей публикатора: </w:t>
      </w:r>
      <w:r w:rsidR="00CA5204">
        <w:rPr>
          <w:lang w:eastAsia="ru-RU"/>
        </w:rPr>
        <w:t xml:space="preserve">дата публикации, дата изменения, автор </w:t>
      </w:r>
      <w:r>
        <w:rPr>
          <w:lang w:eastAsia="ru-RU"/>
        </w:rPr>
        <w:t>и проч.</w:t>
      </w:r>
      <w:r w:rsidR="00B4372A">
        <w:rPr>
          <w:lang w:eastAsia="ru-RU"/>
        </w:rPr>
        <w:t xml:space="preserve"> </w:t>
      </w:r>
    </w:p>
    <w:p w14:paraId="2075DA5C" w14:textId="551E23D5" w:rsidR="00BD0A44" w:rsidRDefault="00BD0A44" w:rsidP="00BD0A44">
      <w:pPr>
        <w:rPr>
          <w:lang w:eastAsia="ru-RU"/>
        </w:rPr>
      </w:pPr>
      <w:r>
        <w:rPr>
          <w:lang w:eastAsia="ru-RU"/>
        </w:rPr>
        <w:t>Окно «Публикатор – Конфигурация» представлено</w:t>
      </w:r>
      <w:r w:rsidR="00313229">
        <w:rPr>
          <w:lang w:eastAsia="ru-RU"/>
        </w:rPr>
        <w:t xml:space="preserve"> на </w:t>
      </w:r>
      <w:r w:rsidR="00313229" w:rsidRPr="00BD0A44">
        <w:t>р</w:t>
      </w:r>
      <w:r w:rsidRPr="00BD0A44">
        <w:t xml:space="preserve">исунке </w:t>
      </w:r>
      <w:r w:rsidRPr="00BD0A44">
        <w:rPr>
          <w:lang w:eastAsia="ru-RU"/>
        </w:rPr>
        <w:fldChar w:fldCharType="begin"/>
      </w:r>
      <w:r w:rsidRPr="00BD0A44">
        <w:rPr>
          <w:lang w:eastAsia="ru-RU"/>
        </w:rPr>
        <w:instrText xml:space="preserve"> REF РИСУНОК_св_публикатор_конфиг1  \* MERGEFORMAT </w:instrText>
      </w:r>
      <w:r w:rsidRPr="00BD0A4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42</w:t>
      </w:r>
      <w:r w:rsidRPr="00BD0A44">
        <w:rPr>
          <w:lang w:eastAsia="ru-RU"/>
        </w:rPr>
        <w:fldChar w:fldCharType="end"/>
      </w:r>
      <w:r>
        <w:rPr>
          <w:lang w:eastAsia="ru-RU"/>
        </w:rPr>
        <w:t>.</w:t>
      </w:r>
    </w:p>
    <w:p w14:paraId="4C8D8BFD" w14:textId="2704417A" w:rsidR="003D5D3C" w:rsidRDefault="003D5D3C" w:rsidP="00BD0A44">
      <w:pPr>
        <w:rPr>
          <w:lang w:eastAsia="ru-RU"/>
        </w:rPr>
      </w:pPr>
      <w:r>
        <w:rPr>
          <w:lang w:eastAsia="ru-RU"/>
        </w:rPr>
        <w:t>Окно «Публикатор – Конфигурация» содержит вкладки: «Настроить», «Коммуникация», «Разделение». Администратор работает только</w:t>
      </w:r>
      <w:r w:rsidR="00313229">
        <w:rPr>
          <w:lang w:eastAsia="ru-RU"/>
        </w:rPr>
        <w:t xml:space="preserve"> с в</w:t>
      </w:r>
      <w:r>
        <w:rPr>
          <w:lang w:eastAsia="ru-RU"/>
        </w:rPr>
        <w:t>кладкой «Настроить».</w:t>
      </w:r>
    </w:p>
    <w:p w14:paraId="07AA530B" w14:textId="45D56738" w:rsidR="003D5D3C" w:rsidRDefault="003D5D3C" w:rsidP="00BD0A44">
      <w:pPr>
        <w:rPr>
          <w:lang w:eastAsia="ru-RU"/>
        </w:rPr>
      </w:pPr>
      <w:r>
        <w:rPr>
          <w:lang w:eastAsia="ru-RU"/>
        </w:rPr>
        <w:t>Окно «Публикатор – Конфигурация»</w:t>
      </w:r>
      <w:r w:rsidR="00313229">
        <w:rPr>
          <w:lang w:eastAsia="ru-RU"/>
        </w:rPr>
        <w:t xml:space="preserve"> на в</w:t>
      </w:r>
      <w:r>
        <w:rPr>
          <w:lang w:eastAsia="ru-RU"/>
        </w:rPr>
        <w:t>кладке «Настроить» содержит следующие вкладки: «Выбор материала», «Свойства отображения» и «Подписки».</w:t>
      </w:r>
      <w:r w:rsidR="00313229">
        <w:rPr>
          <w:lang w:eastAsia="ru-RU"/>
        </w:rPr>
        <w:t xml:space="preserve"> Эти в</w:t>
      </w:r>
      <w:r>
        <w:rPr>
          <w:lang w:eastAsia="ru-RU"/>
        </w:rPr>
        <w:t>кладки содержат инструменты</w:t>
      </w:r>
      <w:r w:rsidR="00313229">
        <w:rPr>
          <w:lang w:eastAsia="ru-RU"/>
        </w:rPr>
        <w:t xml:space="preserve"> для</w:t>
      </w:r>
      <w:r w:rsidR="00742657">
        <w:rPr>
          <w:lang w:eastAsia="ru-RU"/>
        </w:rPr>
        <w:t xml:space="preserve"> </w:t>
      </w:r>
      <w:r w:rsidR="00313229">
        <w:rPr>
          <w:lang w:eastAsia="ru-RU"/>
        </w:rPr>
        <w:t>н</w:t>
      </w:r>
      <w:r>
        <w:rPr>
          <w:lang w:eastAsia="ru-RU"/>
        </w:rPr>
        <w:t>астройки конфигурации публикатора.</w:t>
      </w:r>
    </w:p>
    <w:p w14:paraId="68C6EB5B" w14:textId="267490AA" w:rsidR="003D5D3C" w:rsidRDefault="003D5D3C" w:rsidP="00BD0A44">
      <w:pPr>
        <w:rPr>
          <w:lang w:eastAsia="ru-RU"/>
        </w:rPr>
      </w:pPr>
      <w:r>
        <w:rPr>
          <w:lang w:eastAsia="ru-RU"/>
        </w:rPr>
        <w:t>В нижней части окна размещены кнопки «Сохранить» и «Отмена».</w:t>
      </w:r>
    </w:p>
    <w:p w14:paraId="60DE9309" w14:textId="445A4031" w:rsidR="003D5D3C" w:rsidRDefault="003D5D3C" w:rsidP="00BD0A44">
      <w:pPr>
        <w:rPr>
          <w:lang w:eastAsia="ru-RU"/>
        </w:rPr>
      </w:pPr>
      <w:r>
        <w:rPr>
          <w:lang w:eastAsia="ru-RU"/>
        </w:rPr>
        <w:t>Кнопка «Сохранить» предназначена</w:t>
      </w:r>
      <w:r w:rsidR="00313229">
        <w:rPr>
          <w:lang w:eastAsia="ru-RU"/>
        </w:rPr>
        <w:t xml:space="preserve"> для с</w:t>
      </w:r>
      <w:r>
        <w:rPr>
          <w:lang w:eastAsia="ru-RU"/>
        </w:rPr>
        <w:t>охранения указанных настроек конфигурации.</w:t>
      </w:r>
      <w:r w:rsidR="00313229">
        <w:rPr>
          <w:lang w:eastAsia="ru-RU"/>
        </w:rPr>
        <w:t xml:space="preserve"> По н</w:t>
      </w:r>
      <w:r>
        <w:rPr>
          <w:lang w:eastAsia="ru-RU"/>
        </w:rPr>
        <w:t>ажатию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нопку «Сохранить» отображается сообщение: «Вы успешно изменили настройки»</w:t>
      </w:r>
      <w:r w:rsidR="004F2EF2">
        <w:rPr>
          <w:lang w:eastAsia="ru-RU"/>
        </w:rPr>
        <w:t xml:space="preserve">. Чтобы закрыть окно «Публикатор – Конфигурация», нужно нажать на значок </w:t>
      </w:r>
      <w:r w:rsidR="004F2EF2">
        <w:rPr>
          <w:noProof/>
          <w:lang w:eastAsia="ru-RU"/>
        </w:rPr>
        <w:drawing>
          <wp:inline distT="0" distB="0" distL="0" distR="0" wp14:anchorId="0B3264BE" wp14:editId="274F805A">
            <wp:extent cx="171429" cy="152381"/>
            <wp:effectExtent l="0" t="0" r="63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rPr>
          <w:lang w:eastAsia="ru-RU"/>
        </w:rPr>
        <w:t xml:space="preserve"> в п</w:t>
      </w:r>
      <w:r w:rsidR="004F2EF2">
        <w:rPr>
          <w:lang w:eastAsia="ru-RU"/>
        </w:rPr>
        <w:t>равом верхнем углу окна.</w:t>
      </w:r>
    </w:p>
    <w:p w14:paraId="084E3613" w14:textId="198399B2" w:rsidR="004F2EF2" w:rsidRDefault="004F2EF2" w:rsidP="00BD0A44">
      <w:pPr>
        <w:rPr>
          <w:lang w:eastAsia="ru-RU"/>
        </w:rPr>
      </w:pPr>
      <w:r>
        <w:rPr>
          <w:lang w:eastAsia="ru-RU"/>
        </w:rPr>
        <w:t>По нажатию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нопку «Отмена» окно «Публикатор – Конфигурация» закрывается без сохранения изменений.</w:t>
      </w:r>
    </w:p>
    <w:p w14:paraId="6008BE0D" w14:textId="54980451" w:rsidR="00BD0A44" w:rsidRDefault="002874E0" w:rsidP="00BD0A44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EA82CC" wp14:editId="052BE4D1">
            <wp:extent cx="5419725" cy="3659257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23593" cy="3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076B" w14:textId="39571B9A" w:rsidR="00BD0A44" w:rsidRDefault="00BD0A44" w:rsidP="00BD0A44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св_публикатор_конфиг1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16" w:name="РИСУНОК_св_публикатор_конфиг1"/>
      <w:r w:rsidR="00EB093C">
        <w:rPr>
          <w:noProof/>
        </w:rPr>
        <w:t>42</w:t>
      </w:r>
      <w:bookmarkEnd w:id="116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42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 xml:space="preserve">Окно «Публикатор </w:t>
      </w:r>
      <w:r w:rsidR="004F2EF2">
        <w:rPr>
          <w:lang w:eastAsia="ru-RU"/>
        </w:rPr>
        <w:t>–</w:t>
      </w:r>
      <w:r>
        <w:rPr>
          <w:lang w:eastAsia="ru-RU"/>
        </w:rPr>
        <w:t xml:space="preserve"> Конфигурация»</w:t>
      </w:r>
    </w:p>
    <w:p w14:paraId="77D73690" w14:textId="64647560" w:rsidR="00A31557" w:rsidRDefault="00A31557" w:rsidP="00BF7F1C">
      <w:pPr>
        <w:pStyle w:val="4"/>
      </w:pPr>
      <w:bookmarkStart w:id="117" w:name="_Ref28174294"/>
      <w:r>
        <w:t>Упорядочивание статей</w:t>
      </w:r>
      <w:bookmarkEnd w:id="117"/>
    </w:p>
    <w:p w14:paraId="450A833A" w14:textId="46533508" w:rsidR="00042327" w:rsidRDefault="00042327" w:rsidP="002A63A8">
      <w:pPr>
        <w:rPr>
          <w:lang w:eastAsia="ru-RU"/>
        </w:rPr>
      </w:pPr>
      <w:r>
        <w:rPr>
          <w:lang w:eastAsia="ru-RU"/>
        </w:rPr>
        <w:t xml:space="preserve">По умолчанию статьи </w:t>
      </w:r>
      <w:r w:rsidR="00451F91">
        <w:rPr>
          <w:lang w:eastAsia="ru-RU"/>
        </w:rPr>
        <w:t xml:space="preserve">внутри публикатора </w:t>
      </w:r>
      <w:r>
        <w:rPr>
          <w:lang w:eastAsia="ru-RU"/>
        </w:rPr>
        <w:t>упорядочены следующим образом:</w:t>
      </w:r>
    </w:p>
    <w:p w14:paraId="7F4D8A92" w14:textId="30508216" w:rsidR="00042327" w:rsidRDefault="00042327" w:rsidP="00D34CCD">
      <w:pPr>
        <w:pStyle w:val="a4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Сначала</w:t>
      </w:r>
      <w:r w:rsidR="00313229">
        <w:rPr>
          <w:lang w:eastAsia="ru-RU"/>
        </w:rPr>
        <w:t xml:space="preserve"> по д</w:t>
      </w:r>
      <w:r>
        <w:rPr>
          <w:lang w:eastAsia="ru-RU"/>
        </w:rPr>
        <w:t>ате изменения</w:t>
      </w:r>
      <w:r w:rsidR="00313229">
        <w:rPr>
          <w:lang w:eastAsia="ru-RU"/>
        </w:rPr>
        <w:t xml:space="preserve"> по у</w:t>
      </w:r>
      <w:r>
        <w:rPr>
          <w:lang w:eastAsia="ru-RU"/>
        </w:rPr>
        <w:t>быванию (от новых</w:t>
      </w:r>
      <w:r w:rsidR="00313229">
        <w:rPr>
          <w:lang w:eastAsia="ru-RU"/>
        </w:rPr>
        <w:t xml:space="preserve"> к с</w:t>
      </w:r>
      <w:r>
        <w:rPr>
          <w:lang w:eastAsia="ru-RU"/>
        </w:rPr>
        <w:t>тарым).</w:t>
      </w:r>
    </w:p>
    <w:p w14:paraId="1EE7751F" w14:textId="1BF51C1C" w:rsidR="00042327" w:rsidRDefault="00042327" w:rsidP="00D34CCD">
      <w:pPr>
        <w:pStyle w:val="a4"/>
        <w:numPr>
          <w:ilvl w:val="0"/>
          <w:numId w:val="11"/>
        </w:numPr>
        <w:rPr>
          <w:lang w:eastAsia="ru-RU"/>
        </w:rPr>
      </w:pPr>
      <w:r>
        <w:rPr>
          <w:lang w:eastAsia="ru-RU"/>
        </w:rPr>
        <w:t>Далее, внутри одной даты –</w:t>
      </w:r>
      <w:r w:rsidR="00313229">
        <w:rPr>
          <w:lang w:eastAsia="ru-RU"/>
        </w:rPr>
        <w:t xml:space="preserve"> по з</w:t>
      </w:r>
      <w:r>
        <w:rPr>
          <w:lang w:eastAsia="ru-RU"/>
        </w:rPr>
        <w:t>аголовку (в алфавитном порядке).</w:t>
      </w:r>
    </w:p>
    <w:p w14:paraId="0AC64AF1" w14:textId="315D7AD7" w:rsidR="00042327" w:rsidRDefault="00451F91" w:rsidP="00042327">
      <w:pPr>
        <w:rPr>
          <w:lang w:eastAsia="ru-RU"/>
        </w:rPr>
      </w:pPr>
      <w:r>
        <w:rPr>
          <w:lang w:eastAsia="ru-RU"/>
        </w:rPr>
        <w:t>Администратор может оставить настройки</w:t>
      </w:r>
      <w:r w:rsidR="00313229">
        <w:rPr>
          <w:lang w:eastAsia="ru-RU"/>
        </w:rPr>
        <w:t xml:space="preserve"> по у</w:t>
      </w:r>
      <w:r>
        <w:rPr>
          <w:lang w:eastAsia="ru-RU"/>
        </w:rPr>
        <w:t>молчанию</w:t>
      </w:r>
      <w:r w:rsidR="00313229">
        <w:rPr>
          <w:lang w:eastAsia="ru-RU"/>
        </w:rPr>
        <w:t xml:space="preserve"> или и</w:t>
      </w:r>
      <w:r>
        <w:rPr>
          <w:lang w:eastAsia="ru-RU"/>
        </w:rPr>
        <w:t>зменить их.</w:t>
      </w:r>
    </w:p>
    <w:p w14:paraId="6F8ECD95" w14:textId="01038754" w:rsidR="00451F91" w:rsidRDefault="00451F91" w:rsidP="00042327">
      <w:pPr>
        <w:rPr>
          <w:lang w:eastAsia="ru-RU"/>
        </w:rPr>
      </w:pPr>
      <w:r>
        <w:rPr>
          <w:lang w:eastAsia="ru-RU"/>
        </w:rPr>
        <w:t>Чтобы настроить упорядочивание статей, нужно:</w:t>
      </w:r>
    </w:p>
    <w:p w14:paraId="273C2B96" w14:textId="6C62EF99" w:rsidR="00042327" w:rsidRDefault="00042327" w:rsidP="00D34CCD">
      <w:pPr>
        <w:pStyle w:val="a4"/>
        <w:numPr>
          <w:ilvl w:val="0"/>
          <w:numId w:val="10"/>
        </w:numPr>
        <w:rPr>
          <w:lang w:eastAsia="ru-RU"/>
        </w:rPr>
      </w:pPr>
      <w:r>
        <w:rPr>
          <w:lang w:eastAsia="ru-RU"/>
        </w:rPr>
        <w:t>Открыть окно «Публикатор – Конфигурация»</w:t>
      </w:r>
      <w:r w:rsidR="00313229">
        <w:rPr>
          <w:lang w:eastAsia="ru-RU"/>
        </w:rPr>
        <w:t xml:space="preserve"> и п</w:t>
      </w:r>
      <w:r>
        <w:rPr>
          <w:lang w:eastAsia="ru-RU"/>
        </w:rPr>
        <w:t>ерейти</w:t>
      </w:r>
      <w:r w:rsidR="00313229">
        <w:rPr>
          <w:lang w:eastAsia="ru-RU"/>
        </w:rPr>
        <w:t xml:space="preserve"> на в</w:t>
      </w:r>
      <w:r>
        <w:rPr>
          <w:lang w:eastAsia="ru-RU"/>
        </w:rPr>
        <w:t>кладку «Выбор материала».</w:t>
      </w:r>
    </w:p>
    <w:p w14:paraId="16E474D3" w14:textId="0EA8FC5C" w:rsidR="00042327" w:rsidRDefault="00451F91" w:rsidP="00D34CCD">
      <w:pPr>
        <w:pStyle w:val="a4"/>
        <w:numPr>
          <w:ilvl w:val="0"/>
          <w:numId w:val="10"/>
        </w:numPr>
        <w:rPr>
          <w:lang w:eastAsia="ru-RU"/>
        </w:rPr>
      </w:pPr>
      <w:r>
        <w:rPr>
          <w:lang w:eastAsia="ru-RU"/>
        </w:rPr>
        <w:t>Перейти</w:t>
      </w:r>
      <w:r w:rsidR="00313229">
        <w:rPr>
          <w:lang w:eastAsia="ru-RU"/>
        </w:rPr>
        <w:t xml:space="preserve"> к г</w:t>
      </w:r>
      <w:r>
        <w:rPr>
          <w:lang w:eastAsia="ru-RU"/>
        </w:rPr>
        <w:t>руппе «</w:t>
      </w:r>
      <w:r w:rsidR="002874E0">
        <w:rPr>
          <w:lang w:eastAsia="ru-RU"/>
        </w:rPr>
        <w:t>Заказ</w:t>
      </w:r>
      <w:r>
        <w:rPr>
          <w:lang w:eastAsia="ru-RU"/>
        </w:rPr>
        <w:t>»</w:t>
      </w:r>
      <w:r w:rsidR="00313229">
        <w:rPr>
          <w:lang w:eastAsia="ru-RU"/>
        </w:rPr>
        <w:t xml:space="preserve"> и у</w:t>
      </w:r>
      <w:r>
        <w:rPr>
          <w:lang w:eastAsia="ru-RU"/>
        </w:rPr>
        <w:t>казать необходимые настройки (</w:t>
      </w:r>
      <w:r w:rsidRPr="00451F91">
        <w:t xml:space="preserve">рисунок </w:t>
      </w:r>
      <w:r w:rsidRPr="00451F91">
        <w:rPr>
          <w:lang w:eastAsia="ru-RU"/>
        </w:rPr>
        <w:fldChar w:fldCharType="begin"/>
      </w:r>
      <w:r w:rsidRPr="00451F91">
        <w:rPr>
          <w:lang w:eastAsia="ru-RU"/>
        </w:rPr>
        <w:instrText xml:space="preserve"> REF РИСУНОК_св_упорядочивание  \* MERGEFORMAT </w:instrText>
      </w:r>
      <w:r w:rsidRPr="00451F9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43</w:t>
      </w:r>
      <w:r w:rsidRPr="00451F91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C16B43A" w14:textId="6791F411" w:rsidR="00AD5C3F" w:rsidRDefault="002874E0" w:rsidP="00451F91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54D29B5" wp14:editId="003D6D32">
            <wp:extent cx="5212800" cy="1144800"/>
            <wp:effectExtent l="0" t="0" r="698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2CBB" w14:textId="6DB65552" w:rsidR="00451F91" w:rsidRDefault="00451F91" w:rsidP="00451F91">
      <w:pPr>
        <w:pStyle w:val="af0"/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св_упорядочивание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18" w:name="РИСУНОК_св_упорядочивание"/>
      <w:r w:rsidR="00EB093C">
        <w:rPr>
          <w:noProof/>
        </w:rPr>
        <w:t>43</w:t>
      </w:r>
      <w:bookmarkEnd w:id="118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43</w:t>
      </w:r>
      <w:r>
        <w:rPr>
          <w:noProof/>
        </w:rPr>
        <w:fldChar w:fldCharType="end"/>
      </w:r>
      <w:r w:rsidRPr="00C31632">
        <w:t xml:space="preserve">. </w:t>
      </w:r>
      <w:r w:rsidR="00275607">
        <w:rPr>
          <w:lang w:eastAsia="ru-RU"/>
        </w:rPr>
        <w:t xml:space="preserve">Окно «Публикатор – Конфигурация». </w:t>
      </w:r>
      <w:r>
        <w:t>Упорядочивание статей публикатора</w:t>
      </w:r>
    </w:p>
    <w:p w14:paraId="5229A9B6" w14:textId="0D86AE6B" w:rsidR="00451F91" w:rsidRDefault="00451F91" w:rsidP="00451F91">
      <w:pPr>
        <w:rPr>
          <w:lang w:eastAsia="ru-RU"/>
        </w:rPr>
      </w:pPr>
      <w:r>
        <w:rPr>
          <w:lang w:eastAsia="ru-RU"/>
        </w:rPr>
        <w:t xml:space="preserve">Допускается упорядочить статьи по: </w:t>
      </w:r>
    </w:p>
    <w:p w14:paraId="02DDF62C" w14:textId="3CEE8091" w:rsidR="00451F91" w:rsidRDefault="00451F91" w:rsidP="00451F91">
      <w:pPr>
        <w:rPr>
          <w:lang w:eastAsia="ru-RU"/>
        </w:rPr>
      </w:pPr>
      <w:r>
        <w:rPr>
          <w:lang w:eastAsia="ru-RU"/>
        </w:rPr>
        <w:t>заголовку;</w:t>
      </w:r>
    </w:p>
    <w:p w14:paraId="24C701DC" w14:textId="2494958A" w:rsidR="00451F91" w:rsidRDefault="00451F91" w:rsidP="00451F91">
      <w:pPr>
        <w:rPr>
          <w:lang w:eastAsia="ru-RU"/>
        </w:rPr>
      </w:pPr>
      <w:r>
        <w:rPr>
          <w:lang w:eastAsia="ru-RU"/>
        </w:rPr>
        <w:t>дате создания;</w:t>
      </w:r>
    </w:p>
    <w:p w14:paraId="73399064" w14:textId="2A7F4897" w:rsidR="00451F91" w:rsidRDefault="00451F91" w:rsidP="00451F91">
      <w:pPr>
        <w:rPr>
          <w:lang w:eastAsia="ru-RU"/>
        </w:rPr>
      </w:pPr>
      <w:r>
        <w:rPr>
          <w:lang w:eastAsia="ru-RU"/>
        </w:rPr>
        <w:t>дате изменения;</w:t>
      </w:r>
    </w:p>
    <w:p w14:paraId="70108878" w14:textId="0A41DCEC" w:rsidR="00451F91" w:rsidRDefault="00451F91" w:rsidP="00451F91">
      <w:pPr>
        <w:rPr>
          <w:lang w:eastAsia="ru-RU"/>
        </w:rPr>
      </w:pPr>
      <w:r>
        <w:rPr>
          <w:lang w:eastAsia="ru-RU"/>
        </w:rPr>
        <w:t>дате публикации;</w:t>
      </w:r>
    </w:p>
    <w:p w14:paraId="1BC4F2CC" w14:textId="5EDD1AC0" w:rsidR="00451F91" w:rsidRDefault="00451F91" w:rsidP="00451F91">
      <w:pPr>
        <w:rPr>
          <w:lang w:eastAsia="ru-RU"/>
        </w:rPr>
      </w:pPr>
      <w:r>
        <w:rPr>
          <w:lang w:eastAsia="ru-RU"/>
        </w:rPr>
        <w:t>сроку действия;</w:t>
      </w:r>
    </w:p>
    <w:p w14:paraId="6358224C" w14:textId="523F1147" w:rsidR="00451F91" w:rsidRPr="00451F91" w:rsidRDefault="00451F91" w:rsidP="00451F91">
      <w:pPr>
        <w:rPr>
          <w:lang w:eastAsia="ru-RU"/>
        </w:rPr>
      </w:pPr>
      <w:r>
        <w:rPr>
          <w:lang w:eastAsia="ru-RU"/>
        </w:rPr>
        <w:t>приоритету.</w:t>
      </w:r>
    </w:p>
    <w:p w14:paraId="51FFA63D" w14:textId="0793D1DF" w:rsidR="00451F91" w:rsidRDefault="00FD36E8" w:rsidP="002A63A8">
      <w:pPr>
        <w:rPr>
          <w:lang w:eastAsia="ru-RU"/>
        </w:rPr>
      </w:pPr>
      <w:r>
        <w:rPr>
          <w:lang w:eastAsia="ru-RU"/>
        </w:rPr>
        <w:t>Допускается настроить</w:t>
      </w:r>
      <w:r w:rsidR="00313229">
        <w:rPr>
          <w:lang w:eastAsia="ru-RU"/>
        </w:rPr>
        <w:t xml:space="preserve"> два у</w:t>
      </w:r>
      <w:r>
        <w:rPr>
          <w:lang w:eastAsia="ru-RU"/>
        </w:rPr>
        <w:t>ровня</w:t>
      </w:r>
      <w:r w:rsidR="00313229">
        <w:rPr>
          <w:lang w:eastAsia="ru-RU"/>
        </w:rPr>
        <w:t xml:space="preserve"> для у</w:t>
      </w:r>
      <w:r>
        <w:rPr>
          <w:lang w:eastAsia="ru-RU"/>
        </w:rPr>
        <w:t>порядочивания: «Упорядочить по» и «И после этого на» (например, сначала</w:t>
      </w:r>
      <w:r w:rsidR="00313229">
        <w:rPr>
          <w:lang w:eastAsia="ru-RU"/>
        </w:rPr>
        <w:t xml:space="preserve"> по д</w:t>
      </w:r>
      <w:r>
        <w:rPr>
          <w:lang w:eastAsia="ru-RU"/>
        </w:rPr>
        <w:t>ате изменения,</w:t>
      </w:r>
      <w:r w:rsidR="00313229">
        <w:rPr>
          <w:lang w:eastAsia="ru-RU"/>
        </w:rPr>
        <w:t xml:space="preserve"> а в</w:t>
      </w:r>
      <w:r>
        <w:rPr>
          <w:lang w:eastAsia="ru-RU"/>
        </w:rPr>
        <w:t>нутри одной даты –</w:t>
      </w:r>
      <w:r w:rsidR="00313229">
        <w:rPr>
          <w:lang w:eastAsia="ru-RU"/>
        </w:rPr>
        <w:t xml:space="preserve"> по а</w:t>
      </w:r>
      <w:r>
        <w:rPr>
          <w:lang w:eastAsia="ru-RU"/>
        </w:rPr>
        <w:t>лфавиту). Если требуется только один уровень упорядочивания,</w:t>
      </w:r>
      <w:r w:rsidR="00313229">
        <w:rPr>
          <w:lang w:eastAsia="ru-RU"/>
        </w:rPr>
        <w:t xml:space="preserve"> то м</w:t>
      </w:r>
      <w:r>
        <w:rPr>
          <w:lang w:eastAsia="ru-RU"/>
        </w:rPr>
        <w:t>ожно указать одинаковые значения</w:t>
      </w:r>
      <w:r w:rsidR="00313229">
        <w:rPr>
          <w:lang w:eastAsia="ru-RU"/>
        </w:rPr>
        <w:t xml:space="preserve"> в э</w:t>
      </w:r>
      <w:r>
        <w:rPr>
          <w:lang w:eastAsia="ru-RU"/>
        </w:rPr>
        <w:t>тих двух полях.</w:t>
      </w:r>
    </w:p>
    <w:p w14:paraId="7ED21B7B" w14:textId="11192A77" w:rsidR="00FD36E8" w:rsidRDefault="00D43CC6" w:rsidP="00D43CC6">
      <w:pPr>
        <w:rPr>
          <w:lang w:eastAsia="ru-RU"/>
        </w:rPr>
      </w:pPr>
      <w:r>
        <w:rPr>
          <w:lang w:eastAsia="ru-RU"/>
        </w:rPr>
        <w:t>Рядом с</w:t>
      </w:r>
      <w:r w:rsidR="00FD36E8">
        <w:rPr>
          <w:lang w:eastAsia="ru-RU"/>
        </w:rPr>
        <w:t xml:space="preserve"> каждым</w:t>
      </w:r>
      <w:r w:rsidR="00313229">
        <w:rPr>
          <w:lang w:eastAsia="ru-RU"/>
        </w:rPr>
        <w:t xml:space="preserve"> из п</w:t>
      </w:r>
      <w:r w:rsidR="00FD36E8">
        <w:rPr>
          <w:lang w:eastAsia="ru-RU"/>
        </w:rPr>
        <w:t xml:space="preserve">олей «Упорядочить по» и «И после этого на» размещен </w:t>
      </w:r>
      <w:r>
        <w:rPr>
          <w:lang w:eastAsia="ru-RU"/>
        </w:rPr>
        <w:t xml:space="preserve">значок </w:t>
      </w:r>
      <w:r>
        <w:rPr>
          <w:noProof/>
          <w:lang w:eastAsia="ru-RU"/>
        </w:rPr>
        <w:drawing>
          <wp:inline distT="0" distB="0" distL="0" distR="0" wp14:anchorId="756F78CE" wp14:editId="507A667A">
            <wp:extent cx="285714" cy="247619"/>
            <wp:effectExtent l="0" t="0" r="635" b="63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который указывае</w:t>
      </w:r>
      <w:r w:rsidR="00FD36E8">
        <w:rPr>
          <w:lang w:eastAsia="ru-RU"/>
        </w:rPr>
        <w:t>т направление сортировки. Чтобы изменить направление сортировки, нужно щелкнуть</w:t>
      </w:r>
      <w:r w:rsidR="00313229">
        <w:rPr>
          <w:lang w:eastAsia="ru-RU"/>
        </w:rPr>
        <w:t xml:space="preserve"> по з</w:t>
      </w:r>
      <w:r>
        <w:rPr>
          <w:lang w:eastAsia="ru-RU"/>
        </w:rPr>
        <w:t>начку левой кнопкой мыши.</w:t>
      </w:r>
    </w:p>
    <w:p w14:paraId="0DCD5008" w14:textId="7FB1B170" w:rsidR="00FD36E8" w:rsidRDefault="00FD36E8" w:rsidP="002A63A8">
      <w:pPr>
        <w:rPr>
          <w:lang w:eastAsia="ru-RU"/>
        </w:rPr>
      </w:pPr>
      <w:r>
        <w:rPr>
          <w:lang w:eastAsia="ru-RU"/>
        </w:rPr>
        <w:t>Отдельного внимания заслуживает упорядочивание</w:t>
      </w:r>
      <w:r w:rsidR="00313229">
        <w:rPr>
          <w:lang w:eastAsia="ru-RU"/>
        </w:rPr>
        <w:t xml:space="preserve"> по п</w:t>
      </w:r>
      <w:r>
        <w:rPr>
          <w:lang w:eastAsia="ru-RU"/>
        </w:rPr>
        <w:t>риоритету.</w:t>
      </w:r>
    </w:p>
    <w:p w14:paraId="4EE3E433" w14:textId="058C0C22" w:rsidR="00FD36E8" w:rsidRDefault="00FD36E8" w:rsidP="00E32DB7">
      <w:pPr>
        <w:rPr>
          <w:lang w:eastAsia="ru-RU"/>
        </w:rPr>
      </w:pPr>
      <w:r>
        <w:rPr>
          <w:lang w:eastAsia="ru-RU"/>
        </w:rPr>
        <w:t>Если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 xml:space="preserve">астройках конфигурации </w:t>
      </w:r>
      <w:r w:rsidR="00D43CC6">
        <w:rPr>
          <w:lang w:eastAsia="ru-RU"/>
        </w:rPr>
        <w:t>публикатора</w:t>
      </w:r>
      <w:r>
        <w:rPr>
          <w:lang w:eastAsia="ru-RU"/>
        </w:rPr>
        <w:t xml:space="preserve"> выбрано упорядочивание</w:t>
      </w:r>
      <w:r w:rsidR="00313229">
        <w:rPr>
          <w:lang w:eastAsia="ru-RU"/>
        </w:rPr>
        <w:t xml:space="preserve"> по п</w:t>
      </w:r>
      <w:r>
        <w:rPr>
          <w:lang w:eastAsia="ru-RU"/>
        </w:rPr>
        <w:t>риоритету,</w:t>
      </w:r>
      <w:r w:rsidR="00313229">
        <w:rPr>
          <w:lang w:eastAsia="ru-RU"/>
        </w:rPr>
        <w:t xml:space="preserve"> то это о</w:t>
      </w:r>
      <w:r>
        <w:rPr>
          <w:lang w:eastAsia="ru-RU"/>
        </w:rPr>
        <w:t>значает,</w:t>
      </w:r>
      <w:r w:rsidR="00313229">
        <w:rPr>
          <w:lang w:eastAsia="ru-RU"/>
        </w:rPr>
        <w:t xml:space="preserve"> что к</w:t>
      </w:r>
      <w:r>
        <w:rPr>
          <w:lang w:eastAsia="ru-RU"/>
        </w:rPr>
        <w:t xml:space="preserve">аждой статье внутри </w:t>
      </w:r>
      <w:r w:rsidR="00D43CC6">
        <w:rPr>
          <w:lang w:eastAsia="ru-RU"/>
        </w:rPr>
        <w:t>публикатора</w:t>
      </w:r>
      <w:r>
        <w:rPr>
          <w:lang w:eastAsia="ru-RU"/>
        </w:rPr>
        <w:t xml:space="preserve"> может быть присвоен порядковый номер (приоритет)</w:t>
      </w:r>
      <w:r w:rsidR="00E32DB7">
        <w:rPr>
          <w:lang w:eastAsia="ru-RU"/>
        </w:rPr>
        <w:t>. Таким образом, администратор может присвоить произвольным статьям порядковые номера (приоритеты),</w:t>
      </w:r>
      <w:r w:rsidR="00313229">
        <w:rPr>
          <w:lang w:eastAsia="ru-RU"/>
        </w:rPr>
        <w:t xml:space="preserve"> и в п</w:t>
      </w:r>
      <w:r w:rsidR="00E32DB7">
        <w:rPr>
          <w:lang w:eastAsia="ru-RU"/>
        </w:rPr>
        <w:t>убликаторе</w:t>
      </w:r>
      <w:r w:rsidR="00313229">
        <w:rPr>
          <w:lang w:eastAsia="ru-RU"/>
        </w:rPr>
        <w:t xml:space="preserve"> эти с</w:t>
      </w:r>
      <w:r w:rsidR="00E32DB7">
        <w:rPr>
          <w:lang w:eastAsia="ru-RU"/>
        </w:rPr>
        <w:t>татьи будут отображаться согласно присвоенным номерам (приоритетам). Упорядочивание</w:t>
      </w:r>
      <w:r w:rsidR="00313229">
        <w:rPr>
          <w:lang w:eastAsia="ru-RU"/>
        </w:rPr>
        <w:t xml:space="preserve"> по п</w:t>
      </w:r>
      <w:r w:rsidR="00E32DB7">
        <w:rPr>
          <w:lang w:eastAsia="ru-RU"/>
        </w:rPr>
        <w:t>риоритету также предполагает</w:t>
      </w:r>
      <w:r w:rsidR="00313229">
        <w:rPr>
          <w:lang w:eastAsia="ru-RU"/>
        </w:rPr>
        <w:t xml:space="preserve"> два н</w:t>
      </w:r>
      <w:r w:rsidR="00E32DB7">
        <w:rPr>
          <w:lang w:eastAsia="ru-RU"/>
        </w:rPr>
        <w:t>аправления сортировки:</w:t>
      </w:r>
      <w:r w:rsidR="00313229">
        <w:rPr>
          <w:lang w:eastAsia="ru-RU"/>
        </w:rPr>
        <w:t xml:space="preserve"> по в</w:t>
      </w:r>
      <w:r w:rsidR="00E32DB7">
        <w:rPr>
          <w:lang w:eastAsia="ru-RU"/>
        </w:rPr>
        <w:t>озрастанию</w:t>
      </w:r>
      <w:r w:rsidR="00313229">
        <w:rPr>
          <w:lang w:eastAsia="ru-RU"/>
        </w:rPr>
        <w:t xml:space="preserve"> или по у</w:t>
      </w:r>
      <w:r w:rsidR="00E32DB7">
        <w:rPr>
          <w:lang w:eastAsia="ru-RU"/>
        </w:rPr>
        <w:t>быванию.</w:t>
      </w:r>
    </w:p>
    <w:p w14:paraId="09CE593C" w14:textId="47960D3E" w:rsidR="00E32DB7" w:rsidRDefault="00E32DB7" w:rsidP="00E32DB7">
      <w:pPr>
        <w:rPr>
          <w:lang w:eastAsia="ru-RU"/>
        </w:rPr>
      </w:pPr>
      <w:r>
        <w:rPr>
          <w:lang w:eastAsia="ru-RU"/>
        </w:rPr>
        <w:t>Чтобы настроить упорядочивание</w:t>
      </w:r>
      <w:r w:rsidR="00313229">
        <w:rPr>
          <w:lang w:eastAsia="ru-RU"/>
        </w:rPr>
        <w:t xml:space="preserve"> по п</w:t>
      </w:r>
      <w:r>
        <w:rPr>
          <w:lang w:eastAsia="ru-RU"/>
        </w:rPr>
        <w:t>риоритету, нужно выполнить</w:t>
      </w:r>
      <w:r w:rsidR="00313229">
        <w:rPr>
          <w:lang w:eastAsia="ru-RU"/>
        </w:rPr>
        <w:t xml:space="preserve"> два д</w:t>
      </w:r>
      <w:r>
        <w:rPr>
          <w:lang w:eastAsia="ru-RU"/>
        </w:rPr>
        <w:t>ействия:</w:t>
      </w:r>
    </w:p>
    <w:p w14:paraId="612FCB52" w14:textId="0D80E4C7" w:rsidR="00E32DB7" w:rsidRDefault="00E32DB7" w:rsidP="00D34CCD">
      <w:pPr>
        <w:pStyle w:val="a4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В настройках конфигурации портлета «Публикатор» выбрать упорядочивание</w:t>
      </w:r>
      <w:r w:rsidR="00313229">
        <w:rPr>
          <w:lang w:eastAsia="ru-RU"/>
        </w:rPr>
        <w:t xml:space="preserve"> по п</w:t>
      </w:r>
      <w:r>
        <w:rPr>
          <w:lang w:eastAsia="ru-RU"/>
        </w:rPr>
        <w:t>риоритету (либо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оле «Упорядочить по», либо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оле «И после этого на» - т.е. на первом уровне сортировки</w:t>
      </w:r>
      <w:r w:rsidR="00313229">
        <w:rPr>
          <w:lang w:eastAsia="ru-RU"/>
        </w:rPr>
        <w:t xml:space="preserve"> или на в</w:t>
      </w:r>
      <w:r>
        <w:rPr>
          <w:lang w:eastAsia="ru-RU"/>
        </w:rPr>
        <w:t>тором,</w:t>
      </w:r>
      <w:r w:rsidR="00313229">
        <w:rPr>
          <w:lang w:eastAsia="ru-RU"/>
        </w:rPr>
        <w:t xml:space="preserve"> в з</w:t>
      </w:r>
      <w:r>
        <w:rPr>
          <w:lang w:eastAsia="ru-RU"/>
        </w:rPr>
        <w:t>ависимости</w:t>
      </w:r>
      <w:r w:rsidR="00313229">
        <w:rPr>
          <w:lang w:eastAsia="ru-RU"/>
        </w:rPr>
        <w:t xml:space="preserve"> от ж</w:t>
      </w:r>
      <w:r>
        <w:rPr>
          <w:lang w:eastAsia="ru-RU"/>
        </w:rPr>
        <w:t>елаемого результата).</w:t>
      </w:r>
    </w:p>
    <w:p w14:paraId="7DC753A8" w14:textId="07CAF3C6" w:rsidR="00E32DB7" w:rsidRDefault="00E32DB7" w:rsidP="00D34CCD">
      <w:pPr>
        <w:pStyle w:val="a4"/>
        <w:numPr>
          <w:ilvl w:val="0"/>
          <w:numId w:val="12"/>
        </w:numPr>
        <w:rPr>
          <w:lang w:eastAsia="ru-RU"/>
        </w:rPr>
      </w:pPr>
      <w:r>
        <w:rPr>
          <w:lang w:eastAsia="ru-RU"/>
        </w:rPr>
        <w:t>В настройках статей указать приоритеты.</w:t>
      </w:r>
      <w:r w:rsidR="0006129A">
        <w:rPr>
          <w:lang w:eastAsia="ru-RU"/>
        </w:rPr>
        <w:t xml:space="preserve"> Приоритет статьи указывается</w:t>
      </w:r>
      <w:r w:rsidR="00313229">
        <w:rPr>
          <w:lang w:eastAsia="ru-RU"/>
        </w:rPr>
        <w:t xml:space="preserve"> в с</w:t>
      </w:r>
      <w:r w:rsidR="0006129A">
        <w:rPr>
          <w:lang w:eastAsia="ru-RU"/>
        </w:rPr>
        <w:t>войствах, см. п.</w:t>
      </w:r>
      <w:r w:rsidR="00AE4F0E">
        <w:rPr>
          <w:lang w:eastAsia="ru-RU"/>
        </w:rPr>
        <w:t> </w:t>
      </w:r>
      <w:r w:rsidR="00AE4F0E">
        <w:rPr>
          <w:lang w:eastAsia="ru-RU"/>
        </w:rPr>
        <w:fldChar w:fldCharType="begin"/>
      </w:r>
      <w:r w:rsidR="00AE4F0E">
        <w:rPr>
          <w:lang w:eastAsia="ru-RU"/>
        </w:rPr>
        <w:instrText xml:space="preserve"> REF _Ref28341522 \r \h </w:instrText>
      </w:r>
      <w:r w:rsidR="00AE4F0E">
        <w:rPr>
          <w:lang w:eastAsia="ru-RU"/>
        </w:rPr>
      </w:r>
      <w:r w:rsidR="00AE4F0E">
        <w:rPr>
          <w:lang w:eastAsia="ru-RU"/>
        </w:rPr>
        <w:fldChar w:fldCharType="separate"/>
      </w:r>
      <w:r w:rsidR="00742657">
        <w:rPr>
          <w:lang w:eastAsia="ru-RU"/>
        </w:rPr>
        <w:t>7.4</w:t>
      </w:r>
      <w:r w:rsidR="00AE4F0E">
        <w:rPr>
          <w:lang w:eastAsia="ru-RU"/>
        </w:rPr>
        <w:fldChar w:fldCharType="end"/>
      </w:r>
      <w:r w:rsidR="00AE4F0E">
        <w:rPr>
          <w:lang w:eastAsia="ru-RU"/>
        </w:rPr>
        <w:t>.</w:t>
      </w:r>
    </w:p>
    <w:p w14:paraId="292A65B2" w14:textId="5649B030" w:rsidR="00E32DB7" w:rsidRDefault="00E32DB7" w:rsidP="00E32DB7">
      <w:pPr>
        <w:rPr>
          <w:lang w:eastAsia="ru-RU"/>
        </w:rPr>
      </w:pPr>
      <w:r>
        <w:rPr>
          <w:lang w:eastAsia="ru-RU"/>
        </w:rPr>
        <w:t>Администратор может указать приоритет</w:t>
      </w:r>
      <w:r w:rsidR="00313229">
        <w:rPr>
          <w:lang w:eastAsia="ru-RU"/>
        </w:rPr>
        <w:t xml:space="preserve"> у к</w:t>
      </w:r>
      <w:r>
        <w:rPr>
          <w:lang w:eastAsia="ru-RU"/>
        </w:rPr>
        <w:t>аждой</w:t>
      </w:r>
      <w:r w:rsidR="00313229">
        <w:rPr>
          <w:lang w:eastAsia="ru-RU"/>
        </w:rPr>
        <w:t xml:space="preserve"> из с</w:t>
      </w:r>
      <w:r>
        <w:rPr>
          <w:lang w:eastAsia="ru-RU"/>
        </w:rPr>
        <w:t>татей портлета, тогда</w:t>
      </w:r>
      <w:r w:rsidR="00313229">
        <w:rPr>
          <w:lang w:eastAsia="ru-RU"/>
        </w:rPr>
        <w:t xml:space="preserve"> все с</w:t>
      </w:r>
      <w:r>
        <w:rPr>
          <w:lang w:eastAsia="ru-RU"/>
        </w:rPr>
        <w:t>татьи будут следовать одна</w:t>
      </w:r>
      <w:r w:rsidR="00313229">
        <w:rPr>
          <w:lang w:eastAsia="ru-RU"/>
        </w:rPr>
        <w:t xml:space="preserve"> за д</w:t>
      </w:r>
      <w:r>
        <w:rPr>
          <w:lang w:eastAsia="ru-RU"/>
        </w:rPr>
        <w:t>ругой</w:t>
      </w:r>
      <w:r w:rsidR="00313229">
        <w:rPr>
          <w:lang w:eastAsia="ru-RU"/>
        </w:rPr>
        <w:t xml:space="preserve"> в у</w:t>
      </w:r>
      <w:r>
        <w:rPr>
          <w:lang w:eastAsia="ru-RU"/>
        </w:rPr>
        <w:t xml:space="preserve">казанном порядке. </w:t>
      </w:r>
    </w:p>
    <w:p w14:paraId="5C8ACF17" w14:textId="00AF9A4A" w:rsidR="00E32DB7" w:rsidRDefault="00E32DB7" w:rsidP="00E32DB7">
      <w:pPr>
        <w:rPr>
          <w:lang w:eastAsia="ru-RU"/>
        </w:rPr>
      </w:pPr>
      <w:r>
        <w:rPr>
          <w:lang w:eastAsia="ru-RU"/>
        </w:rPr>
        <w:t>С другой стороны, указание приоритета</w:t>
      </w:r>
      <w:r w:rsidR="00313229">
        <w:rPr>
          <w:lang w:eastAsia="ru-RU"/>
        </w:rPr>
        <w:t xml:space="preserve"> у к</w:t>
      </w:r>
      <w:r>
        <w:rPr>
          <w:lang w:eastAsia="ru-RU"/>
        </w:rPr>
        <w:t>аждой статьи</w:t>
      </w:r>
      <w:r w:rsidR="00D43CC6">
        <w:rPr>
          <w:lang w:eastAsia="ru-RU"/>
        </w:rPr>
        <w:t xml:space="preserve"> (к тому же если статей много)</w:t>
      </w:r>
      <w:r w:rsidR="00313229">
        <w:rPr>
          <w:lang w:eastAsia="ru-RU"/>
        </w:rPr>
        <w:t xml:space="preserve"> не я</w:t>
      </w:r>
      <w:r>
        <w:rPr>
          <w:lang w:eastAsia="ru-RU"/>
        </w:rPr>
        <w:t>вляется обязательным. Можно указать приоритеты</w:t>
      </w:r>
      <w:r w:rsidR="00313229">
        <w:rPr>
          <w:lang w:eastAsia="ru-RU"/>
        </w:rPr>
        <w:t xml:space="preserve"> у н</w:t>
      </w:r>
      <w:r>
        <w:rPr>
          <w:lang w:eastAsia="ru-RU"/>
        </w:rPr>
        <w:t>ескольких статей,</w:t>
      </w:r>
      <w:r w:rsidR="00313229">
        <w:rPr>
          <w:lang w:eastAsia="ru-RU"/>
        </w:rPr>
        <w:t xml:space="preserve"> а у о</w:t>
      </w:r>
      <w:r>
        <w:rPr>
          <w:lang w:eastAsia="ru-RU"/>
        </w:rPr>
        <w:t>стальных</w:t>
      </w:r>
      <w:r w:rsidR="00313229">
        <w:rPr>
          <w:lang w:eastAsia="ru-RU"/>
        </w:rPr>
        <w:t xml:space="preserve"> не у</w:t>
      </w:r>
      <w:r>
        <w:rPr>
          <w:lang w:eastAsia="ru-RU"/>
        </w:rPr>
        <w:t>казывать. Тогда</w:t>
      </w:r>
      <w:r w:rsidR="00313229">
        <w:rPr>
          <w:lang w:eastAsia="ru-RU"/>
        </w:rPr>
        <w:t xml:space="preserve"> эти н</w:t>
      </w:r>
      <w:r>
        <w:rPr>
          <w:lang w:eastAsia="ru-RU"/>
        </w:rPr>
        <w:t>есколько статей будут отображаться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ачале списка статей публикатора,</w:t>
      </w:r>
      <w:r w:rsidR="00313229">
        <w:rPr>
          <w:lang w:eastAsia="ru-RU"/>
        </w:rPr>
        <w:t xml:space="preserve"> а п</w:t>
      </w:r>
      <w:r>
        <w:rPr>
          <w:lang w:eastAsia="ru-RU"/>
        </w:rPr>
        <w:t>осле</w:t>
      </w:r>
      <w:r w:rsidR="00313229">
        <w:rPr>
          <w:lang w:eastAsia="ru-RU"/>
        </w:rPr>
        <w:t xml:space="preserve"> них б</w:t>
      </w:r>
      <w:r>
        <w:rPr>
          <w:lang w:eastAsia="ru-RU"/>
        </w:rPr>
        <w:t>удут отображаться статьи,</w:t>
      </w:r>
      <w:r w:rsidR="00313229">
        <w:rPr>
          <w:lang w:eastAsia="ru-RU"/>
        </w:rPr>
        <w:t xml:space="preserve"> у к</w:t>
      </w:r>
      <w:r>
        <w:rPr>
          <w:lang w:eastAsia="ru-RU"/>
        </w:rPr>
        <w:t>оторых приоритет</w:t>
      </w:r>
      <w:r w:rsidR="00313229">
        <w:rPr>
          <w:lang w:eastAsia="ru-RU"/>
        </w:rPr>
        <w:t xml:space="preserve"> не у</w:t>
      </w:r>
      <w:r>
        <w:rPr>
          <w:lang w:eastAsia="ru-RU"/>
        </w:rPr>
        <w:t>казан, согласно следующему уровню сортировки.</w:t>
      </w:r>
    </w:p>
    <w:p w14:paraId="6532937A" w14:textId="3161067D" w:rsidR="0006129A" w:rsidRDefault="0006129A" w:rsidP="00E32DB7">
      <w:pPr>
        <w:rPr>
          <w:lang w:eastAsia="ru-RU"/>
        </w:rPr>
      </w:pPr>
      <w:r>
        <w:rPr>
          <w:lang w:eastAsia="ru-RU"/>
        </w:rPr>
        <w:t xml:space="preserve">При указании приоритета используется формат </w:t>
      </w:r>
      <w:r w:rsidRPr="0006129A">
        <w:rPr>
          <w:lang w:eastAsia="ru-RU"/>
        </w:rPr>
        <w:t>[</w:t>
      </w:r>
      <w:r>
        <w:rPr>
          <w:lang w:eastAsia="ru-RU"/>
        </w:rPr>
        <w:t>число.число</w:t>
      </w:r>
      <w:r w:rsidRPr="0006129A">
        <w:rPr>
          <w:lang w:eastAsia="ru-RU"/>
        </w:rPr>
        <w:t>]</w:t>
      </w:r>
      <w:r>
        <w:rPr>
          <w:lang w:eastAsia="ru-RU"/>
        </w:rPr>
        <w:t>, например: 1.0, 2.0, 3.0 –</w:t>
      </w:r>
      <w:r w:rsidR="00313229">
        <w:rPr>
          <w:lang w:eastAsia="ru-RU"/>
        </w:rPr>
        <w:t xml:space="preserve"> это п</w:t>
      </w:r>
      <w:r>
        <w:rPr>
          <w:lang w:eastAsia="ru-RU"/>
        </w:rPr>
        <w:t>ервый, второй, третий приоритеты. Такой формат удобен тем,</w:t>
      </w:r>
      <w:r w:rsidR="00313229">
        <w:rPr>
          <w:lang w:eastAsia="ru-RU"/>
        </w:rPr>
        <w:t xml:space="preserve"> что м</w:t>
      </w:r>
      <w:r>
        <w:rPr>
          <w:lang w:eastAsia="ru-RU"/>
        </w:rPr>
        <w:t>ожно вставлять новую статью между теми статьями,</w:t>
      </w:r>
      <w:r w:rsidR="00313229">
        <w:rPr>
          <w:lang w:eastAsia="ru-RU"/>
        </w:rPr>
        <w:t xml:space="preserve"> у к</w:t>
      </w:r>
      <w:r>
        <w:rPr>
          <w:lang w:eastAsia="ru-RU"/>
        </w:rPr>
        <w:t>оторых</w:t>
      </w:r>
      <w:r w:rsidR="00313229">
        <w:rPr>
          <w:lang w:eastAsia="ru-RU"/>
        </w:rPr>
        <w:t xml:space="preserve"> уже у</w:t>
      </w:r>
      <w:r>
        <w:rPr>
          <w:lang w:eastAsia="ru-RU"/>
        </w:rPr>
        <w:t>казан приоритет. Например, если требуется вставить статью между статьей</w:t>
      </w:r>
      <w:r w:rsidR="00313229">
        <w:rPr>
          <w:lang w:eastAsia="ru-RU"/>
        </w:rPr>
        <w:t xml:space="preserve"> с п</w:t>
      </w:r>
      <w:r>
        <w:rPr>
          <w:lang w:eastAsia="ru-RU"/>
        </w:rPr>
        <w:t>риоритетом 2.0</w:t>
      </w:r>
      <w:r w:rsidR="00313229">
        <w:rPr>
          <w:lang w:eastAsia="ru-RU"/>
        </w:rPr>
        <w:t xml:space="preserve"> и с</w:t>
      </w:r>
      <w:r>
        <w:rPr>
          <w:lang w:eastAsia="ru-RU"/>
        </w:rPr>
        <w:t>татьей</w:t>
      </w:r>
      <w:r w:rsidR="00313229">
        <w:rPr>
          <w:lang w:eastAsia="ru-RU"/>
        </w:rPr>
        <w:t xml:space="preserve"> с п</w:t>
      </w:r>
      <w:r>
        <w:rPr>
          <w:lang w:eastAsia="ru-RU"/>
        </w:rPr>
        <w:t>риоритетом 3.0,</w:t>
      </w:r>
      <w:r w:rsidR="00313229">
        <w:rPr>
          <w:lang w:eastAsia="ru-RU"/>
        </w:rPr>
        <w:t xml:space="preserve"> то м</w:t>
      </w:r>
      <w:r>
        <w:rPr>
          <w:lang w:eastAsia="ru-RU"/>
        </w:rPr>
        <w:t>ожно присвоить этой статье приоритет 2.1 или 2.2</w:t>
      </w:r>
      <w:r w:rsidR="00313229">
        <w:rPr>
          <w:lang w:eastAsia="ru-RU"/>
        </w:rPr>
        <w:t xml:space="preserve"> и т</w:t>
      </w:r>
      <w:r>
        <w:rPr>
          <w:lang w:eastAsia="ru-RU"/>
        </w:rPr>
        <w:t>.д. до 2.9.</w:t>
      </w:r>
    </w:p>
    <w:p w14:paraId="7242B263" w14:textId="17A211F9" w:rsidR="00AD7910" w:rsidRDefault="00AD7910" w:rsidP="00E32DB7">
      <w:pPr>
        <w:rPr>
          <w:lang w:eastAsia="ru-RU"/>
        </w:rPr>
      </w:pPr>
      <w:r>
        <w:rPr>
          <w:lang w:eastAsia="ru-RU"/>
        </w:rPr>
        <w:t>Замечание.</w:t>
      </w:r>
    </w:p>
    <w:p w14:paraId="3F9844DD" w14:textId="320A6FFF" w:rsidR="00AD7910" w:rsidRPr="0006129A" w:rsidRDefault="00AD7910" w:rsidP="00E32DB7">
      <w:pPr>
        <w:rPr>
          <w:lang w:eastAsia="ru-RU"/>
        </w:rPr>
      </w:pPr>
      <w:r>
        <w:rPr>
          <w:lang w:eastAsia="ru-RU"/>
        </w:rPr>
        <w:t>Если у двух или нескольких статей был указан одинаковый приоритет в поле «Упорядочить по», то для них используется вторая настройка упорядочивания «И после этого на» (</w:t>
      </w:r>
      <w:r w:rsidRPr="00451F91">
        <w:t xml:space="preserve">рисунок </w:t>
      </w:r>
      <w:r w:rsidRPr="00451F91">
        <w:rPr>
          <w:lang w:eastAsia="ru-RU"/>
        </w:rPr>
        <w:fldChar w:fldCharType="begin"/>
      </w:r>
      <w:r w:rsidRPr="00451F91">
        <w:rPr>
          <w:lang w:eastAsia="ru-RU"/>
        </w:rPr>
        <w:instrText xml:space="preserve"> REF РИСУНОК_св_упорядочивание  \* MERGEFORMAT </w:instrText>
      </w:r>
      <w:r w:rsidRPr="00451F9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43</w:t>
      </w:r>
      <w:r w:rsidRPr="00451F91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5E04F979" w14:textId="0479F498" w:rsidR="00E32DB7" w:rsidRDefault="00E32DB7" w:rsidP="00E32DB7">
      <w:pPr>
        <w:rPr>
          <w:lang w:eastAsia="ru-RU"/>
        </w:rPr>
      </w:pPr>
      <w:r>
        <w:rPr>
          <w:lang w:eastAsia="ru-RU"/>
        </w:rPr>
        <w:t>Пример</w:t>
      </w:r>
      <w:r w:rsidR="001C0B30">
        <w:rPr>
          <w:lang w:eastAsia="ru-RU"/>
        </w:rPr>
        <w:t xml:space="preserve"> 1</w:t>
      </w:r>
      <w:r>
        <w:rPr>
          <w:lang w:eastAsia="ru-RU"/>
        </w:rPr>
        <w:t>.</w:t>
      </w:r>
    </w:p>
    <w:p w14:paraId="0FD16295" w14:textId="24778A4F" w:rsidR="00E32DB7" w:rsidRDefault="00E32DB7" w:rsidP="00E32DB7">
      <w:pPr>
        <w:rPr>
          <w:lang w:eastAsia="ru-RU"/>
        </w:rPr>
      </w:pPr>
      <w:r>
        <w:rPr>
          <w:lang w:eastAsia="ru-RU"/>
        </w:rPr>
        <w:t xml:space="preserve">На странице «Новости» </w:t>
      </w:r>
      <w:r w:rsidR="00313229">
        <w:rPr>
          <w:lang w:eastAsia="ru-RU"/>
        </w:rPr>
        <w:t>к н</w:t>
      </w:r>
      <w:r>
        <w:rPr>
          <w:lang w:eastAsia="ru-RU"/>
        </w:rPr>
        <w:t>астоящему времени</w:t>
      </w:r>
      <w:r w:rsidR="00313229">
        <w:rPr>
          <w:lang w:eastAsia="ru-RU"/>
        </w:rPr>
        <w:t xml:space="preserve"> уже р</w:t>
      </w:r>
      <w:r>
        <w:rPr>
          <w:lang w:eastAsia="ru-RU"/>
        </w:rPr>
        <w:t>азмещено 100 новостей.</w:t>
      </w:r>
      <w:r w:rsidR="00313229">
        <w:rPr>
          <w:lang w:eastAsia="ru-RU"/>
        </w:rPr>
        <w:t xml:space="preserve"> При р</w:t>
      </w:r>
      <w:r>
        <w:rPr>
          <w:lang w:eastAsia="ru-RU"/>
        </w:rPr>
        <w:t>азмещении новостей всегда использовались настройки упорядочивания</w:t>
      </w:r>
      <w:r w:rsidR="00313229">
        <w:rPr>
          <w:lang w:eastAsia="ru-RU"/>
        </w:rPr>
        <w:t xml:space="preserve"> по у</w:t>
      </w:r>
      <w:r>
        <w:rPr>
          <w:lang w:eastAsia="ru-RU"/>
        </w:rPr>
        <w:t>молчанию: сначала</w:t>
      </w:r>
      <w:r w:rsidR="00313229">
        <w:rPr>
          <w:lang w:eastAsia="ru-RU"/>
        </w:rPr>
        <w:t xml:space="preserve"> по д</w:t>
      </w:r>
      <w:r>
        <w:rPr>
          <w:lang w:eastAsia="ru-RU"/>
        </w:rPr>
        <w:t>ате изменения, внутри одной даты –</w:t>
      </w:r>
      <w:r w:rsidR="00313229">
        <w:rPr>
          <w:lang w:eastAsia="ru-RU"/>
        </w:rPr>
        <w:t xml:space="preserve"> по а</w:t>
      </w:r>
      <w:r>
        <w:rPr>
          <w:lang w:eastAsia="ru-RU"/>
        </w:rPr>
        <w:t>лфавиту. Приоритет никогда не</w:t>
      </w:r>
      <w:r w:rsidR="00716B5A">
        <w:rPr>
          <w:lang w:val="en-US" w:eastAsia="ru-RU"/>
        </w:rPr>
        <w:t> </w:t>
      </w:r>
      <w:r>
        <w:rPr>
          <w:lang w:eastAsia="ru-RU"/>
        </w:rPr>
        <w:t>использовался.</w:t>
      </w:r>
    </w:p>
    <w:p w14:paraId="17592B34" w14:textId="075D5305" w:rsidR="00E32DB7" w:rsidRDefault="00E32DB7" w:rsidP="00E32DB7">
      <w:pPr>
        <w:rPr>
          <w:lang w:eastAsia="ru-RU"/>
        </w:rPr>
      </w:pPr>
      <w:r>
        <w:rPr>
          <w:lang w:eastAsia="ru-RU"/>
        </w:rPr>
        <w:t xml:space="preserve">Появляется важная новость, которую </w:t>
      </w:r>
      <w:r w:rsidR="00D43CC6">
        <w:rPr>
          <w:lang w:eastAsia="ru-RU"/>
        </w:rPr>
        <w:t>администратор</w:t>
      </w:r>
      <w:r>
        <w:rPr>
          <w:lang w:eastAsia="ru-RU"/>
        </w:rPr>
        <w:t xml:space="preserve"> хотел</w:t>
      </w:r>
      <w:r w:rsidR="00313229">
        <w:rPr>
          <w:lang w:eastAsia="ru-RU"/>
        </w:rPr>
        <w:t xml:space="preserve"> бы р</w:t>
      </w:r>
      <w:r>
        <w:rPr>
          <w:lang w:eastAsia="ru-RU"/>
        </w:rPr>
        <w:t>азместить первой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писке</w:t>
      </w:r>
      <w:r w:rsidR="0006129A">
        <w:rPr>
          <w:lang w:eastAsia="ru-RU"/>
        </w:rPr>
        <w:t xml:space="preserve"> (изменение графика работы, ремонт</w:t>
      </w:r>
      <w:r w:rsidR="00313229">
        <w:rPr>
          <w:lang w:eastAsia="ru-RU"/>
        </w:rPr>
        <w:t xml:space="preserve"> на д</w:t>
      </w:r>
      <w:r w:rsidR="0006129A">
        <w:rPr>
          <w:lang w:eastAsia="ru-RU"/>
        </w:rPr>
        <w:t>лительный период, длительно действующая выставка</w:t>
      </w:r>
      <w:r w:rsidR="00313229">
        <w:rPr>
          <w:lang w:eastAsia="ru-RU"/>
        </w:rPr>
        <w:t xml:space="preserve"> и п</w:t>
      </w:r>
      <w:r w:rsidR="0006129A">
        <w:rPr>
          <w:lang w:eastAsia="ru-RU"/>
        </w:rPr>
        <w:t>роч.)</w:t>
      </w:r>
      <w:r>
        <w:rPr>
          <w:lang w:eastAsia="ru-RU"/>
        </w:rPr>
        <w:t>. Например,</w:t>
      </w:r>
      <w:r w:rsidR="00313229">
        <w:rPr>
          <w:lang w:eastAsia="ru-RU"/>
        </w:rPr>
        <w:t xml:space="preserve"> эта н</w:t>
      </w:r>
      <w:r>
        <w:rPr>
          <w:lang w:eastAsia="ru-RU"/>
        </w:rPr>
        <w:t>овос</w:t>
      </w:r>
      <w:r w:rsidR="00716B5A">
        <w:rPr>
          <w:lang w:eastAsia="ru-RU"/>
        </w:rPr>
        <w:t>ть должна отображаться первой в </w:t>
      </w:r>
      <w:r>
        <w:rPr>
          <w:lang w:eastAsia="ru-RU"/>
        </w:rPr>
        <w:t>течение месяца, независимо</w:t>
      </w:r>
      <w:r w:rsidR="00313229">
        <w:rPr>
          <w:lang w:eastAsia="ru-RU"/>
        </w:rPr>
        <w:t xml:space="preserve"> от т</w:t>
      </w:r>
      <w:r>
        <w:rPr>
          <w:lang w:eastAsia="ru-RU"/>
        </w:rPr>
        <w:t>ого,</w:t>
      </w:r>
      <w:r w:rsidR="00313229">
        <w:rPr>
          <w:lang w:eastAsia="ru-RU"/>
        </w:rPr>
        <w:t xml:space="preserve"> что с</w:t>
      </w:r>
      <w:r w:rsidR="0006129A">
        <w:rPr>
          <w:lang w:eastAsia="ru-RU"/>
        </w:rPr>
        <w:t>егодня, завтра</w:t>
      </w:r>
      <w:r w:rsidR="00313229">
        <w:rPr>
          <w:lang w:eastAsia="ru-RU"/>
        </w:rPr>
        <w:t xml:space="preserve"> и д</w:t>
      </w:r>
      <w:r>
        <w:rPr>
          <w:lang w:eastAsia="ru-RU"/>
        </w:rPr>
        <w:t>алее будут добавляться новые новости.</w:t>
      </w:r>
    </w:p>
    <w:p w14:paraId="10FA9E4A" w14:textId="77777777" w:rsidR="0006129A" w:rsidRDefault="0006129A" w:rsidP="00E32DB7">
      <w:pPr>
        <w:rPr>
          <w:lang w:eastAsia="ru-RU"/>
        </w:rPr>
      </w:pPr>
      <w:r>
        <w:rPr>
          <w:lang w:eastAsia="ru-RU"/>
        </w:rPr>
        <w:t xml:space="preserve">Решение: </w:t>
      </w:r>
    </w:p>
    <w:p w14:paraId="31162F53" w14:textId="7E51872D" w:rsidR="0006129A" w:rsidRDefault="0006129A" w:rsidP="00D34CCD">
      <w:pPr>
        <w:pStyle w:val="a4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В поле «Упорядочить по»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астройках конфигурации п</w:t>
      </w:r>
      <w:r w:rsidR="00742657">
        <w:rPr>
          <w:lang w:eastAsia="ru-RU"/>
        </w:rPr>
        <w:t>ортлета выбрать «Приоритет» (по </w:t>
      </w:r>
      <w:r>
        <w:rPr>
          <w:lang w:eastAsia="ru-RU"/>
        </w:rPr>
        <w:t>возрастанию).</w:t>
      </w:r>
    </w:p>
    <w:p w14:paraId="113DEBA5" w14:textId="0418651B" w:rsidR="0006129A" w:rsidRDefault="0006129A" w:rsidP="00D34CCD">
      <w:pPr>
        <w:pStyle w:val="a4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В поле «И после этого на»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астройках конфигурации портлета выбрать «Дата изменения» (раньше новости упорядочивались</w:t>
      </w:r>
      <w:r w:rsidR="00313229">
        <w:rPr>
          <w:lang w:eastAsia="ru-RU"/>
        </w:rPr>
        <w:t xml:space="preserve"> по д</w:t>
      </w:r>
      <w:r>
        <w:rPr>
          <w:lang w:eastAsia="ru-RU"/>
        </w:rPr>
        <w:t>ате изменения,</w:t>
      </w:r>
      <w:r w:rsidR="00313229">
        <w:rPr>
          <w:lang w:eastAsia="ru-RU"/>
        </w:rPr>
        <w:t xml:space="preserve"> и д</w:t>
      </w:r>
      <w:r>
        <w:rPr>
          <w:lang w:eastAsia="ru-RU"/>
        </w:rPr>
        <w:t>опустим, сейчас</w:t>
      </w:r>
      <w:r w:rsidR="00313229">
        <w:rPr>
          <w:lang w:eastAsia="ru-RU"/>
        </w:rPr>
        <w:t xml:space="preserve"> не т</w:t>
      </w:r>
      <w:r>
        <w:rPr>
          <w:lang w:eastAsia="ru-RU"/>
        </w:rPr>
        <w:t>ребуется менять этот порядок; можно указать</w:t>
      </w:r>
      <w:r w:rsidR="00313229">
        <w:rPr>
          <w:lang w:eastAsia="ru-RU"/>
        </w:rPr>
        <w:t xml:space="preserve"> и д</w:t>
      </w:r>
      <w:r>
        <w:rPr>
          <w:lang w:eastAsia="ru-RU"/>
        </w:rPr>
        <w:t>ругое значение).</w:t>
      </w:r>
    </w:p>
    <w:p w14:paraId="4FD58735" w14:textId="3CB17DCB" w:rsidR="0006129A" w:rsidRDefault="0006129A" w:rsidP="00D34CCD">
      <w:pPr>
        <w:pStyle w:val="a4"/>
        <w:numPr>
          <w:ilvl w:val="0"/>
          <w:numId w:val="13"/>
        </w:numPr>
        <w:rPr>
          <w:lang w:eastAsia="ru-RU"/>
        </w:rPr>
      </w:pPr>
      <w:r>
        <w:rPr>
          <w:lang w:eastAsia="ru-RU"/>
        </w:rPr>
        <w:t>У важной новости указать приоритет</w:t>
      </w:r>
      <w:r w:rsidR="001C0B30">
        <w:rPr>
          <w:lang w:eastAsia="ru-RU"/>
        </w:rPr>
        <w:t xml:space="preserve"> 1.0</w:t>
      </w:r>
      <w:r w:rsidR="00AE4F0E">
        <w:rPr>
          <w:lang w:eastAsia="ru-RU"/>
        </w:rPr>
        <w:t xml:space="preserve"> (см. п. </w:t>
      </w:r>
      <w:r w:rsidR="00AE4F0E">
        <w:rPr>
          <w:lang w:eastAsia="ru-RU"/>
        </w:rPr>
        <w:fldChar w:fldCharType="begin"/>
      </w:r>
      <w:r w:rsidR="00AE4F0E">
        <w:rPr>
          <w:lang w:eastAsia="ru-RU"/>
        </w:rPr>
        <w:instrText xml:space="preserve"> REF _Ref28341522 \r \h </w:instrText>
      </w:r>
      <w:r w:rsidR="00AE4F0E">
        <w:rPr>
          <w:lang w:eastAsia="ru-RU"/>
        </w:rPr>
      </w:r>
      <w:r w:rsidR="00AE4F0E">
        <w:rPr>
          <w:lang w:eastAsia="ru-RU"/>
        </w:rPr>
        <w:fldChar w:fldCharType="separate"/>
      </w:r>
      <w:r w:rsidR="00742657">
        <w:rPr>
          <w:lang w:eastAsia="ru-RU"/>
        </w:rPr>
        <w:t>7.4</w:t>
      </w:r>
      <w:r w:rsidR="00AE4F0E">
        <w:rPr>
          <w:lang w:eastAsia="ru-RU"/>
        </w:rPr>
        <w:fldChar w:fldCharType="end"/>
      </w:r>
      <w:r w:rsidR="00AE4F0E">
        <w:rPr>
          <w:lang w:eastAsia="ru-RU"/>
        </w:rPr>
        <w:t>)</w:t>
      </w:r>
      <w:r>
        <w:rPr>
          <w:lang w:eastAsia="ru-RU"/>
        </w:rPr>
        <w:t>.</w:t>
      </w:r>
      <w:r w:rsidR="00313229">
        <w:rPr>
          <w:lang w:eastAsia="ru-RU"/>
        </w:rPr>
        <w:t xml:space="preserve"> У о</w:t>
      </w:r>
      <w:r>
        <w:rPr>
          <w:lang w:eastAsia="ru-RU"/>
        </w:rPr>
        <w:t>стальных новостей приоритет</w:t>
      </w:r>
      <w:r w:rsidR="00313229">
        <w:rPr>
          <w:lang w:eastAsia="ru-RU"/>
        </w:rPr>
        <w:t xml:space="preserve"> не у</w:t>
      </w:r>
      <w:r>
        <w:rPr>
          <w:lang w:eastAsia="ru-RU"/>
        </w:rPr>
        <w:t>казывать.</w:t>
      </w:r>
    </w:p>
    <w:p w14:paraId="125EFF63" w14:textId="68C76A8B" w:rsidR="0006129A" w:rsidRDefault="002B44FF" w:rsidP="0006129A">
      <w:pPr>
        <w:rPr>
          <w:lang w:eastAsia="ru-RU"/>
        </w:rPr>
      </w:pPr>
      <w:r>
        <w:rPr>
          <w:lang w:eastAsia="ru-RU"/>
        </w:rPr>
        <w:t>В результате в</w:t>
      </w:r>
      <w:r w:rsidR="0006129A">
        <w:rPr>
          <w:lang w:eastAsia="ru-RU"/>
        </w:rPr>
        <w:t>ыбранная новость отображается первой,</w:t>
      </w:r>
      <w:r w:rsidR="00313229">
        <w:rPr>
          <w:lang w:eastAsia="ru-RU"/>
        </w:rPr>
        <w:t xml:space="preserve"> все о</w:t>
      </w:r>
      <w:r w:rsidR="0006129A">
        <w:rPr>
          <w:lang w:eastAsia="ru-RU"/>
        </w:rPr>
        <w:t>стальные новости следуют после</w:t>
      </w:r>
      <w:r w:rsidR="00313229">
        <w:rPr>
          <w:lang w:eastAsia="ru-RU"/>
        </w:rPr>
        <w:t xml:space="preserve"> нее в п</w:t>
      </w:r>
      <w:r w:rsidR="0006129A">
        <w:rPr>
          <w:lang w:eastAsia="ru-RU"/>
        </w:rPr>
        <w:t>орядке «от новых</w:t>
      </w:r>
      <w:r w:rsidR="00313229">
        <w:rPr>
          <w:lang w:eastAsia="ru-RU"/>
        </w:rPr>
        <w:t xml:space="preserve"> к с</w:t>
      </w:r>
      <w:r w:rsidR="0006129A">
        <w:rPr>
          <w:lang w:eastAsia="ru-RU"/>
        </w:rPr>
        <w:t>тарым».</w:t>
      </w:r>
    </w:p>
    <w:p w14:paraId="40677222" w14:textId="2C870389" w:rsidR="00451F91" w:rsidRDefault="001C0B30" w:rsidP="002A63A8">
      <w:pPr>
        <w:rPr>
          <w:lang w:eastAsia="ru-RU"/>
        </w:rPr>
      </w:pPr>
      <w:r>
        <w:rPr>
          <w:lang w:eastAsia="ru-RU"/>
        </w:rPr>
        <w:t>Пример 2.</w:t>
      </w:r>
    </w:p>
    <w:p w14:paraId="529F6355" w14:textId="13083E37" w:rsidR="001C0B30" w:rsidRDefault="001C0B30" w:rsidP="002A63A8">
      <w:pPr>
        <w:rPr>
          <w:lang w:eastAsia="ru-RU"/>
        </w:rPr>
      </w:pPr>
      <w:r>
        <w:rPr>
          <w:lang w:eastAsia="ru-RU"/>
        </w:rPr>
        <w:t>В настройках портлета выбрано упорядочивание</w:t>
      </w:r>
      <w:r w:rsidR="00313229">
        <w:rPr>
          <w:lang w:eastAsia="ru-RU"/>
        </w:rPr>
        <w:t xml:space="preserve"> по п</w:t>
      </w:r>
      <w:r>
        <w:rPr>
          <w:lang w:eastAsia="ru-RU"/>
        </w:rPr>
        <w:t>риоритету</w:t>
      </w:r>
      <w:r w:rsidR="00313229">
        <w:rPr>
          <w:lang w:eastAsia="ru-RU"/>
        </w:rPr>
        <w:t xml:space="preserve"> по в</w:t>
      </w:r>
      <w:r>
        <w:rPr>
          <w:lang w:eastAsia="ru-RU"/>
        </w:rPr>
        <w:t>озрастанию. Имеется</w:t>
      </w:r>
      <w:r w:rsidR="00313229">
        <w:rPr>
          <w:lang w:eastAsia="ru-RU"/>
        </w:rPr>
        <w:t xml:space="preserve"> три с</w:t>
      </w:r>
      <w:r>
        <w:rPr>
          <w:lang w:eastAsia="ru-RU"/>
        </w:rPr>
        <w:t>татьи</w:t>
      </w:r>
      <w:r w:rsidR="00313229">
        <w:rPr>
          <w:lang w:eastAsia="ru-RU"/>
        </w:rPr>
        <w:t xml:space="preserve"> с п</w:t>
      </w:r>
      <w:r>
        <w:rPr>
          <w:lang w:eastAsia="ru-RU"/>
        </w:rPr>
        <w:t>риоритетами 1.0, 1.5, 2.0,</w:t>
      </w:r>
      <w:r w:rsidR="00313229">
        <w:rPr>
          <w:lang w:eastAsia="ru-RU"/>
        </w:rPr>
        <w:t xml:space="preserve"> и они о</w:t>
      </w:r>
      <w:r>
        <w:rPr>
          <w:lang w:eastAsia="ru-RU"/>
        </w:rPr>
        <w:t>тображаются</w:t>
      </w:r>
      <w:r w:rsidR="00313229">
        <w:rPr>
          <w:lang w:eastAsia="ru-RU"/>
        </w:rPr>
        <w:t xml:space="preserve"> в э</w:t>
      </w:r>
      <w:r>
        <w:rPr>
          <w:lang w:eastAsia="ru-RU"/>
        </w:rPr>
        <w:t>том порядке. Требуется разместить</w:t>
      </w:r>
      <w:r w:rsidR="00313229">
        <w:rPr>
          <w:lang w:eastAsia="ru-RU"/>
        </w:rPr>
        <w:t xml:space="preserve"> их в о</w:t>
      </w:r>
      <w:r>
        <w:rPr>
          <w:lang w:eastAsia="ru-RU"/>
        </w:rPr>
        <w:t>братном порядке.</w:t>
      </w:r>
    </w:p>
    <w:p w14:paraId="509133D1" w14:textId="799AB607" w:rsidR="001C0B30" w:rsidRDefault="001C0B30" w:rsidP="002A63A8">
      <w:pPr>
        <w:rPr>
          <w:lang w:eastAsia="ru-RU"/>
        </w:rPr>
      </w:pPr>
      <w:r>
        <w:rPr>
          <w:lang w:eastAsia="ru-RU"/>
        </w:rPr>
        <w:t>Решение: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астройках конфигурации портлета из</w:t>
      </w:r>
      <w:r w:rsidR="00742657">
        <w:rPr>
          <w:lang w:eastAsia="ru-RU"/>
        </w:rPr>
        <w:t>менить направление сортировки с «по </w:t>
      </w:r>
      <w:r w:rsidR="00D43CC6">
        <w:rPr>
          <w:lang w:eastAsia="ru-RU"/>
        </w:rPr>
        <w:t>возрастанию»</w:t>
      </w:r>
      <w:r>
        <w:rPr>
          <w:lang w:eastAsia="ru-RU"/>
        </w:rPr>
        <w:t xml:space="preserve"> на </w:t>
      </w:r>
      <w:r w:rsidR="00D43CC6">
        <w:rPr>
          <w:lang w:eastAsia="ru-RU"/>
        </w:rPr>
        <w:t>«</w:t>
      </w:r>
      <w:r>
        <w:rPr>
          <w:lang w:eastAsia="ru-RU"/>
        </w:rPr>
        <w:t>по убыванию</w:t>
      </w:r>
      <w:r w:rsidR="00D43CC6">
        <w:rPr>
          <w:lang w:eastAsia="ru-RU"/>
        </w:rPr>
        <w:t>»</w:t>
      </w:r>
      <w:r>
        <w:rPr>
          <w:lang w:eastAsia="ru-RU"/>
        </w:rPr>
        <w:t>.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войствах статей изменений вносить</w:t>
      </w:r>
      <w:r w:rsidR="00313229">
        <w:rPr>
          <w:lang w:eastAsia="ru-RU"/>
        </w:rPr>
        <w:t xml:space="preserve"> не т</w:t>
      </w:r>
      <w:r>
        <w:rPr>
          <w:lang w:eastAsia="ru-RU"/>
        </w:rPr>
        <w:t>ребуется.</w:t>
      </w:r>
    </w:p>
    <w:p w14:paraId="284172D1" w14:textId="516BBA00" w:rsidR="001C0B30" w:rsidRDefault="001C0B30" w:rsidP="002A63A8">
      <w:pPr>
        <w:rPr>
          <w:lang w:eastAsia="ru-RU"/>
        </w:rPr>
      </w:pPr>
      <w:r>
        <w:rPr>
          <w:lang w:eastAsia="ru-RU"/>
        </w:rPr>
        <w:t>Пример 3.</w:t>
      </w:r>
    </w:p>
    <w:p w14:paraId="2CCB7249" w14:textId="7BE1DB96" w:rsidR="001C0B30" w:rsidRDefault="001C0B30" w:rsidP="001C0B30">
      <w:pPr>
        <w:rPr>
          <w:lang w:eastAsia="ru-RU"/>
        </w:rPr>
      </w:pPr>
      <w:r>
        <w:rPr>
          <w:lang w:eastAsia="ru-RU"/>
        </w:rPr>
        <w:t>В настройках портлета выбрано упорядочивание</w:t>
      </w:r>
      <w:r w:rsidR="00313229">
        <w:rPr>
          <w:lang w:eastAsia="ru-RU"/>
        </w:rPr>
        <w:t xml:space="preserve"> по п</w:t>
      </w:r>
      <w:r>
        <w:rPr>
          <w:lang w:eastAsia="ru-RU"/>
        </w:rPr>
        <w:t>риоритету</w:t>
      </w:r>
      <w:r w:rsidR="00313229">
        <w:rPr>
          <w:lang w:eastAsia="ru-RU"/>
        </w:rPr>
        <w:t xml:space="preserve"> по в</w:t>
      </w:r>
      <w:r>
        <w:rPr>
          <w:lang w:eastAsia="ru-RU"/>
        </w:rPr>
        <w:t>озрастанию. Имеется</w:t>
      </w:r>
      <w:r w:rsidR="00313229">
        <w:rPr>
          <w:lang w:eastAsia="ru-RU"/>
        </w:rPr>
        <w:t xml:space="preserve"> три с</w:t>
      </w:r>
      <w:r>
        <w:rPr>
          <w:lang w:eastAsia="ru-RU"/>
        </w:rPr>
        <w:t>татьи</w:t>
      </w:r>
      <w:r w:rsidR="00313229">
        <w:rPr>
          <w:lang w:eastAsia="ru-RU"/>
        </w:rPr>
        <w:t xml:space="preserve"> с п</w:t>
      </w:r>
      <w:r>
        <w:rPr>
          <w:lang w:eastAsia="ru-RU"/>
        </w:rPr>
        <w:t>риоритетами 1.0, 1.5, 2.0,</w:t>
      </w:r>
      <w:r w:rsidR="00313229">
        <w:rPr>
          <w:lang w:eastAsia="ru-RU"/>
        </w:rPr>
        <w:t xml:space="preserve"> и они о</w:t>
      </w:r>
      <w:r>
        <w:rPr>
          <w:lang w:eastAsia="ru-RU"/>
        </w:rPr>
        <w:t>тображаются</w:t>
      </w:r>
      <w:r w:rsidR="00313229">
        <w:rPr>
          <w:lang w:eastAsia="ru-RU"/>
        </w:rPr>
        <w:t xml:space="preserve"> в э</w:t>
      </w:r>
      <w:r>
        <w:rPr>
          <w:lang w:eastAsia="ru-RU"/>
        </w:rPr>
        <w:t>том порядке. Требуется третью статью разместить между первой</w:t>
      </w:r>
      <w:r w:rsidR="00313229">
        <w:rPr>
          <w:lang w:eastAsia="ru-RU"/>
        </w:rPr>
        <w:t xml:space="preserve"> и в</w:t>
      </w:r>
      <w:r>
        <w:rPr>
          <w:lang w:eastAsia="ru-RU"/>
        </w:rPr>
        <w:t>торой.</w:t>
      </w:r>
    </w:p>
    <w:p w14:paraId="4719BF10" w14:textId="3E4A12CE" w:rsidR="001C0B30" w:rsidRPr="001C0B30" w:rsidRDefault="001C0B30" w:rsidP="001C0B30">
      <w:pPr>
        <w:rPr>
          <w:lang w:eastAsia="ru-RU"/>
        </w:rPr>
      </w:pPr>
      <w:r>
        <w:rPr>
          <w:lang w:eastAsia="ru-RU"/>
        </w:rPr>
        <w:t>Решение: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астройках конфигурации портлета изменений вносить</w:t>
      </w:r>
      <w:r w:rsidR="00313229">
        <w:rPr>
          <w:lang w:eastAsia="ru-RU"/>
        </w:rPr>
        <w:t xml:space="preserve"> не т</w:t>
      </w:r>
      <w:r>
        <w:rPr>
          <w:lang w:eastAsia="ru-RU"/>
        </w:rPr>
        <w:t>ребуется. В</w:t>
      </w:r>
      <w:r w:rsidR="003A750A">
        <w:rPr>
          <w:lang w:eastAsia="ru-RU"/>
        </w:rPr>
        <w:t> </w:t>
      </w:r>
      <w:r>
        <w:rPr>
          <w:lang w:eastAsia="ru-RU"/>
        </w:rPr>
        <w:t xml:space="preserve">свойствах третьей статьи </w:t>
      </w:r>
      <w:r w:rsidR="00AE4F0E">
        <w:rPr>
          <w:lang w:eastAsia="ru-RU"/>
        </w:rPr>
        <w:t>(см. п. </w:t>
      </w:r>
      <w:r w:rsidR="00AE4F0E">
        <w:rPr>
          <w:lang w:eastAsia="ru-RU"/>
        </w:rPr>
        <w:fldChar w:fldCharType="begin"/>
      </w:r>
      <w:r w:rsidR="00AE4F0E">
        <w:rPr>
          <w:lang w:eastAsia="ru-RU"/>
        </w:rPr>
        <w:instrText xml:space="preserve"> REF _Ref28341522 \r \h </w:instrText>
      </w:r>
      <w:r w:rsidR="00AE4F0E">
        <w:rPr>
          <w:lang w:eastAsia="ru-RU"/>
        </w:rPr>
      </w:r>
      <w:r w:rsidR="00AE4F0E">
        <w:rPr>
          <w:lang w:eastAsia="ru-RU"/>
        </w:rPr>
        <w:fldChar w:fldCharType="separate"/>
      </w:r>
      <w:r w:rsidR="00742657">
        <w:rPr>
          <w:lang w:eastAsia="ru-RU"/>
        </w:rPr>
        <w:t>7.4</w:t>
      </w:r>
      <w:r w:rsidR="00AE4F0E">
        <w:rPr>
          <w:lang w:eastAsia="ru-RU"/>
        </w:rPr>
        <w:fldChar w:fldCharType="end"/>
      </w:r>
      <w:r w:rsidR="00AE4F0E">
        <w:rPr>
          <w:lang w:eastAsia="ru-RU"/>
        </w:rPr>
        <w:t xml:space="preserve">) </w:t>
      </w:r>
      <w:r>
        <w:rPr>
          <w:lang w:eastAsia="ru-RU"/>
        </w:rPr>
        <w:t xml:space="preserve">нужно изменить приоритет с 2.0 на </w:t>
      </w:r>
      <w:r w:rsidRPr="001C0B30">
        <w:rPr>
          <w:lang w:eastAsia="ru-RU"/>
        </w:rPr>
        <w:t>[</w:t>
      </w:r>
      <w:r w:rsidR="003A750A">
        <w:rPr>
          <w:lang w:eastAsia="ru-RU"/>
        </w:rPr>
        <w:t>значение от 1.</w:t>
      </w:r>
      <w:r w:rsidR="003A750A" w:rsidRPr="003A750A">
        <w:rPr>
          <w:lang w:eastAsia="ru-RU"/>
        </w:rPr>
        <w:t>1</w:t>
      </w:r>
      <w:r w:rsidR="003A750A">
        <w:rPr>
          <w:lang w:eastAsia="ru-RU"/>
        </w:rPr>
        <w:t xml:space="preserve"> до</w:t>
      </w:r>
      <w:r>
        <w:rPr>
          <w:lang w:eastAsia="ru-RU"/>
        </w:rPr>
        <w:t xml:space="preserve"> 1.</w:t>
      </w:r>
      <w:r w:rsidR="003A750A" w:rsidRPr="003A750A">
        <w:rPr>
          <w:lang w:eastAsia="ru-RU"/>
        </w:rPr>
        <w:t>4</w:t>
      </w:r>
      <w:r w:rsidRPr="001C0B30">
        <w:rPr>
          <w:lang w:eastAsia="ru-RU"/>
        </w:rPr>
        <w:t>]</w:t>
      </w:r>
      <w:r w:rsidR="00742657">
        <w:rPr>
          <w:lang w:eastAsia="ru-RU"/>
        </w:rPr>
        <w:t>, например, на </w:t>
      </w:r>
      <w:r>
        <w:rPr>
          <w:lang w:eastAsia="ru-RU"/>
        </w:rPr>
        <w:t>1.1 (или 1.2, 1.3, 1.4).</w:t>
      </w:r>
    </w:p>
    <w:p w14:paraId="2485F065" w14:textId="21C1B963" w:rsidR="00A31557" w:rsidRDefault="00A31557" w:rsidP="00BF7F1C">
      <w:pPr>
        <w:pStyle w:val="4"/>
      </w:pPr>
      <w:r>
        <w:t xml:space="preserve">Количество </w:t>
      </w:r>
      <w:r w:rsidR="005604F9">
        <w:t>отображаемых элементов</w:t>
      </w:r>
    </w:p>
    <w:p w14:paraId="7C8BF82A" w14:textId="36CBE5B9" w:rsidR="00DD0C1C" w:rsidRDefault="00D353AE" w:rsidP="002A63A8">
      <w:pPr>
        <w:rPr>
          <w:lang w:eastAsia="ru-RU"/>
        </w:rPr>
      </w:pPr>
      <w:r>
        <w:rPr>
          <w:lang w:eastAsia="ru-RU"/>
        </w:rPr>
        <w:t>Для любого шаблона отображения администратор может настроить количество статей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транице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 xml:space="preserve">писке публикатора. </w:t>
      </w:r>
    </w:p>
    <w:p w14:paraId="114F1315" w14:textId="7C3AF312" w:rsidR="00A31557" w:rsidRDefault="00D353AE" w:rsidP="002A63A8">
      <w:pPr>
        <w:rPr>
          <w:lang w:eastAsia="ru-RU"/>
        </w:rPr>
      </w:pPr>
      <w:r>
        <w:rPr>
          <w:lang w:eastAsia="ru-RU"/>
        </w:rPr>
        <w:t>По умолчанию выводится 20 статей на страницу.</w:t>
      </w:r>
    </w:p>
    <w:p w14:paraId="3C79052C" w14:textId="544F0ADC" w:rsidR="00D353AE" w:rsidRDefault="00D353AE" w:rsidP="00D353AE">
      <w:pPr>
        <w:rPr>
          <w:lang w:eastAsia="ru-RU"/>
        </w:rPr>
      </w:pPr>
      <w:r>
        <w:rPr>
          <w:lang w:eastAsia="ru-RU"/>
        </w:rPr>
        <w:t xml:space="preserve">Чтобы настроить </w:t>
      </w:r>
      <w:r w:rsidR="00D43CC6">
        <w:rPr>
          <w:lang w:eastAsia="ru-RU"/>
        </w:rPr>
        <w:t>количество статей на странице</w:t>
      </w:r>
      <w:r>
        <w:rPr>
          <w:lang w:eastAsia="ru-RU"/>
        </w:rPr>
        <w:t>, нужно:</w:t>
      </w:r>
    </w:p>
    <w:p w14:paraId="09C83471" w14:textId="7AD52C57" w:rsidR="00D353AE" w:rsidRDefault="00D353AE" w:rsidP="00D34CCD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Открыть окно «Публикатор – Конфигурация»</w:t>
      </w:r>
      <w:r w:rsidR="00313229">
        <w:rPr>
          <w:lang w:eastAsia="ru-RU"/>
        </w:rPr>
        <w:t xml:space="preserve"> и п</w:t>
      </w:r>
      <w:r>
        <w:rPr>
          <w:lang w:eastAsia="ru-RU"/>
        </w:rPr>
        <w:t>ерейти</w:t>
      </w:r>
      <w:r w:rsidR="00313229">
        <w:rPr>
          <w:lang w:eastAsia="ru-RU"/>
        </w:rPr>
        <w:t xml:space="preserve"> на в</w:t>
      </w:r>
      <w:r>
        <w:rPr>
          <w:lang w:eastAsia="ru-RU"/>
        </w:rPr>
        <w:t>кладку «Свойства отображения».</w:t>
      </w:r>
    </w:p>
    <w:p w14:paraId="4C7DC9FD" w14:textId="6FD5D567" w:rsidR="00AD5C3F" w:rsidRDefault="00D353AE" w:rsidP="00D34CCD">
      <w:pPr>
        <w:pStyle w:val="a4"/>
        <w:numPr>
          <w:ilvl w:val="0"/>
          <w:numId w:val="15"/>
        </w:numPr>
        <w:rPr>
          <w:lang w:eastAsia="ru-RU"/>
        </w:rPr>
      </w:pPr>
      <w:r>
        <w:rPr>
          <w:lang w:eastAsia="ru-RU"/>
        </w:rPr>
        <w:t>Указать число – количество статей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траницу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оле «Количество отображаемых элементов» (</w:t>
      </w:r>
      <w:r w:rsidRPr="00870111">
        <w:t xml:space="preserve">рисунок </w:t>
      </w:r>
      <w:r w:rsidRPr="00870111">
        <w:rPr>
          <w:lang w:eastAsia="ru-RU"/>
        </w:rPr>
        <w:fldChar w:fldCharType="begin"/>
      </w:r>
      <w:r w:rsidRPr="00870111">
        <w:rPr>
          <w:lang w:eastAsia="ru-RU"/>
        </w:rPr>
        <w:instrText xml:space="preserve"> REF РИСУНОК_</w:instrText>
      </w:r>
      <w:r w:rsidR="00870111" w:rsidRPr="00870111">
        <w:rPr>
          <w:lang w:eastAsia="ru-RU"/>
        </w:rPr>
        <w:instrText>св_колво_элементов</w:instrText>
      </w:r>
      <w:r w:rsidRPr="00870111">
        <w:rPr>
          <w:lang w:eastAsia="ru-RU"/>
        </w:rPr>
        <w:instrText xml:space="preserve">  \* MERGEFORMAT </w:instrText>
      </w:r>
      <w:r w:rsidRPr="0087011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44</w:t>
      </w:r>
      <w:r w:rsidRPr="00870111">
        <w:rPr>
          <w:lang w:eastAsia="ru-RU"/>
        </w:rPr>
        <w:fldChar w:fldCharType="end"/>
      </w:r>
      <w:r>
        <w:rPr>
          <w:lang w:eastAsia="ru-RU"/>
        </w:rPr>
        <w:t>).</w:t>
      </w:r>
      <w:r w:rsidR="00313229">
        <w:rPr>
          <w:lang w:eastAsia="ru-RU"/>
        </w:rPr>
        <w:t xml:space="preserve"> На р</w:t>
      </w:r>
      <w:r w:rsidR="00870111">
        <w:rPr>
          <w:lang w:eastAsia="ru-RU"/>
        </w:rPr>
        <w:t xml:space="preserve">исунке </w:t>
      </w:r>
      <w:r w:rsidR="002C1845" w:rsidRPr="00870111">
        <w:rPr>
          <w:lang w:eastAsia="ru-RU"/>
        </w:rPr>
        <w:fldChar w:fldCharType="begin"/>
      </w:r>
      <w:r w:rsidR="002C1845" w:rsidRPr="00870111">
        <w:rPr>
          <w:lang w:eastAsia="ru-RU"/>
        </w:rPr>
        <w:instrText xml:space="preserve"> REF РИСУНОК_св_колво_элементов  \* MERGEFORMAT </w:instrText>
      </w:r>
      <w:r w:rsidR="002C1845" w:rsidRPr="0087011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44</w:t>
      </w:r>
      <w:r w:rsidR="002C1845" w:rsidRPr="00870111">
        <w:rPr>
          <w:lang w:eastAsia="ru-RU"/>
        </w:rPr>
        <w:fldChar w:fldCharType="end"/>
      </w:r>
      <w:r w:rsidR="002C1845">
        <w:rPr>
          <w:lang w:eastAsia="ru-RU"/>
        </w:rPr>
        <w:t xml:space="preserve"> </w:t>
      </w:r>
      <w:r w:rsidR="00870111">
        <w:rPr>
          <w:lang w:eastAsia="ru-RU"/>
        </w:rPr>
        <w:t>администратор указал 5 статей</w:t>
      </w:r>
      <w:r w:rsidR="00313229">
        <w:rPr>
          <w:lang w:eastAsia="ru-RU"/>
        </w:rPr>
        <w:t xml:space="preserve"> на с</w:t>
      </w:r>
      <w:r w:rsidR="00870111">
        <w:rPr>
          <w:lang w:eastAsia="ru-RU"/>
        </w:rPr>
        <w:t>траницу.</w:t>
      </w:r>
    </w:p>
    <w:p w14:paraId="260C07CE" w14:textId="39D57A99" w:rsidR="00D353AE" w:rsidRDefault="00D353AE" w:rsidP="00D353AE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5D0484D" wp14:editId="0740D7D1">
            <wp:extent cx="4924425" cy="643665"/>
            <wp:effectExtent l="0" t="0" r="0" b="444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83510" cy="6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2389" w14:textId="0454B753" w:rsidR="00870111" w:rsidRPr="00870111" w:rsidRDefault="00870111" w:rsidP="00870111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св_колво_элементов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19" w:name="РИСУНОК_св_колво_элементов"/>
      <w:r w:rsidR="00EB093C">
        <w:rPr>
          <w:noProof/>
        </w:rPr>
        <w:t>44</w:t>
      </w:r>
      <w:bookmarkEnd w:id="119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44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 xml:space="preserve">Окно «Публикатор – Конфигурация». </w:t>
      </w:r>
      <w:r>
        <w:t>Количество отображаемых элементов</w:t>
      </w:r>
    </w:p>
    <w:p w14:paraId="66B34ECA" w14:textId="66B10974" w:rsidR="00A31557" w:rsidRDefault="001E65F6" w:rsidP="00BF7F1C">
      <w:pPr>
        <w:pStyle w:val="4"/>
      </w:pPr>
      <w:r>
        <w:t>Панель навигации</w:t>
      </w:r>
    </w:p>
    <w:p w14:paraId="34E2F61A" w14:textId="6CE20953" w:rsidR="00A31557" w:rsidRDefault="00DD0C1C" w:rsidP="002A63A8">
      <w:pPr>
        <w:rPr>
          <w:lang w:eastAsia="ru-RU"/>
        </w:rPr>
      </w:pPr>
      <w:r>
        <w:rPr>
          <w:lang w:eastAsia="ru-RU"/>
        </w:rPr>
        <w:t xml:space="preserve">Администратор может настроить </w:t>
      </w:r>
      <w:r w:rsidR="001E65F6">
        <w:rPr>
          <w:lang w:eastAsia="ru-RU"/>
        </w:rPr>
        <w:t>панель навигации</w:t>
      </w:r>
      <w:r w:rsidR="00313229">
        <w:rPr>
          <w:lang w:eastAsia="ru-RU"/>
        </w:rPr>
        <w:t xml:space="preserve"> по с</w:t>
      </w:r>
      <w:r>
        <w:rPr>
          <w:lang w:eastAsia="ru-RU"/>
        </w:rPr>
        <w:t>траницам публикатора.</w:t>
      </w:r>
    </w:p>
    <w:p w14:paraId="0B22D424" w14:textId="1481B91F" w:rsidR="00DD0C1C" w:rsidRDefault="00DD0C1C" w:rsidP="002A63A8">
      <w:pPr>
        <w:rPr>
          <w:lang w:eastAsia="ru-RU"/>
        </w:rPr>
      </w:pPr>
      <w:r>
        <w:rPr>
          <w:lang w:eastAsia="ru-RU"/>
        </w:rPr>
        <w:t>Варианты отображения</w:t>
      </w:r>
      <w:r w:rsidR="001E65F6">
        <w:rPr>
          <w:lang w:eastAsia="ru-RU"/>
        </w:rPr>
        <w:t xml:space="preserve"> кнопок панели навигации</w:t>
      </w:r>
      <w:r>
        <w:rPr>
          <w:lang w:eastAsia="ru-RU"/>
        </w:rPr>
        <w:t>:</w:t>
      </w:r>
    </w:p>
    <w:p w14:paraId="729CE221" w14:textId="1286BD36" w:rsidR="00DD0C1C" w:rsidRDefault="00DD0C1C" w:rsidP="00D34CCD">
      <w:pPr>
        <w:pStyle w:val="a4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Нет – кнопки перехода</w:t>
      </w:r>
      <w:r w:rsidR="00313229">
        <w:rPr>
          <w:lang w:eastAsia="ru-RU"/>
        </w:rPr>
        <w:t xml:space="preserve"> по с</w:t>
      </w:r>
      <w:r>
        <w:rPr>
          <w:lang w:eastAsia="ru-RU"/>
        </w:rPr>
        <w:t>траницам</w:t>
      </w:r>
      <w:r w:rsidR="00313229">
        <w:rPr>
          <w:lang w:eastAsia="ru-RU"/>
        </w:rPr>
        <w:t xml:space="preserve"> и к</w:t>
      </w:r>
      <w:r>
        <w:rPr>
          <w:lang w:eastAsia="ru-RU"/>
        </w:rPr>
        <w:t>оличество результатов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транице не отображаются.</w:t>
      </w:r>
    </w:p>
    <w:p w14:paraId="2B8096A6" w14:textId="02711449" w:rsidR="00DD0C1C" w:rsidRDefault="00DD0C1C" w:rsidP="00D34CCD">
      <w:pPr>
        <w:pStyle w:val="a4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Обычный –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ижней части публикатора отображаются кнопки перехода по страницам (</w:t>
      </w:r>
      <w:r w:rsidR="001E65F6">
        <w:rPr>
          <w:lang w:eastAsia="ru-RU"/>
        </w:rPr>
        <w:t>«</w:t>
      </w:r>
      <w:r w:rsidR="00E44BAD">
        <w:rPr>
          <w:lang w:eastAsia="ru-RU"/>
        </w:rPr>
        <w:t>Первый</w:t>
      </w:r>
      <w:r w:rsidR="001E65F6">
        <w:rPr>
          <w:lang w:eastAsia="ru-RU"/>
        </w:rPr>
        <w:t>»</w:t>
      </w:r>
      <w:r>
        <w:rPr>
          <w:lang w:eastAsia="ru-RU"/>
        </w:rPr>
        <w:t xml:space="preserve">, </w:t>
      </w:r>
      <w:r w:rsidR="001E65F6">
        <w:rPr>
          <w:lang w:eastAsia="ru-RU"/>
        </w:rPr>
        <w:t>«</w:t>
      </w:r>
      <w:r w:rsidR="00E44BAD">
        <w:rPr>
          <w:lang w:eastAsia="ru-RU"/>
        </w:rPr>
        <w:t>Предыдущий</w:t>
      </w:r>
      <w:r w:rsidR="001E65F6">
        <w:rPr>
          <w:lang w:eastAsia="ru-RU"/>
        </w:rPr>
        <w:t>»</w:t>
      </w:r>
      <w:r>
        <w:rPr>
          <w:lang w:eastAsia="ru-RU"/>
        </w:rPr>
        <w:t xml:space="preserve">, </w:t>
      </w:r>
      <w:r w:rsidR="001E65F6">
        <w:rPr>
          <w:lang w:eastAsia="ru-RU"/>
        </w:rPr>
        <w:t>«</w:t>
      </w:r>
      <w:r w:rsidR="00E44BAD">
        <w:rPr>
          <w:lang w:eastAsia="ru-RU"/>
        </w:rPr>
        <w:t>Следующий</w:t>
      </w:r>
      <w:r w:rsidR="001E65F6">
        <w:rPr>
          <w:lang w:eastAsia="ru-RU"/>
        </w:rPr>
        <w:t>»</w:t>
      </w:r>
      <w:r>
        <w:rPr>
          <w:lang w:eastAsia="ru-RU"/>
        </w:rPr>
        <w:t xml:space="preserve">, </w:t>
      </w:r>
      <w:r w:rsidR="001E65F6">
        <w:rPr>
          <w:lang w:eastAsia="ru-RU"/>
        </w:rPr>
        <w:t>«</w:t>
      </w:r>
      <w:r w:rsidR="00E44BAD">
        <w:rPr>
          <w:lang w:eastAsia="ru-RU"/>
        </w:rPr>
        <w:t>Последний</w:t>
      </w:r>
      <w:r w:rsidR="001E65F6">
        <w:rPr>
          <w:lang w:eastAsia="ru-RU"/>
        </w:rPr>
        <w:t>»,</w:t>
      </w:r>
      <w:r w:rsidR="00313229">
        <w:rPr>
          <w:lang w:eastAsia="ru-RU"/>
        </w:rPr>
        <w:t xml:space="preserve"> а т</w:t>
      </w:r>
      <w:r w:rsidR="001E65F6">
        <w:rPr>
          <w:lang w:eastAsia="ru-RU"/>
        </w:rPr>
        <w:t>акже перехода</w:t>
      </w:r>
      <w:r w:rsidR="00313229">
        <w:rPr>
          <w:lang w:eastAsia="ru-RU"/>
        </w:rPr>
        <w:t xml:space="preserve"> к с</w:t>
      </w:r>
      <w:r w:rsidR="001E65F6">
        <w:rPr>
          <w:lang w:eastAsia="ru-RU"/>
        </w:rPr>
        <w:t>транице</w:t>
      </w:r>
      <w:r w:rsidR="00313229">
        <w:rPr>
          <w:lang w:eastAsia="ru-RU"/>
        </w:rPr>
        <w:t xml:space="preserve"> по ее н</w:t>
      </w:r>
      <w:r w:rsidR="001E65F6">
        <w:rPr>
          <w:lang w:eastAsia="ru-RU"/>
        </w:rPr>
        <w:t>омеру</w:t>
      </w:r>
      <w:r>
        <w:rPr>
          <w:lang w:eastAsia="ru-RU"/>
        </w:rPr>
        <w:t>)</w:t>
      </w:r>
      <w:r w:rsidR="00313229">
        <w:rPr>
          <w:lang w:eastAsia="ru-RU"/>
        </w:rPr>
        <w:t xml:space="preserve"> и и</w:t>
      </w:r>
      <w:r>
        <w:rPr>
          <w:lang w:eastAsia="ru-RU"/>
        </w:rPr>
        <w:t>нформация</w:t>
      </w:r>
      <w:r w:rsidR="00313229">
        <w:rPr>
          <w:lang w:eastAsia="ru-RU"/>
        </w:rPr>
        <w:t xml:space="preserve"> о к</w:t>
      </w:r>
      <w:r>
        <w:rPr>
          <w:lang w:eastAsia="ru-RU"/>
        </w:rPr>
        <w:t>оличестве результатов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транице.</w:t>
      </w:r>
    </w:p>
    <w:p w14:paraId="1A406604" w14:textId="6A5A5509" w:rsidR="001E65F6" w:rsidRDefault="001E65F6" w:rsidP="00D34CCD">
      <w:pPr>
        <w:pStyle w:val="a4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Простой –</w:t>
      </w:r>
      <w:r w:rsidR="00313229">
        <w:rPr>
          <w:lang w:eastAsia="ru-RU"/>
        </w:rPr>
        <w:t xml:space="preserve"> в н</w:t>
      </w:r>
      <w:r>
        <w:rPr>
          <w:lang w:eastAsia="ru-RU"/>
        </w:rPr>
        <w:t>ижней части публикатора отображаются только</w:t>
      </w:r>
      <w:r w:rsidR="00E44BAD">
        <w:rPr>
          <w:lang w:eastAsia="ru-RU"/>
        </w:rPr>
        <w:t xml:space="preserve"> кнопки </w:t>
      </w:r>
      <w:r w:rsidR="00742657">
        <w:rPr>
          <w:lang w:eastAsia="ru-RU"/>
        </w:rPr>
        <w:t>«Предыдущий» и </w:t>
      </w:r>
      <w:r w:rsidR="00E44BAD">
        <w:rPr>
          <w:lang w:eastAsia="ru-RU"/>
        </w:rPr>
        <w:t>«Следующий</w:t>
      </w:r>
      <w:r>
        <w:rPr>
          <w:lang w:eastAsia="ru-RU"/>
        </w:rPr>
        <w:t>».</w:t>
      </w:r>
    </w:p>
    <w:p w14:paraId="60AFFD5F" w14:textId="127ABA87" w:rsidR="00DD0C1C" w:rsidRDefault="002C1845" w:rsidP="002A63A8">
      <w:pPr>
        <w:rPr>
          <w:lang w:eastAsia="ru-RU"/>
        </w:rPr>
      </w:pPr>
      <w:r>
        <w:rPr>
          <w:lang w:eastAsia="ru-RU"/>
        </w:rPr>
        <w:t>Чтобы настроить панель навигации, нужно:</w:t>
      </w:r>
    </w:p>
    <w:p w14:paraId="68C9B141" w14:textId="4D9F60A5" w:rsidR="002C1845" w:rsidRDefault="002C1845" w:rsidP="00D34CCD">
      <w:pPr>
        <w:pStyle w:val="a4"/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Открыть окно «Публикатор – Конфигурация»</w:t>
      </w:r>
      <w:r w:rsidR="00313229">
        <w:rPr>
          <w:lang w:eastAsia="ru-RU"/>
        </w:rPr>
        <w:t xml:space="preserve"> и п</w:t>
      </w:r>
      <w:r>
        <w:rPr>
          <w:lang w:eastAsia="ru-RU"/>
        </w:rPr>
        <w:t>ерейти</w:t>
      </w:r>
      <w:r w:rsidR="00313229">
        <w:rPr>
          <w:lang w:eastAsia="ru-RU"/>
        </w:rPr>
        <w:t xml:space="preserve"> на в</w:t>
      </w:r>
      <w:r>
        <w:rPr>
          <w:lang w:eastAsia="ru-RU"/>
        </w:rPr>
        <w:t>кладку «Свойства отображения».</w:t>
      </w:r>
    </w:p>
    <w:p w14:paraId="2E061B78" w14:textId="1B76CFCA" w:rsidR="002C1845" w:rsidRDefault="002C1845" w:rsidP="00D34CCD">
      <w:pPr>
        <w:pStyle w:val="a4"/>
        <w:numPr>
          <w:ilvl w:val="0"/>
          <w:numId w:val="17"/>
        </w:numPr>
        <w:rPr>
          <w:lang w:eastAsia="ru-RU"/>
        </w:rPr>
      </w:pPr>
      <w:r>
        <w:rPr>
          <w:lang w:eastAsia="ru-RU"/>
        </w:rPr>
        <w:t>Выбрать вариант отображения (Нет, Обычный, Простой)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оле «Тип нумерования страниц» (</w:t>
      </w:r>
      <w:r w:rsidRPr="002C1845">
        <w:t xml:space="preserve">рисунок </w:t>
      </w:r>
      <w:r w:rsidRPr="002C1845">
        <w:rPr>
          <w:lang w:eastAsia="ru-RU"/>
        </w:rPr>
        <w:fldChar w:fldCharType="begin"/>
      </w:r>
      <w:r w:rsidRPr="002C1845">
        <w:rPr>
          <w:lang w:eastAsia="ru-RU"/>
        </w:rPr>
        <w:instrText xml:space="preserve"> REF РИСУНОК_св_нумер_страниц  \* MERGEFORMAT </w:instrText>
      </w:r>
      <w:r w:rsidRPr="002C1845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45</w:t>
      </w:r>
      <w:r w:rsidRPr="002C1845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68D62EF8" w14:textId="6E69B8E1" w:rsidR="002C1845" w:rsidRDefault="002C1845" w:rsidP="002C1845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3215018" wp14:editId="7BBEE90F">
            <wp:extent cx="4981575" cy="981431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89303" cy="98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7FE7" w14:textId="37DDCDDA" w:rsidR="002C1845" w:rsidRPr="002C1845" w:rsidRDefault="002C1845" w:rsidP="002C1845">
      <w:pPr>
        <w:pStyle w:val="af0"/>
        <w:rPr>
          <w:lang w:eastAsia="ru-RU"/>
        </w:rPr>
      </w:pPr>
      <w:r w:rsidRPr="00C31632">
        <w:t>Рисунок </w:t>
      </w:r>
      <w:r w:rsidRPr="00C31632">
        <w:rPr>
          <w:i/>
        </w:rPr>
        <w:fldChar w:fldCharType="begin"/>
      </w:r>
      <w:r w:rsidRPr="00C31632">
        <w:instrText xml:space="preserve"> SEQ PIC \h </w:instrText>
      </w:r>
      <w:r w:rsidRPr="00C31632">
        <w:rPr>
          <w:i/>
        </w:rPr>
        <w:fldChar w:fldCharType="end"/>
      </w:r>
      <w:r w:rsidRPr="00C31632">
        <w:rPr>
          <w:i/>
        </w:rPr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св_нумер_страниц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rPr>
          <w:i/>
        </w:rPr>
        <w:fldChar w:fldCharType="separate"/>
      </w:r>
      <w:bookmarkStart w:id="120" w:name="РИСУНОК_св_нумер_страниц"/>
      <w:r w:rsidR="00EB093C">
        <w:rPr>
          <w:noProof/>
        </w:rPr>
        <w:t>45</w:t>
      </w:r>
      <w:bookmarkEnd w:id="120"/>
      <w:r w:rsidRPr="00C31632">
        <w:rPr>
          <w:i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45</w:t>
      </w:r>
      <w:r>
        <w:rPr>
          <w:noProof/>
        </w:rPr>
        <w:fldChar w:fldCharType="end"/>
      </w:r>
      <w:r w:rsidRPr="00C31632">
        <w:t xml:space="preserve">. </w:t>
      </w:r>
      <w:r>
        <w:rPr>
          <w:lang w:eastAsia="ru-RU"/>
        </w:rPr>
        <w:t>Окно «Публикатор – Конфигурация».</w:t>
      </w:r>
      <w:r w:rsidR="00313229">
        <w:rPr>
          <w:lang w:eastAsia="ru-RU"/>
        </w:rPr>
        <w:t xml:space="preserve"> </w:t>
      </w:r>
      <w:r w:rsidR="00313229">
        <w:t>Тип</w:t>
      </w:r>
      <w:r w:rsidR="00313229">
        <w:rPr>
          <w:lang w:eastAsia="ru-RU"/>
        </w:rPr>
        <w:t> </w:t>
      </w:r>
      <w:r w:rsidR="00313229">
        <w:t>н</w:t>
      </w:r>
      <w:r>
        <w:t>умерования страниц</w:t>
      </w:r>
    </w:p>
    <w:p w14:paraId="200A8447" w14:textId="4D921338" w:rsidR="00C31F40" w:rsidRDefault="00C31F40" w:rsidP="00C31F40">
      <w:pPr>
        <w:rPr>
          <w:lang w:eastAsia="ru-RU"/>
        </w:rPr>
      </w:pPr>
    </w:p>
    <w:p w14:paraId="77F8258E" w14:textId="77777777" w:rsidR="00742657" w:rsidRPr="00C31F40" w:rsidRDefault="00742657" w:rsidP="00C31F40">
      <w:pPr>
        <w:rPr>
          <w:lang w:eastAsia="ru-RU"/>
        </w:rPr>
      </w:pPr>
    </w:p>
    <w:p w14:paraId="33F263F9" w14:textId="28A23A29" w:rsidR="006D322F" w:rsidRDefault="00EF1D38" w:rsidP="00BF7F1C">
      <w:pPr>
        <w:pStyle w:val="1"/>
      </w:pPr>
      <w:bookmarkStart w:id="121" w:name="_Ref28271043"/>
      <w:bookmarkStart w:id="122" w:name="_Toc70340510"/>
      <w:r>
        <w:t>Документы</w:t>
      </w:r>
      <w:r w:rsidR="00313229">
        <w:t xml:space="preserve"> и м</w:t>
      </w:r>
      <w:r>
        <w:t>едиафайлы</w:t>
      </w:r>
      <w:bookmarkEnd w:id="121"/>
      <w:bookmarkEnd w:id="122"/>
    </w:p>
    <w:p w14:paraId="1F60B10F" w14:textId="7BA21D27" w:rsidR="00A139C7" w:rsidRDefault="00A139C7" w:rsidP="00D47A20">
      <w:r>
        <w:t>Документы (файлы) – это </w:t>
      </w:r>
      <w:r>
        <w:rPr>
          <w:lang w:val="en-US"/>
        </w:rPr>
        <w:t>pdf</w:t>
      </w:r>
      <w:r w:rsidRPr="004161D2">
        <w:t>-</w:t>
      </w:r>
      <w:r>
        <w:t xml:space="preserve">файлы, </w:t>
      </w:r>
      <w:r>
        <w:rPr>
          <w:lang w:val="en-US"/>
        </w:rPr>
        <w:t>word</w:t>
      </w:r>
      <w:r w:rsidRPr="004161D2">
        <w:t>-</w:t>
      </w:r>
      <w:r>
        <w:t>файлы</w:t>
      </w:r>
      <w:r w:rsidRPr="004161D2">
        <w:t xml:space="preserve">, </w:t>
      </w:r>
      <w:r>
        <w:rPr>
          <w:lang w:val="en-US"/>
        </w:rPr>
        <w:t>excel</w:t>
      </w:r>
      <w:r>
        <w:t>-файлы, изображения (</w:t>
      </w:r>
      <w:r>
        <w:rPr>
          <w:lang w:val="en-US"/>
        </w:rPr>
        <w:t>jpeg</w:t>
      </w:r>
      <w:r w:rsidRPr="004161D2">
        <w:t xml:space="preserve">, </w:t>
      </w:r>
      <w:r>
        <w:rPr>
          <w:lang w:val="en-US"/>
        </w:rPr>
        <w:t>png</w:t>
      </w:r>
      <w:r w:rsidRPr="004161D2">
        <w:t xml:space="preserve">, </w:t>
      </w:r>
      <w:r>
        <w:rPr>
          <w:lang w:val="en-US"/>
        </w:rPr>
        <w:t>bmp</w:t>
      </w:r>
      <w:r w:rsidRPr="004161D2">
        <w:t>)</w:t>
      </w:r>
      <w:r w:rsidR="00E1497F">
        <w:t xml:space="preserve"> </w:t>
      </w:r>
      <w:r>
        <w:t>и прочие файлы.</w:t>
      </w:r>
    </w:p>
    <w:p w14:paraId="0F3A2C45" w14:textId="6D638E8D" w:rsidR="009C5F8E" w:rsidRDefault="009C5F8E" w:rsidP="00D47A20">
      <w:r>
        <w:t>Раздел «Документы</w:t>
      </w:r>
      <w:r w:rsidR="00313229">
        <w:t xml:space="preserve"> и м</w:t>
      </w:r>
      <w:r>
        <w:t>едиафайлы»</w:t>
      </w:r>
      <w:r w:rsidR="00313229">
        <w:t xml:space="preserve"> в а</w:t>
      </w:r>
      <w:r>
        <w:t>дминистративной части Портала содержит файлы, загруженные администраторами</w:t>
      </w:r>
      <w:r w:rsidR="00313229">
        <w:t xml:space="preserve"> за все в</w:t>
      </w:r>
      <w:r>
        <w:t>ремя работы</w:t>
      </w:r>
      <w:r w:rsidR="00313229">
        <w:t xml:space="preserve"> на П</w:t>
      </w:r>
      <w:r>
        <w:t>ортале.</w:t>
      </w:r>
      <w:r w:rsidR="00AA4797">
        <w:t xml:space="preserve"> Файлы загружаются</w:t>
      </w:r>
      <w:r w:rsidR="00313229">
        <w:t xml:space="preserve"> в р</w:t>
      </w:r>
      <w:r w:rsidR="00AA4797">
        <w:t>аздел «Документы</w:t>
      </w:r>
      <w:r w:rsidR="00313229">
        <w:t xml:space="preserve"> и м</w:t>
      </w:r>
      <w:r w:rsidR="00AA4797">
        <w:t>едиафайлы»</w:t>
      </w:r>
      <w:r w:rsidR="00313229">
        <w:t xml:space="preserve"> с ц</w:t>
      </w:r>
      <w:r w:rsidR="00AA4797">
        <w:t>елью</w:t>
      </w:r>
      <w:r w:rsidR="00313229">
        <w:t xml:space="preserve"> их д</w:t>
      </w:r>
      <w:r w:rsidR="00AA4797">
        <w:t>альнейшей публикации.</w:t>
      </w:r>
    </w:p>
    <w:p w14:paraId="5F196EFA" w14:textId="13E30E9F" w:rsidR="00AA4797" w:rsidRDefault="00AA4797" w:rsidP="00D47A20">
      <w:r>
        <w:t>Файлы могут быть размещены непосредственно</w:t>
      </w:r>
      <w:r w:rsidR="00313229">
        <w:t xml:space="preserve"> на с</w:t>
      </w:r>
      <w:r>
        <w:t>транице «Документы и медиафайлы» либо упорядочены внутри папок / подпапок, которые администратор может создать</w:t>
      </w:r>
      <w:r w:rsidR="00313229">
        <w:t xml:space="preserve"> на с</w:t>
      </w:r>
      <w:r>
        <w:t>транице «Документы</w:t>
      </w:r>
      <w:r w:rsidR="00313229">
        <w:t xml:space="preserve"> и м</w:t>
      </w:r>
      <w:r>
        <w:t>едиафайлы».</w:t>
      </w:r>
      <w:r w:rsidR="00313229">
        <w:t xml:space="preserve"> </w:t>
      </w:r>
    </w:p>
    <w:p w14:paraId="20696DEA" w14:textId="3FCEEDE3" w:rsidR="00BD4379" w:rsidRDefault="00AA4797" w:rsidP="00D47A20">
      <w:r>
        <w:t>Р</w:t>
      </w:r>
      <w:r w:rsidR="00BD4379">
        <w:t>екомендуется в р</w:t>
      </w:r>
      <w:r>
        <w:t>аздел</w:t>
      </w:r>
      <w:r w:rsidR="00BD4379">
        <w:t>е</w:t>
      </w:r>
      <w:r>
        <w:t xml:space="preserve"> «Документы</w:t>
      </w:r>
      <w:r w:rsidR="00313229">
        <w:t xml:space="preserve"> и м</w:t>
      </w:r>
      <w:r>
        <w:t xml:space="preserve">едиафайлы» </w:t>
      </w:r>
      <w:r w:rsidR="00BD4379">
        <w:t>сформировать</w:t>
      </w:r>
      <w:r>
        <w:t xml:space="preserve"> несколько основных папок</w:t>
      </w:r>
      <w:r w:rsidR="00BD4379">
        <w:t xml:space="preserve"> так, чтобы сотрудникам было удобно в них ориентироваться. Это могут быть папки: новости, статьи, официальные документы и проч. Если удобно ориентироваться по времени добавления документов, то это могут быть папки по годам или по месяцам</w:t>
      </w:r>
      <w:r w:rsidR="00742657">
        <w:t>. Также это могут быть папки по </w:t>
      </w:r>
      <w:r w:rsidR="00BD4379">
        <w:t xml:space="preserve">отделам / подразделениям или по фамилиям пользователей и проч. </w:t>
      </w:r>
    </w:p>
    <w:p w14:paraId="1188C4F6" w14:textId="6C4EA6FF" w:rsidR="00AA4797" w:rsidRDefault="00AA4797" w:rsidP="00D47A20">
      <w:r>
        <w:t>Внутри каждой папки может быть сколько угодно подпапок и/или файлов.</w:t>
      </w:r>
    </w:p>
    <w:p w14:paraId="120758F9" w14:textId="4680DDDE" w:rsidR="009D1711" w:rsidRDefault="009D1711" w:rsidP="00D47A20">
      <w:r>
        <w:t>Название папки / подпапки / файла</w:t>
      </w:r>
      <w:r w:rsidRPr="00C31632">
        <w:t xml:space="preserve"> является ссылкой. По нажатию на ссылку открывается страница</w:t>
      </w:r>
      <w:r>
        <w:t xml:space="preserve"> папки / подпапки / файла</w:t>
      </w:r>
      <w:r w:rsidRPr="00C31632">
        <w:t>.</w:t>
      </w:r>
    </w:p>
    <w:p w14:paraId="20DE11F1" w14:textId="3A1177B7" w:rsidR="009C5F8E" w:rsidRDefault="009C5F8E" w:rsidP="00D47A20">
      <w:r>
        <w:t>В разделе «Документы</w:t>
      </w:r>
      <w:r w:rsidR="00313229">
        <w:t xml:space="preserve"> и м</w:t>
      </w:r>
      <w:r>
        <w:t>едиафайлы» отображаются файлы</w:t>
      </w:r>
      <w:r w:rsidR="00DC57EF">
        <w:t>, добавленные одним из </w:t>
      </w:r>
      <w:r w:rsidR="0042734E">
        <w:t>способов (таблица 1).</w:t>
      </w:r>
    </w:p>
    <w:p w14:paraId="672A0BBC" w14:textId="1D604FAC" w:rsidR="0042734E" w:rsidRDefault="0042734E" w:rsidP="00742657">
      <w:pPr>
        <w:pStyle w:val="af2"/>
      </w:pPr>
      <w:r>
        <w:t>Таблица 1. Способы добавления файлов</w:t>
      </w:r>
    </w:p>
    <w:tbl>
      <w:tblPr>
        <w:tblStyle w:val="aff2"/>
        <w:tblW w:w="10201" w:type="dxa"/>
        <w:tblLook w:val="04A0" w:firstRow="1" w:lastRow="0" w:firstColumn="1" w:lastColumn="0" w:noHBand="0" w:noVBand="1"/>
      </w:tblPr>
      <w:tblGrid>
        <w:gridCol w:w="974"/>
        <w:gridCol w:w="3954"/>
        <w:gridCol w:w="5273"/>
      </w:tblGrid>
      <w:tr w:rsidR="00DC57EF" w14:paraId="3F3E6F32" w14:textId="77777777" w:rsidTr="00742657">
        <w:tc>
          <w:tcPr>
            <w:tcW w:w="974" w:type="dxa"/>
          </w:tcPr>
          <w:p w14:paraId="040EFBA9" w14:textId="0949A335" w:rsidR="00DC57EF" w:rsidRDefault="00DC57EF" w:rsidP="00DC57EF">
            <w:pPr>
              <w:ind w:firstLine="0"/>
              <w:jc w:val="center"/>
            </w:pPr>
            <w:r>
              <w:t>Способ</w:t>
            </w:r>
          </w:p>
        </w:tc>
        <w:tc>
          <w:tcPr>
            <w:tcW w:w="3954" w:type="dxa"/>
          </w:tcPr>
          <w:p w14:paraId="4DD92CCE" w14:textId="6566EE5D" w:rsidR="00DC57EF" w:rsidRDefault="00DC57EF" w:rsidP="00DC57EF">
            <w:pPr>
              <w:ind w:firstLine="0"/>
              <w:jc w:val="center"/>
            </w:pPr>
            <w:r>
              <w:t>Добавление файлов</w:t>
            </w:r>
          </w:p>
        </w:tc>
        <w:tc>
          <w:tcPr>
            <w:tcW w:w="5273" w:type="dxa"/>
          </w:tcPr>
          <w:p w14:paraId="1F98AD56" w14:textId="2EFCAB36" w:rsidR="00DC57EF" w:rsidRDefault="00DC57EF" w:rsidP="00DC57EF">
            <w:pPr>
              <w:ind w:firstLine="0"/>
              <w:jc w:val="center"/>
            </w:pPr>
            <w:r>
              <w:t>Описание файлов</w:t>
            </w:r>
          </w:p>
        </w:tc>
      </w:tr>
      <w:tr w:rsidR="00DC57EF" w14:paraId="26CC10D1" w14:textId="77777777" w:rsidTr="00742657">
        <w:tc>
          <w:tcPr>
            <w:tcW w:w="974" w:type="dxa"/>
          </w:tcPr>
          <w:p w14:paraId="052CB5EC" w14:textId="54A8F344" w:rsidR="00DC57EF" w:rsidRDefault="00DC57EF" w:rsidP="00DC57EF">
            <w:pPr>
              <w:ind w:firstLine="0"/>
              <w:jc w:val="center"/>
            </w:pPr>
            <w:r>
              <w:t>1</w:t>
            </w:r>
          </w:p>
        </w:tc>
        <w:tc>
          <w:tcPr>
            <w:tcW w:w="3954" w:type="dxa"/>
          </w:tcPr>
          <w:p w14:paraId="2B4C131B" w14:textId="0E15F151" w:rsidR="00600C69" w:rsidRDefault="00DC57EF" w:rsidP="00572676">
            <w:pPr>
              <w:ind w:firstLine="0"/>
            </w:pPr>
            <w:r>
              <w:t>Файлы, которые администратор вручную загрузил</w:t>
            </w:r>
            <w:r w:rsidR="00313229">
              <w:t xml:space="preserve"> в р</w:t>
            </w:r>
            <w:r>
              <w:t xml:space="preserve">аздел «Документы и медиафайлы», перейдя в административную часть Портала. </w:t>
            </w:r>
          </w:p>
          <w:p w14:paraId="5952F6D9" w14:textId="3A34C8EB" w:rsidR="00DC57EF" w:rsidRDefault="00DC57EF" w:rsidP="00572676">
            <w:pPr>
              <w:ind w:firstLine="0"/>
            </w:pPr>
            <w:r>
              <w:t>В дальнейшем администратор ссылается на</w:t>
            </w:r>
            <w:r w:rsidR="00572676">
              <w:t> </w:t>
            </w:r>
            <w:r>
              <w:t>загруженные файлы</w:t>
            </w:r>
          </w:p>
        </w:tc>
        <w:tc>
          <w:tcPr>
            <w:tcW w:w="5273" w:type="dxa"/>
          </w:tcPr>
          <w:p w14:paraId="45373B84" w14:textId="77777777" w:rsidR="00BD4379" w:rsidRDefault="00BD4379" w:rsidP="00BD4379">
            <w:pPr>
              <w:ind w:firstLine="0"/>
            </w:pPr>
            <w:r>
              <w:t>Перед публикацией</w:t>
            </w:r>
            <w:r w:rsidR="00DC57EF">
              <w:t xml:space="preserve"> контента администратор может разместить требуемые файл</w:t>
            </w:r>
            <w:r w:rsidR="00600C69">
              <w:t>ы (например, рисунки</w:t>
            </w:r>
            <w:r w:rsidR="00313229">
              <w:t xml:space="preserve"> для с</w:t>
            </w:r>
            <w:r w:rsidR="00600C69">
              <w:t>татьи</w:t>
            </w:r>
            <w:r w:rsidR="00313229">
              <w:t xml:space="preserve"> или </w:t>
            </w:r>
            <w:r w:rsidR="00313229">
              <w:rPr>
                <w:lang w:val="en-US"/>
              </w:rPr>
              <w:t>p</w:t>
            </w:r>
            <w:r w:rsidR="00DC57EF">
              <w:rPr>
                <w:lang w:val="en-US"/>
              </w:rPr>
              <w:t>df</w:t>
            </w:r>
            <w:r w:rsidR="00DC57EF" w:rsidRPr="00DC57EF">
              <w:t>-</w:t>
            </w:r>
            <w:r w:rsidR="00DC57EF">
              <w:t>файлы, ссы</w:t>
            </w:r>
            <w:r w:rsidR="00600C69">
              <w:t>лки</w:t>
            </w:r>
            <w:r w:rsidR="00313229">
              <w:t xml:space="preserve"> на к</w:t>
            </w:r>
            <w:r w:rsidR="00600C69">
              <w:t>оторые есть</w:t>
            </w:r>
            <w:r w:rsidR="00313229">
              <w:t xml:space="preserve"> в с</w:t>
            </w:r>
            <w:r w:rsidR="00600C69">
              <w:t>татье, и </w:t>
            </w:r>
            <w:r w:rsidR="00DC57EF">
              <w:t>проч.) в</w:t>
            </w:r>
            <w:r w:rsidR="00572676">
              <w:t> </w:t>
            </w:r>
            <w:r w:rsidR="00DC57EF">
              <w:t>конкретной папке</w:t>
            </w:r>
            <w:r w:rsidR="00313229">
              <w:t xml:space="preserve"> на с</w:t>
            </w:r>
            <w:r w:rsidR="00DC57EF">
              <w:t>транице «</w:t>
            </w:r>
            <w:r w:rsidR="00572676">
              <w:t>Документы и </w:t>
            </w:r>
            <w:r w:rsidR="00DC57EF">
              <w:t xml:space="preserve">медиафайлы». </w:t>
            </w:r>
          </w:p>
          <w:p w14:paraId="5ED4DA6B" w14:textId="487EBBF5" w:rsidR="00DC57EF" w:rsidRDefault="00BD4379" w:rsidP="0024339A">
            <w:pPr>
              <w:ind w:firstLine="0"/>
            </w:pPr>
            <w:r>
              <w:t xml:space="preserve">Таким образом, файлы, загруженные </w:t>
            </w:r>
            <w:r w:rsidR="0024339A">
              <w:t>в раздел</w:t>
            </w:r>
            <w:r>
              <w:t xml:space="preserve"> «Документы и медиафайлы», структурированы по папкам</w:t>
            </w:r>
          </w:p>
        </w:tc>
      </w:tr>
      <w:tr w:rsidR="00DC57EF" w14:paraId="76D988AF" w14:textId="77777777" w:rsidTr="00742657">
        <w:tc>
          <w:tcPr>
            <w:tcW w:w="974" w:type="dxa"/>
          </w:tcPr>
          <w:p w14:paraId="3B842B03" w14:textId="7144D660" w:rsidR="00DC57EF" w:rsidRDefault="00DC57EF" w:rsidP="00DC57EF">
            <w:pPr>
              <w:ind w:firstLine="0"/>
              <w:jc w:val="center"/>
            </w:pPr>
            <w:r>
              <w:t>2</w:t>
            </w:r>
          </w:p>
        </w:tc>
        <w:tc>
          <w:tcPr>
            <w:tcW w:w="3954" w:type="dxa"/>
          </w:tcPr>
          <w:p w14:paraId="7DADE283" w14:textId="1B8B20A2" w:rsidR="00DC57EF" w:rsidRDefault="00DC57EF" w:rsidP="00DC57EF">
            <w:pPr>
              <w:ind w:firstLine="0"/>
            </w:pPr>
            <w:r>
              <w:t>Файлы, которые автоматически загрузились</w:t>
            </w:r>
            <w:r w:rsidR="00313229">
              <w:t xml:space="preserve"> в р</w:t>
            </w:r>
            <w:r>
              <w:t>аздел «Документы и медиафайлы», когда администратор публиковал контент в пользовательской части Портала и ссылался</w:t>
            </w:r>
            <w:r w:rsidR="00313229">
              <w:t xml:space="preserve"> на эти ф</w:t>
            </w:r>
            <w:r>
              <w:t>айлы внутри контента: добавлял рисунки, ссылки на файлы и проч.</w:t>
            </w:r>
          </w:p>
        </w:tc>
        <w:tc>
          <w:tcPr>
            <w:tcW w:w="5273" w:type="dxa"/>
          </w:tcPr>
          <w:p w14:paraId="1A723AE7" w14:textId="77777777" w:rsidR="0024339A" w:rsidRDefault="00572676" w:rsidP="00572676">
            <w:pPr>
              <w:ind w:firstLine="0"/>
            </w:pPr>
            <w:r>
              <w:t>Файлы автоматически загружаются в раздел «Документы</w:t>
            </w:r>
            <w:r w:rsidR="00313229">
              <w:t xml:space="preserve"> и м</w:t>
            </w:r>
            <w:r>
              <w:t>едиафайлы», при этом сортировка</w:t>
            </w:r>
            <w:r w:rsidR="00313229">
              <w:t xml:space="preserve"> по п</w:t>
            </w:r>
            <w:r>
              <w:t xml:space="preserve">апкам / подпапкам не осуществляется. </w:t>
            </w:r>
          </w:p>
          <w:p w14:paraId="12D7AB76" w14:textId="33DC032A" w:rsidR="00DC57EF" w:rsidRDefault="00572676" w:rsidP="00572676">
            <w:pPr>
              <w:ind w:firstLine="0"/>
            </w:pPr>
            <w:r>
              <w:t>В дальнейшем может потребоваться поиск таких файлов и/или</w:t>
            </w:r>
            <w:r w:rsidR="00313229">
              <w:t xml:space="preserve"> их п</w:t>
            </w:r>
            <w:r>
              <w:t>еренос в конкретную папку / подпапку</w:t>
            </w:r>
          </w:p>
        </w:tc>
      </w:tr>
    </w:tbl>
    <w:p w14:paraId="4E8DE9AD" w14:textId="01300B7F" w:rsidR="00DC57EF" w:rsidRDefault="00572676" w:rsidP="00D47A20">
      <w:r>
        <w:t>Чтобы перейти</w:t>
      </w:r>
      <w:r w:rsidR="00313229">
        <w:t xml:space="preserve"> в р</w:t>
      </w:r>
      <w:r>
        <w:t>аздел «Документы</w:t>
      </w:r>
      <w:r w:rsidR="00313229">
        <w:t xml:space="preserve"> и м</w:t>
      </w:r>
      <w:r>
        <w:t>едиафайлы», нужно:</w:t>
      </w:r>
    </w:p>
    <w:p w14:paraId="68AE1A93" w14:textId="026DC96C" w:rsidR="00572676" w:rsidRDefault="00572676" w:rsidP="00D34CCD">
      <w:pPr>
        <w:pStyle w:val="a4"/>
        <w:numPr>
          <w:ilvl w:val="0"/>
          <w:numId w:val="37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44C43AEB" wp14:editId="371527B5">
            <wp:extent cx="157386" cy="15176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742657">
        <w:t>1.1</w:t>
      </w:r>
      <w:r>
        <w:fldChar w:fldCharType="end"/>
      </w:r>
      <w:r>
        <w:t>).</w:t>
      </w:r>
    </w:p>
    <w:p w14:paraId="7A3E5809" w14:textId="14BD6D9A" w:rsidR="00572676" w:rsidRDefault="00572676" w:rsidP="00D34CCD">
      <w:pPr>
        <w:pStyle w:val="a4"/>
        <w:numPr>
          <w:ilvl w:val="0"/>
          <w:numId w:val="37"/>
        </w:numPr>
      </w:pPr>
      <w:r>
        <w:t>Перейти</w:t>
      </w:r>
      <w:r w:rsidR="00313229">
        <w:t xml:space="preserve"> к п</w:t>
      </w:r>
      <w:r>
        <w:t>ункту «</w:t>
      </w:r>
      <w:r>
        <w:rPr>
          <w:lang w:eastAsia="ru-RU"/>
        </w:rPr>
        <w:t>Контент → 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</w:instrText>
      </w:r>
      <w:r w:rsidR="00403DBE" w:rsidRPr="00403DBE">
        <w:rPr>
          <w:lang w:eastAsia="ru-RU"/>
        </w:rPr>
        <w:instrText>дмф_главная</w:instrText>
      </w:r>
      <w:r w:rsidRPr="00403DBE">
        <w:rPr>
          <w:lang w:eastAsia="ru-RU"/>
        </w:rPr>
        <w:instrText xml:space="preserve">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78DA3884" w14:textId="23D96EAE" w:rsidR="00572676" w:rsidRDefault="0024339A" w:rsidP="00572676">
      <w:pPr>
        <w:pStyle w:val="af4"/>
      </w:pPr>
      <w:r>
        <w:rPr>
          <w:noProof/>
          <w:lang w:eastAsia="ru-RU"/>
        </w:rPr>
        <w:drawing>
          <wp:inline distT="0" distB="0" distL="0" distR="0" wp14:anchorId="6777C334" wp14:editId="74A95B7C">
            <wp:extent cx="6120765" cy="3764280"/>
            <wp:effectExtent l="0" t="0" r="0" b="762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1042" w14:textId="17C531BF" w:rsidR="00572676" w:rsidRPr="00572676" w:rsidRDefault="00572676" w:rsidP="00572676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 w:rsidR="00403DBE">
        <w:rPr>
          <w:lang w:eastAsia="ru-RU"/>
        </w:rPr>
        <w:instrText>дмф_главная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23" w:name="РИСУНОК_дмф_главная"/>
      <w:r w:rsidR="00EB093C">
        <w:rPr>
          <w:noProof/>
        </w:rPr>
        <w:t>46</w:t>
      </w:r>
      <w:bookmarkEnd w:id="123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46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</w:t>
      </w:r>
      <w:r w:rsidR="00313229">
        <w:t xml:space="preserve"> в а</w:t>
      </w:r>
      <w:r>
        <w:t>дминистративной части Портала</w:t>
      </w:r>
    </w:p>
    <w:p w14:paraId="06EF5F9A" w14:textId="28CD6AB5" w:rsidR="00572676" w:rsidRDefault="006A1976" w:rsidP="00D47A20">
      <w:r>
        <w:t>Страница «Документы</w:t>
      </w:r>
      <w:r w:rsidR="00313229">
        <w:t xml:space="preserve"> и м</w:t>
      </w:r>
      <w:r>
        <w:t>едиафайлы» содержит:</w:t>
      </w:r>
    </w:p>
    <w:p w14:paraId="0897FEC6" w14:textId="598D2A5C" w:rsidR="006A1976" w:rsidRDefault="006A1976" w:rsidP="00D34CCD">
      <w:pPr>
        <w:pStyle w:val="a4"/>
        <w:numPr>
          <w:ilvl w:val="0"/>
          <w:numId w:val="38"/>
        </w:numPr>
      </w:pPr>
      <w:r>
        <w:t>Панель</w:t>
      </w:r>
      <w:r w:rsidR="00313229">
        <w:t xml:space="preserve"> в в</w:t>
      </w:r>
      <w:r>
        <w:t>ерхней части страницы,</w:t>
      </w:r>
      <w:r w:rsidR="00313229">
        <w:t xml:space="preserve"> на к</w:t>
      </w:r>
      <w:r>
        <w:t>оторой размещены: настройки фильтрации, поле</w:t>
      </w:r>
      <w:r w:rsidR="00313229">
        <w:t xml:space="preserve"> для п</w:t>
      </w:r>
      <w:r>
        <w:t>оиска файлов</w:t>
      </w:r>
      <w:r w:rsidR="00313229">
        <w:t xml:space="preserve"> и п</w:t>
      </w:r>
      <w:r w:rsidR="002B0D30">
        <w:t>апок</w:t>
      </w:r>
      <w:r>
        <w:t xml:space="preserve">, настройки отображения, кнопка </w:t>
      </w:r>
      <w:r>
        <w:rPr>
          <w:noProof/>
          <w:lang w:eastAsia="ru-RU"/>
        </w:rPr>
        <w:drawing>
          <wp:inline distT="0" distB="0" distL="0" distR="0" wp14:anchorId="580F00E2" wp14:editId="52A1B8C4">
            <wp:extent cx="171429" cy="171429"/>
            <wp:effectExtent l="0" t="0" r="635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для д</w:t>
      </w:r>
      <w:r>
        <w:t>обавления файлов</w:t>
      </w:r>
      <w:r w:rsidR="00313229">
        <w:t xml:space="preserve"> и п</w:t>
      </w:r>
      <w:r w:rsidR="006846BE">
        <w:t>апок</w:t>
      </w:r>
      <w:r>
        <w:t>.</w:t>
      </w:r>
    </w:p>
    <w:p w14:paraId="1B6C7EC9" w14:textId="44208BAF" w:rsidR="008F37DB" w:rsidRDefault="008F37DB" w:rsidP="008F37DB">
      <w:pPr>
        <w:pStyle w:val="a4"/>
        <w:ind w:left="927" w:firstLine="0"/>
      </w:pPr>
      <w:r>
        <w:t>Описание поиска</w:t>
      </w:r>
      <w:r w:rsidR="00313229">
        <w:t xml:space="preserve"> и ф</w:t>
      </w:r>
      <w:r>
        <w:t>ильтрации представлено</w:t>
      </w:r>
      <w:r w:rsidR="00313229">
        <w:t xml:space="preserve"> в п</w:t>
      </w:r>
      <w:r>
        <w:t>. </w:t>
      </w:r>
      <w:r>
        <w:fldChar w:fldCharType="begin"/>
      </w:r>
      <w:r>
        <w:instrText xml:space="preserve"> REF _Ref21607164 \r \h </w:instrText>
      </w:r>
      <w:r>
        <w:fldChar w:fldCharType="separate"/>
      </w:r>
      <w:r w:rsidR="00742657">
        <w:t>5.1</w:t>
      </w:r>
      <w:r>
        <w:fldChar w:fldCharType="end"/>
      </w:r>
      <w:r>
        <w:t>.</w:t>
      </w:r>
    </w:p>
    <w:p w14:paraId="7B942BFC" w14:textId="0D85A7FE" w:rsidR="008F37DB" w:rsidRDefault="008F37DB" w:rsidP="008F37DB">
      <w:pPr>
        <w:pStyle w:val="a4"/>
        <w:ind w:left="927" w:firstLine="0"/>
      </w:pPr>
      <w:r>
        <w:t>Настройки отображения файлов</w:t>
      </w:r>
      <w:r w:rsidR="00313229">
        <w:t xml:space="preserve"> и п</w:t>
      </w:r>
      <w:r>
        <w:t>апок</w:t>
      </w:r>
      <w:r w:rsidR="00313229">
        <w:t xml:space="preserve"> в в</w:t>
      </w:r>
      <w:r>
        <w:t>иде карты / списка / таблицы администратор может указать</w:t>
      </w:r>
      <w:r w:rsidR="00313229">
        <w:t xml:space="preserve"> с п</w:t>
      </w:r>
      <w:r>
        <w:t xml:space="preserve">омощью значка </w:t>
      </w:r>
      <w:r>
        <w:rPr>
          <w:noProof/>
          <w:lang w:eastAsia="ru-RU"/>
        </w:rPr>
        <w:drawing>
          <wp:inline distT="0" distB="0" distL="0" distR="0" wp14:anchorId="1EB86805" wp14:editId="237B53B9">
            <wp:extent cx="228571" cy="171429"/>
            <wp:effectExtent l="0" t="0" r="635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556DE63" w14:textId="11D1F229" w:rsidR="008F37DB" w:rsidRDefault="006846BE" w:rsidP="008F37DB">
      <w:pPr>
        <w:pStyle w:val="a4"/>
        <w:ind w:left="927" w:firstLine="0"/>
      </w:pPr>
      <w:r>
        <w:t>Добавление папок</w:t>
      </w:r>
      <w:r w:rsidR="00313229">
        <w:t xml:space="preserve"> и ф</w:t>
      </w:r>
      <w:r>
        <w:t>айлов описано</w:t>
      </w:r>
      <w:r w:rsidR="00313229">
        <w:t xml:space="preserve"> в п</w:t>
      </w:r>
      <w:r>
        <w:t>п. </w:t>
      </w:r>
      <w:r>
        <w:fldChar w:fldCharType="begin"/>
      </w:r>
      <w:r>
        <w:instrText xml:space="preserve"> REF _Ref21607531 \r \h </w:instrText>
      </w:r>
      <w:r>
        <w:fldChar w:fldCharType="separate"/>
      </w:r>
      <w:r w:rsidR="00742657">
        <w:t>5.2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_Ref21607532 \r \h </w:instrText>
      </w:r>
      <w:r>
        <w:fldChar w:fldCharType="separate"/>
      </w:r>
      <w:r w:rsidR="00742657">
        <w:t>5.3</w:t>
      </w:r>
      <w:r>
        <w:fldChar w:fldCharType="end"/>
      </w:r>
      <w:r>
        <w:t>.</w:t>
      </w:r>
    </w:p>
    <w:p w14:paraId="692BD1A9" w14:textId="5416323B" w:rsidR="006A1976" w:rsidRDefault="006A1976" w:rsidP="00D34CCD">
      <w:pPr>
        <w:pStyle w:val="a4"/>
        <w:numPr>
          <w:ilvl w:val="0"/>
          <w:numId w:val="38"/>
        </w:numPr>
      </w:pPr>
      <w:r>
        <w:t>Папки</w:t>
      </w:r>
      <w:r w:rsidR="00313229">
        <w:t xml:space="preserve"> и д</w:t>
      </w:r>
      <w:r>
        <w:t>окументы.</w:t>
      </w:r>
    </w:p>
    <w:p w14:paraId="15414077" w14:textId="5AE54D0E" w:rsidR="006A1976" w:rsidRDefault="006A1976" w:rsidP="00D34CCD">
      <w:pPr>
        <w:pStyle w:val="a4"/>
        <w:numPr>
          <w:ilvl w:val="0"/>
          <w:numId w:val="38"/>
        </w:numPr>
      </w:pPr>
      <w:r>
        <w:t>Панель навигации</w:t>
      </w:r>
      <w:r w:rsidR="00313229">
        <w:t xml:space="preserve"> в н</w:t>
      </w:r>
      <w:r>
        <w:t>ижней части страницы.</w:t>
      </w:r>
      <w:r w:rsidR="006846BE">
        <w:t xml:space="preserve"> Панель навигации отображает количество файлов</w:t>
      </w:r>
      <w:r w:rsidR="00313229">
        <w:t xml:space="preserve"> и п</w:t>
      </w:r>
      <w:r w:rsidR="006846BE">
        <w:t>апок, количество страни</w:t>
      </w:r>
      <w:r w:rsidR="00600C69">
        <w:t>ц, количество файлов / папок на </w:t>
      </w:r>
      <w:r w:rsidR="006846BE">
        <w:t>странице,</w:t>
      </w:r>
      <w:r w:rsidR="00313229">
        <w:t xml:space="preserve"> а т</w:t>
      </w:r>
      <w:r w:rsidR="006846BE">
        <w:t>акже позволяет перемещаться</w:t>
      </w:r>
      <w:r w:rsidR="00313229">
        <w:t xml:space="preserve"> по с</w:t>
      </w:r>
      <w:r w:rsidR="006846BE">
        <w:t>траницам.</w:t>
      </w:r>
    </w:p>
    <w:p w14:paraId="5A62F173" w14:textId="74CAECBC" w:rsidR="006A1976" w:rsidRDefault="00D15748" w:rsidP="00BF7F1C">
      <w:pPr>
        <w:pStyle w:val="2"/>
      </w:pPr>
      <w:bookmarkStart w:id="124" w:name="_Ref21607164"/>
      <w:bookmarkStart w:id="125" w:name="_Toc70340511"/>
      <w:r>
        <w:t>Поиск</w:t>
      </w:r>
      <w:r w:rsidR="00313229">
        <w:t xml:space="preserve"> и ф</w:t>
      </w:r>
      <w:r>
        <w:t>ильтрация</w:t>
      </w:r>
      <w:bookmarkEnd w:id="124"/>
      <w:bookmarkEnd w:id="125"/>
    </w:p>
    <w:p w14:paraId="719BD4AF" w14:textId="5792D4D7" w:rsidR="00D15748" w:rsidRDefault="00D15748" w:rsidP="006A1976">
      <w:r>
        <w:t>В верхней части страницы «Документы</w:t>
      </w:r>
      <w:r w:rsidR="00313229">
        <w:t xml:space="preserve"> и м</w:t>
      </w:r>
      <w:r w:rsidR="00600C69">
        <w:t>едиафайлы» размещена панель с </w:t>
      </w:r>
      <w:r>
        <w:t>настройками фильтрации, полем</w:t>
      </w:r>
      <w:r w:rsidR="00313229">
        <w:t xml:space="preserve"> для п</w:t>
      </w:r>
      <w:r>
        <w:t>оиска файлов</w:t>
      </w:r>
      <w:r w:rsidR="00313229">
        <w:t xml:space="preserve"> и п</w:t>
      </w:r>
      <w:r w:rsidR="009830EC">
        <w:t>апок</w:t>
      </w:r>
      <w:r>
        <w:t>, настройками отображения, кнопкой</w:t>
      </w:r>
      <w:r w:rsidR="00313229">
        <w:t xml:space="preserve"> для д</w:t>
      </w:r>
      <w:r>
        <w:t>обавления файлов</w:t>
      </w:r>
      <w:r w:rsidR="00313229">
        <w:t xml:space="preserve"> и п</w:t>
      </w:r>
      <w:r w:rsidR="009830EC">
        <w:t>апок</w:t>
      </w:r>
      <w:r w:rsidR="00600C69">
        <w:t xml:space="preserve"> (</w:t>
      </w:r>
      <w:r w:rsidR="00600C69" w:rsidRPr="00403DBE">
        <w:t xml:space="preserve">рисунок </w:t>
      </w:r>
      <w:r w:rsidR="00600C69" w:rsidRPr="00403DBE">
        <w:rPr>
          <w:lang w:eastAsia="ru-RU"/>
        </w:rPr>
        <w:fldChar w:fldCharType="begin"/>
      </w:r>
      <w:r w:rsidR="00600C69" w:rsidRPr="00403DBE">
        <w:rPr>
          <w:lang w:eastAsia="ru-RU"/>
        </w:rPr>
        <w:instrText xml:space="preserve"> REF РИСУНОК_дмф_главная  \* MERGEFORMAT </w:instrText>
      </w:r>
      <w:r w:rsidR="00600C69"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="00600C69" w:rsidRPr="00403DBE">
        <w:rPr>
          <w:lang w:eastAsia="ru-RU"/>
        </w:rPr>
        <w:fldChar w:fldCharType="end"/>
      </w:r>
      <w:r w:rsidR="00600C69">
        <w:t>)</w:t>
      </w:r>
      <w:r>
        <w:t>.</w:t>
      </w:r>
    </w:p>
    <w:p w14:paraId="3F703B81" w14:textId="478176AA" w:rsidR="00D15748" w:rsidRDefault="00D15748" w:rsidP="006A1976">
      <w:r>
        <w:t>Эта панель отображается</w:t>
      </w:r>
      <w:r w:rsidR="00313229">
        <w:t xml:space="preserve"> на с</w:t>
      </w:r>
      <w:r>
        <w:t>транице «Документы</w:t>
      </w:r>
      <w:r w:rsidR="00313229">
        <w:t xml:space="preserve"> и м</w:t>
      </w:r>
      <w:r w:rsidR="0024339A">
        <w:t>едиафайлы» всегда: и на главной странице «Документы и медиафайлы», и когда открыта какая-</w:t>
      </w:r>
      <w:r>
        <w:t>либо папка</w:t>
      </w:r>
      <w:r w:rsidR="00313229">
        <w:t xml:space="preserve"> или п</w:t>
      </w:r>
      <w:r>
        <w:t xml:space="preserve">одпапка. </w:t>
      </w:r>
    </w:p>
    <w:p w14:paraId="1FEA3271" w14:textId="1A39FAFF" w:rsidR="00D15748" w:rsidRDefault="00D15748" w:rsidP="006A1976">
      <w:r>
        <w:t>Чтобы найти какой-либо файл / папку</w:t>
      </w:r>
      <w:r w:rsidR="00313229">
        <w:t xml:space="preserve"> на с</w:t>
      </w:r>
      <w:r>
        <w:t>транице «Документы</w:t>
      </w:r>
      <w:r w:rsidR="00313229">
        <w:t xml:space="preserve"> и м</w:t>
      </w:r>
      <w:r>
        <w:t>едиафайлы», нужно:</w:t>
      </w:r>
    </w:p>
    <w:p w14:paraId="46BB1222" w14:textId="39E7C3F3" w:rsidR="00D15748" w:rsidRDefault="00D15748" w:rsidP="00D34CCD">
      <w:pPr>
        <w:pStyle w:val="a4"/>
        <w:numPr>
          <w:ilvl w:val="0"/>
          <w:numId w:val="39"/>
        </w:numPr>
      </w:pPr>
      <w:r>
        <w:t>Ввести название</w:t>
      </w:r>
      <w:r w:rsidR="00313229">
        <w:t xml:space="preserve"> или ф</w:t>
      </w:r>
      <w:r>
        <w:t>рагмент названия</w:t>
      </w:r>
      <w:r w:rsidR="00313229">
        <w:t xml:space="preserve"> в п</w:t>
      </w:r>
      <w:r>
        <w:t>оле</w:t>
      </w:r>
      <w:r w:rsidR="00313229">
        <w:t xml:space="preserve"> для п</w:t>
      </w:r>
      <w:r>
        <w:t xml:space="preserve">оиска. </w:t>
      </w:r>
    </w:p>
    <w:p w14:paraId="58CFE928" w14:textId="6D4F7125" w:rsidR="00D15748" w:rsidRDefault="00D15748" w:rsidP="00D34CCD">
      <w:pPr>
        <w:pStyle w:val="a4"/>
        <w:numPr>
          <w:ilvl w:val="0"/>
          <w:numId w:val="39"/>
        </w:numPr>
      </w:pPr>
      <w:r>
        <w:t>Нажать</w:t>
      </w:r>
      <w:r w:rsidR="00313229">
        <w:t xml:space="preserve"> на к</w:t>
      </w:r>
      <w:r>
        <w:t xml:space="preserve">лавишу </w:t>
      </w:r>
      <w:r>
        <w:rPr>
          <w:lang w:val="en-US"/>
        </w:rPr>
        <w:t>Enter</w:t>
      </w:r>
      <w:r w:rsidR="00313229" w:rsidRPr="00D15748">
        <w:t xml:space="preserve"> </w:t>
      </w:r>
      <w:r w:rsidR="00313229">
        <w:t>или 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45E1BAB8" wp14:editId="7FC5037A">
            <wp:extent cx="161905" cy="152381"/>
            <wp:effectExtent l="0" t="0" r="0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в п</w:t>
      </w:r>
      <w:r>
        <w:t>равой части поля поиска.</w:t>
      </w:r>
    </w:p>
    <w:p w14:paraId="12075F6C" w14:textId="6846C5CB" w:rsidR="00D15748" w:rsidRDefault="00D15748" w:rsidP="00D15748">
      <w:r>
        <w:t>Поиск осуществляется</w:t>
      </w:r>
      <w:r w:rsidR="00313229">
        <w:t xml:space="preserve"> по в</w:t>
      </w:r>
      <w:r>
        <w:t>сем файлам,</w:t>
      </w:r>
      <w:r w:rsidR="00313229">
        <w:t xml:space="preserve"> по в</w:t>
      </w:r>
      <w:r>
        <w:t>сем папкам</w:t>
      </w:r>
      <w:r w:rsidR="00313229">
        <w:t xml:space="preserve"> и п</w:t>
      </w:r>
      <w:r>
        <w:t>одпапкам, независимо от того, какая папка</w:t>
      </w:r>
      <w:r w:rsidR="00313229">
        <w:t xml:space="preserve"> или п</w:t>
      </w:r>
      <w:r>
        <w:t>одпапка открыта</w:t>
      </w:r>
      <w:r w:rsidR="00313229">
        <w:t xml:space="preserve"> в н</w:t>
      </w:r>
      <w:r>
        <w:t>астоящее время. Результаты поиска (файлы, папки) отображаются</w:t>
      </w:r>
      <w:r w:rsidR="00313229">
        <w:t xml:space="preserve"> в о</w:t>
      </w:r>
      <w:r>
        <w:t>бласти документов</w:t>
      </w:r>
      <w:r w:rsidR="00313229">
        <w:t xml:space="preserve"> и п</w:t>
      </w:r>
      <w:r>
        <w:t>апок.</w:t>
      </w:r>
    </w:p>
    <w:p w14:paraId="4CEB98AE" w14:textId="39779821" w:rsidR="00D15748" w:rsidRDefault="00D15748" w:rsidP="00D15748">
      <w:pPr>
        <w:rPr>
          <w:lang w:eastAsia="ru-RU"/>
        </w:rPr>
      </w:pPr>
      <w:r>
        <w:t>Кнопка «Фильтр</w:t>
      </w:r>
      <w:r w:rsidR="00313229">
        <w:t xml:space="preserve"> и п</w:t>
      </w:r>
      <w:r>
        <w:t>орядок» предназначена</w:t>
      </w:r>
      <w:r w:rsidR="00313229">
        <w:t xml:space="preserve"> для ф</w:t>
      </w:r>
      <w:r>
        <w:t>ильтрации результатов</w:t>
      </w:r>
      <w:r w:rsidR="00313229">
        <w:t xml:space="preserve"> на с</w:t>
      </w:r>
      <w:r>
        <w:t>транице.</w:t>
      </w:r>
      <w:r w:rsidR="00313229">
        <w:t xml:space="preserve"> По н</w:t>
      </w:r>
      <w:r>
        <w:t>ажатию</w:t>
      </w:r>
      <w:r w:rsidR="00313229">
        <w:t xml:space="preserve"> на к</w:t>
      </w:r>
      <w:r>
        <w:t xml:space="preserve">нопку-меню </w:t>
      </w:r>
      <w:r>
        <w:rPr>
          <w:noProof/>
          <w:lang w:eastAsia="ru-RU"/>
        </w:rPr>
        <w:drawing>
          <wp:inline distT="0" distB="0" distL="0" distR="0" wp14:anchorId="1C78086F" wp14:editId="43E85ADF">
            <wp:extent cx="1104762" cy="152381"/>
            <wp:effectExtent l="0" t="0" r="635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00C69">
        <w:t>от</w:t>
      </w:r>
      <w:r>
        <w:t>кр</w:t>
      </w:r>
      <w:r w:rsidR="00600C69">
        <w:t>ывается меню, представленное на </w:t>
      </w:r>
      <w:r w:rsidRPr="00D15748">
        <w:t xml:space="preserve">рисунке </w:t>
      </w:r>
      <w:r w:rsidRPr="00D15748">
        <w:rPr>
          <w:lang w:eastAsia="ru-RU"/>
        </w:rPr>
        <w:fldChar w:fldCharType="begin"/>
      </w:r>
      <w:r w:rsidRPr="00D15748">
        <w:rPr>
          <w:lang w:eastAsia="ru-RU"/>
        </w:rPr>
        <w:instrText xml:space="preserve"> REF РИСУНОК_дмф_фильтр  \* MERGEFORMAT </w:instrText>
      </w:r>
      <w:r w:rsidRPr="00D1574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47</w:t>
      </w:r>
      <w:r w:rsidRPr="00D15748">
        <w:rPr>
          <w:lang w:eastAsia="ru-RU"/>
        </w:rPr>
        <w:fldChar w:fldCharType="end"/>
      </w:r>
      <w:r>
        <w:rPr>
          <w:lang w:eastAsia="ru-RU"/>
        </w:rPr>
        <w:t>.</w:t>
      </w:r>
    </w:p>
    <w:p w14:paraId="3683FA41" w14:textId="036039C2" w:rsidR="00D15748" w:rsidRDefault="0024339A" w:rsidP="00D15748">
      <w:pPr>
        <w:pStyle w:val="af4"/>
      </w:pPr>
      <w:r>
        <w:rPr>
          <w:noProof/>
          <w:lang w:eastAsia="ru-RU"/>
        </w:rPr>
        <w:drawing>
          <wp:inline distT="0" distB="0" distL="0" distR="0" wp14:anchorId="1D946A22" wp14:editId="0196313A">
            <wp:extent cx="1936800" cy="3592800"/>
            <wp:effectExtent l="0" t="0" r="6350" b="825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4F96" w14:textId="7055C6A0" w:rsidR="00D15748" w:rsidRDefault="00D15748" w:rsidP="00D15748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дмф_фильтр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26" w:name="РИСУНОК_дмф_фильтр"/>
      <w:r w:rsidR="00EB093C">
        <w:rPr>
          <w:noProof/>
        </w:rPr>
        <w:t>47</w:t>
      </w:r>
      <w:bookmarkEnd w:id="126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47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Меню «Фильтр</w:t>
      </w:r>
      <w:r w:rsidR="00313229">
        <w:t xml:space="preserve"> и п</w:t>
      </w:r>
      <w:r>
        <w:t>орядок»</w:t>
      </w:r>
    </w:p>
    <w:p w14:paraId="71F521F9" w14:textId="5DDD347B" w:rsidR="008F37DB" w:rsidRDefault="008F37DB" w:rsidP="00D15748">
      <w:r>
        <w:t>По умолчанию фильтр</w:t>
      </w:r>
      <w:r w:rsidR="00313229">
        <w:t xml:space="preserve"> не в</w:t>
      </w:r>
      <w:r>
        <w:t>ыбран, т.е. отображаются</w:t>
      </w:r>
      <w:r w:rsidR="00313229">
        <w:t xml:space="preserve"> все ф</w:t>
      </w:r>
      <w:r>
        <w:t>айлы</w:t>
      </w:r>
      <w:r w:rsidR="00313229">
        <w:t xml:space="preserve"> и п</w:t>
      </w:r>
      <w:r>
        <w:t>апки.</w:t>
      </w:r>
    </w:p>
    <w:p w14:paraId="7425AF0A" w14:textId="01E04E55" w:rsidR="00D15748" w:rsidRDefault="00D15748" w:rsidP="00D15748">
      <w:r>
        <w:t>Чаще всего используется фильтр «Мое»</w:t>
      </w:r>
      <w:r w:rsidR="008F37DB">
        <w:t>.</w:t>
      </w:r>
      <w:r w:rsidR="00313229">
        <w:t xml:space="preserve"> При и</w:t>
      </w:r>
      <w:r w:rsidR="008F37DB">
        <w:t>спользовании этого фильтра администратору отображаются только</w:t>
      </w:r>
      <w:r w:rsidR="00313229">
        <w:t xml:space="preserve"> те ф</w:t>
      </w:r>
      <w:r w:rsidR="008F37DB">
        <w:t>айлы</w:t>
      </w:r>
      <w:r w:rsidR="00313229">
        <w:t xml:space="preserve"> и п</w:t>
      </w:r>
      <w:r w:rsidR="008F37DB">
        <w:t>апки, которые были добавлены</w:t>
      </w:r>
      <w:r w:rsidR="00313229">
        <w:t xml:space="preserve"> под его у</w:t>
      </w:r>
      <w:r w:rsidR="008F37DB">
        <w:t>четной записью.</w:t>
      </w:r>
    </w:p>
    <w:p w14:paraId="2AFD678F" w14:textId="5949BF67" w:rsidR="008F37DB" w:rsidRDefault="008F37DB" w:rsidP="00D15748">
      <w:r>
        <w:t>Чтобы вернуться</w:t>
      </w:r>
      <w:r w:rsidR="00313229">
        <w:t xml:space="preserve"> к о</w:t>
      </w:r>
      <w:r>
        <w:t>тображению всех файлов</w:t>
      </w:r>
      <w:r w:rsidR="00313229">
        <w:t xml:space="preserve"> и п</w:t>
      </w:r>
      <w:r>
        <w:t>апок, нужно</w:t>
      </w:r>
      <w:r w:rsidR="00313229">
        <w:t xml:space="preserve"> в м</w:t>
      </w:r>
      <w:r>
        <w:t>еню «</w:t>
      </w:r>
      <w:r w:rsidR="00C328DB">
        <w:t>Фильтр и </w:t>
      </w:r>
      <w:r>
        <w:t>порядок» выбрать значение «Все».</w:t>
      </w:r>
    </w:p>
    <w:p w14:paraId="091086D1" w14:textId="5117EC4F" w:rsidR="008F37DB" w:rsidRDefault="008F37DB" w:rsidP="00D15748">
      <w:r>
        <w:t>Меню «Фильтр</w:t>
      </w:r>
      <w:r w:rsidR="00313229">
        <w:t xml:space="preserve"> и п</w:t>
      </w:r>
      <w:r>
        <w:t>орядок» позволяет упорядочить файлы</w:t>
      </w:r>
      <w:r w:rsidR="00313229">
        <w:t xml:space="preserve"> и п</w:t>
      </w:r>
      <w:r>
        <w:t>апки</w:t>
      </w:r>
      <w:r w:rsidR="00313229">
        <w:t xml:space="preserve"> на с</w:t>
      </w:r>
      <w:r>
        <w:t>транице</w:t>
      </w:r>
      <w:r w:rsidR="00313229">
        <w:t xml:space="preserve"> по р</w:t>
      </w:r>
      <w:r>
        <w:t>азмеру, количеству закачек, дате изменения, дате создания</w:t>
      </w:r>
      <w:r w:rsidR="00313229">
        <w:t xml:space="preserve"> и з</w:t>
      </w:r>
      <w:r>
        <w:t>аголовку.</w:t>
      </w:r>
      <w:r w:rsidR="00313229">
        <w:t xml:space="preserve"> По у</w:t>
      </w:r>
      <w:r>
        <w:t>молчанию файлы</w:t>
      </w:r>
      <w:r w:rsidR="00313229">
        <w:t xml:space="preserve"> и п</w:t>
      </w:r>
      <w:r>
        <w:t>апки упорядочены</w:t>
      </w:r>
      <w:r w:rsidR="00313229">
        <w:t xml:space="preserve"> по з</w:t>
      </w:r>
      <w:r>
        <w:t>аголовку, т.е.</w:t>
      </w:r>
      <w:r w:rsidR="00313229">
        <w:t xml:space="preserve"> по а</w:t>
      </w:r>
      <w:r>
        <w:t>лфавиту</w:t>
      </w:r>
      <w:r w:rsidR="00313229">
        <w:t xml:space="preserve"> по в</w:t>
      </w:r>
      <w:r>
        <w:t>озрастанию.</w:t>
      </w:r>
    </w:p>
    <w:p w14:paraId="14898288" w14:textId="0220C8A6" w:rsidR="008F37DB" w:rsidRDefault="008F37DB" w:rsidP="00D15748">
      <w:r>
        <w:t>Чтобы изменить порядок (по возрастанию –</w:t>
      </w:r>
      <w:r w:rsidR="00313229">
        <w:t xml:space="preserve"> по у</w:t>
      </w:r>
      <w:r>
        <w:t>быванию), нужно 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2CD9383" wp14:editId="73A0BB50">
            <wp:extent cx="228571" cy="209524"/>
            <wp:effectExtent l="0" t="0" r="635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, расположенный справа</w:t>
      </w:r>
      <w:r w:rsidR="00313229">
        <w:t xml:space="preserve"> от к</w:t>
      </w:r>
      <w:r>
        <w:t>нопки-меню «Фильтр</w:t>
      </w:r>
      <w:r w:rsidR="00313229">
        <w:t xml:space="preserve"> и п</w:t>
      </w:r>
      <w:r>
        <w:t>орядок»</w:t>
      </w:r>
      <w:r w:rsidR="00674961">
        <w:t xml:space="preserve"> (рисунок</w:t>
      </w:r>
      <w:r w:rsidR="00674961" w:rsidRPr="00D15748">
        <w:t xml:space="preserve"> </w:t>
      </w:r>
      <w:r w:rsidR="00674961" w:rsidRPr="00D15748">
        <w:rPr>
          <w:lang w:eastAsia="ru-RU"/>
        </w:rPr>
        <w:fldChar w:fldCharType="begin"/>
      </w:r>
      <w:r w:rsidR="00674961" w:rsidRPr="00D15748">
        <w:rPr>
          <w:lang w:eastAsia="ru-RU"/>
        </w:rPr>
        <w:instrText xml:space="preserve"> REF РИСУНОК_дмф_фильтр  \* MERGEFORMAT </w:instrText>
      </w:r>
      <w:r w:rsidR="00674961" w:rsidRPr="00D1574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47</w:t>
      </w:r>
      <w:r w:rsidR="00674961" w:rsidRPr="00D15748">
        <w:rPr>
          <w:lang w:eastAsia="ru-RU"/>
        </w:rPr>
        <w:fldChar w:fldCharType="end"/>
      </w:r>
      <w:r w:rsidR="00674961">
        <w:t>)</w:t>
      </w:r>
      <w:r>
        <w:t>. По</w:t>
      </w:r>
      <w:r w:rsidR="00674961">
        <w:t> </w:t>
      </w:r>
      <w:r>
        <w:t>умолчанию выбран порядок</w:t>
      </w:r>
      <w:r w:rsidR="00313229">
        <w:t xml:space="preserve"> по в</w:t>
      </w:r>
      <w:r>
        <w:t>озрастанию.</w:t>
      </w:r>
    </w:p>
    <w:p w14:paraId="30028A08" w14:textId="433AFADA" w:rsidR="008F37DB" w:rsidRDefault="008F37DB" w:rsidP="00D15748">
      <w:r>
        <w:t>Пример.</w:t>
      </w:r>
    </w:p>
    <w:p w14:paraId="7D2CC7C7" w14:textId="4FB9CDD9" w:rsidR="008F37DB" w:rsidRDefault="008F37DB" w:rsidP="00D15748">
      <w:r>
        <w:t>Часто используется упорядочивание</w:t>
      </w:r>
      <w:r w:rsidR="00313229">
        <w:t xml:space="preserve"> по д</w:t>
      </w:r>
      <w:r>
        <w:t>ате изменения «от новых</w:t>
      </w:r>
      <w:r w:rsidR="00313229">
        <w:t xml:space="preserve"> к с</w:t>
      </w:r>
      <w:r>
        <w:t>тарым»</w:t>
      </w:r>
      <w:r w:rsidR="00C328DB">
        <w:t>, т.е. </w:t>
      </w:r>
      <w:r>
        <w:t>по убыванию. Чтобы</w:t>
      </w:r>
      <w:r w:rsidR="00313229">
        <w:t xml:space="preserve"> его н</w:t>
      </w:r>
      <w:r>
        <w:t>астроить, нужно:</w:t>
      </w:r>
    </w:p>
    <w:p w14:paraId="68451C79" w14:textId="703298C0" w:rsidR="008F37DB" w:rsidRDefault="008F37DB" w:rsidP="00D34CCD">
      <w:pPr>
        <w:pStyle w:val="a4"/>
        <w:numPr>
          <w:ilvl w:val="0"/>
          <w:numId w:val="40"/>
        </w:numPr>
      </w:pPr>
      <w:r>
        <w:t>Нажать</w:t>
      </w:r>
      <w:r w:rsidR="00313229">
        <w:t xml:space="preserve"> на к</w:t>
      </w:r>
      <w:r>
        <w:t>нопку-меню «Фильтр</w:t>
      </w:r>
      <w:r w:rsidR="00313229">
        <w:t xml:space="preserve"> и п</w:t>
      </w:r>
      <w:r>
        <w:t>орядок»</w:t>
      </w:r>
      <w:r w:rsidR="00313229">
        <w:t xml:space="preserve"> и в</w:t>
      </w:r>
      <w:r>
        <w:t>ыбрать пункт «Дата изменения». В</w:t>
      </w:r>
      <w:r w:rsidR="00C328DB">
        <w:t> </w:t>
      </w:r>
      <w:r>
        <w:t>результате файлы</w:t>
      </w:r>
      <w:r w:rsidR="00313229">
        <w:t xml:space="preserve"> и п</w:t>
      </w:r>
      <w:r>
        <w:t>апки упорядочены</w:t>
      </w:r>
      <w:r w:rsidR="00313229">
        <w:t xml:space="preserve"> по д</w:t>
      </w:r>
      <w:r>
        <w:t>ате изменения</w:t>
      </w:r>
      <w:r w:rsidR="00313229">
        <w:t xml:space="preserve"> по в</w:t>
      </w:r>
      <w:r>
        <w:t>озрастанию.</w:t>
      </w:r>
    </w:p>
    <w:p w14:paraId="7DF074FB" w14:textId="1BD996AD" w:rsidR="008F37DB" w:rsidRPr="00D15748" w:rsidRDefault="008F37DB" w:rsidP="00D34CCD">
      <w:pPr>
        <w:pStyle w:val="a4"/>
        <w:numPr>
          <w:ilvl w:val="0"/>
          <w:numId w:val="40"/>
        </w:numPr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C29ACD7" wp14:editId="55D884F4">
            <wp:extent cx="228571" cy="209524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="00313229">
        <w:t xml:space="preserve"> в р</w:t>
      </w:r>
      <w:r>
        <w:t>езультате чего файлы</w:t>
      </w:r>
      <w:r w:rsidR="00313229">
        <w:t xml:space="preserve"> и п</w:t>
      </w:r>
      <w:r>
        <w:t>апки упорядочены</w:t>
      </w:r>
      <w:r w:rsidR="00313229">
        <w:t xml:space="preserve"> по д</w:t>
      </w:r>
      <w:r>
        <w:t>ате изменения</w:t>
      </w:r>
      <w:r w:rsidR="00313229">
        <w:t xml:space="preserve"> по у</w:t>
      </w:r>
      <w:r>
        <w:t>быванию.</w:t>
      </w:r>
    </w:p>
    <w:p w14:paraId="1C7F67DC" w14:textId="3AA7194A" w:rsidR="006D322F" w:rsidRDefault="006D322F" w:rsidP="00BF7F1C">
      <w:pPr>
        <w:pStyle w:val="2"/>
      </w:pPr>
      <w:bookmarkStart w:id="127" w:name="_Ref21607531"/>
      <w:bookmarkStart w:id="128" w:name="_Toc70340512"/>
      <w:r>
        <w:t>Работа</w:t>
      </w:r>
      <w:r w:rsidR="00313229">
        <w:t xml:space="preserve"> с п</w:t>
      </w:r>
      <w:r>
        <w:t>апками</w:t>
      </w:r>
      <w:bookmarkEnd w:id="127"/>
      <w:bookmarkEnd w:id="128"/>
    </w:p>
    <w:p w14:paraId="4615169B" w14:textId="4590411A" w:rsidR="006846BE" w:rsidRDefault="00C328DB" w:rsidP="006D322F">
      <w:pPr>
        <w:pStyle w:val="aff5"/>
        <w:ind w:firstLine="567"/>
      </w:pPr>
      <w:r>
        <w:t>Работа</w:t>
      </w:r>
      <w:r w:rsidR="00313229">
        <w:t xml:space="preserve"> с п</w:t>
      </w:r>
      <w:r>
        <w:t>апками (подпапками) включает следующие действия:</w:t>
      </w:r>
      <w:r w:rsidR="009D06C0">
        <w:t xml:space="preserve"> добавление, </w:t>
      </w:r>
      <w:r w:rsidR="00B54FFE">
        <w:t xml:space="preserve">просмотр, </w:t>
      </w:r>
      <w:r w:rsidR="009D06C0">
        <w:t>редактирование, перемещение, удаление.</w:t>
      </w:r>
    </w:p>
    <w:p w14:paraId="4A1E4A73" w14:textId="011204B7" w:rsidR="0024339A" w:rsidRDefault="0024339A" w:rsidP="006D322F">
      <w:pPr>
        <w:pStyle w:val="aff5"/>
        <w:ind w:firstLine="567"/>
      </w:pPr>
      <w:r>
        <w:t>Принципы работы с папками (первый уровень, размещены сразу на странице «Документы и медиафайлы») и работы с подпапками (второй и последующий уровни, размещены внутри папок) одинаковы.</w:t>
      </w:r>
    </w:p>
    <w:p w14:paraId="14B3E564" w14:textId="4FDE1484" w:rsidR="006D322F" w:rsidRDefault="000E1EE9" w:rsidP="00BF7F1C">
      <w:pPr>
        <w:pStyle w:val="3"/>
      </w:pPr>
      <w:bookmarkStart w:id="129" w:name="_Ref18073711"/>
      <w:bookmarkStart w:id="130" w:name="_Toc70340513"/>
      <w:r>
        <w:t>Добавление п</w:t>
      </w:r>
      <w:r w:rsidR="006D322F">
        <w:t>апки</w:t>
      </w:r>
      <w:bookmarkEnd w:id="129"/>
      <w:bookmarkEnd w:id="130"/>
    </w:p>
    <w:p w14:paraId="29EA9E51" w14:textId="2DCEC967" w:rsidR="00C328DB" w:rsidRDefault="00C123F3" w:rsidP="00D47A20">
      <w:r>
        <w:t>Чтобы добавить папку, нужно:</w:t>
      </w:r>
    </w:p>
    <w:p w14:paraId="24227E13" w14:textId="33857B8C" w:rsidR="00C123F3" w:rsidRDefault="00C123F3" w:rsidP="00D34CCD">
      <w:pPr>
        <w:pStyle w:val="a4"/>
        <w:numPr>
          <w:ilvl w:val="0"/>
          <w:numId w:val="41"/>
        </w:num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п</w:t>
      </w:r>
      <w:r>
        <w:rPr>
          <w:lang w:eastAsia="ru-RU"/>
        </w:rPr>
        <w:t>апке,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оторую планируется добавить папку</w:t>
      </w:r>
      <w:r w:rsidR="000E1EE9">
        <w:rPr>
          <w:lang w:eastAsia="ru-RU"/>
        </w:rPr>
        <w:t xml:space="preserve"> (или, если папка добавляется на первый уровень, то просто открыть страницу «Документы и медиафайлы»)</w:t>
      </w:r>
      <w:r>
        <w:rPr>
          <w:lang w:eastAsia="ru-RU"/>
        </w:rPr>
        <w:t>. Например, планируется добавить подпапку «</w:t>
      </w:r>
      <w:r w:rsidR="000E1EE9">
        <w:rPr>
          <w:lang w:eastAsia="ru-RU"/>
        </w:rPr>
        <w:t>Институт Петра Великого</w:t>
      </w:r>
      <w:r>
        <w:rPr>
          <w:lang w:eastAsia="ru-RU"/>
        </w:rPr>
        <w:t>»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апку «</w:t>
      </w:r>
      <w:r w:rsidR="000E1EE9">
        <w:rPr>
          <w:lang w:eastAsia="ru-RU"/>
        </w:rPr>
        <w:t>Новости</w:t>
      </w:r>
      <w:r>
        <w:rPr>
          <w:lang w:eastAsia="ru-RU"/>
        </w:rPr>
        <w:t>».</w:t>
      </w:r>
      <w:r w:rsidR="000E1EE9">
        <w:rPr>
          <w:lang w:eastAsia="ru-RU"/>
        </w:rPr>
        <w:t xml:space="preserve"> Следует открыть папку «Новости» (</w:t>
      </w:r>
      <w:r w:rsidR="000E1EE9" w:rsidRPr="00403DBE">
        <w:t xml:space="preserve">рисунок </w:t>
      </w:r>
      <w:r w:rsidR="000E1EE9" w:rsidRPr="00403DBE">
        <w:rPr>
          <w:lang w:eastAsia="ru-RU"/>
        </w:rPr>
        <w:fldChar w:fldCharType="begin"/>
      </w:r>
      <w:r w:rsidR="000E1EE9" w:rsidRPr="00403DBE">
        <w:rPr>
          <w:lang w:eastAsia="ru-RU"/>
        </w:rPr>
        <w:instrText xml:space="preserve"> REF РИСУНОК_дмф_главная  \* MERGEFORMAT </w:instrText>
      </w:r>
      <w:r w:rsidR="000E1EE9"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="000E1EE9" w:rsidRPr="00403DBE">
        <w:rPr>
          <w:lang w:eastAsia="ru-RU"/>
        </w:rPr>
        <w:fldChar w:fldCharType="end"/>
      </w:r>
      <w:r w:rsidR="000E1EE9">
        <w:rPr>
          <w:lang w:eastAsia="ru-RU"/>
        </w:rPr>
        <w:t>).</w:t>
      </w:r>
    </w:p>
    <w:p w14:paraId="78B41987" w14:textId="6557B23E" w:rsidR="00C123F3" w:rsidRDefault="00C123F3" w:rsidP="00D34CCD">
      <w:pPr>
        <w:pStyle w:val="a4"/>
        <w:numPr>
          <w:ilvl w:val="0"/>
          <w:numId w:val="41"/>
        </w:numPr>
      </w:pPr>
      <w:r>
        <w:rPr>
          <w:lang w:eastAsia="ru-RU"/>
        </w:rPr>
        <w:t>Нажать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3061E31B" wp14:editId="36524BCA">
            <wp:extent cx="238095" cy="209524"/>
            <wp:effectExtent l="0" t="0" r="0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страницы.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открывается меню, представленное</w:t>
      </w:r>
      <w:r w:rsidR="00313229">
        <w:rPr>
          <w:lang w:eastAsia="ru-RU"/>
        </w:rPr>
        <w:t xml:space="preserve"> на </w:t>
      </w:r>
      <w:r w:rsidR="00313229" w:rsidRPr="00BE075B">
        <w:t>р</w:t>
      </w:r>
      <w:r w:rsidRPr="00BE075B">
        <w:t xml:space="preserve">исунке </w:t>
      </w:r>
      <w:r w:rsidRPr="00BE075B">
        <w:rPr>
          <w:lang w:eastAsia="ru-RU"/>
        </w:rPr>
        <w:fldChar w:fldCharType="begin"/>
      </w:r>
      <w:r w:rsidRPr="00BE075B">
        <w:rPr>
          <w:lang w:eastAsia="ru-RU"/>
        </w:rPr>
        <w:instrText xml:space="preserve"> REF РИСУНОК_дмф_</w:instrText>
      </w:r>
      <w:r w:rsidR="00BE075B" w:rsidRPr="00BE075B">
        <w:rPr>
          <w:lang w:eastAsia="ru-RU"/>
        </w:rPr>
        <w:instrText>добавление_подпапки</w:instrText>
      </w:r>
      <w:r w:rsidRPr="00BE075B">
        <w:rPr>
          <w:lang w:eastAsia="ru-RU"/>
        </w:rPr>
        <w:instrText xml:space="preserve">  \* MERGEFORMAT </w:instrText>
      </w:r>
      <w:r w:rsidRPr="00BE07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48</w:t>
      </w:r>
      <w:r w:rsidRPr="00BE075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3655D827" w14:textId="3E72434B" w:rsidR="00C123F3" w:rsidRDefault="000E1EE9" w:rsidP="00C123F3">
      <w:pPr>
        <w:pStyle w:val="af4"/>
      </w:pPr>
      <w:r w:rsidRPr="000E1E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F76A0A" wp14:editId="218AB3CE">
            <wp:extent cx="1990800" cy="3078000"/>
            <wp:effectExtent l="0" t="0" r="0" b="825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A4A1" w14:textId="6AF73339" w:rsidR="00C123F3" w:rsidRPr="00C123F3" w:rsidRDefault="00C123F3" w:rsidP="00C123F3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дмф_добавление_подпапки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48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31" w:name="РИСУНОК_дмф_добавление_подпапки"/>
      <w:r w:rsidR="00EB093C">
        <w:rPr>
          <w:noProof/>
        </w:rPr>
        <w:t>48</w:t>
      </w:r>
      <w:bookmarkEnd w:id="131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48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Добавление папки</w:t>
      </w:r>
    </w:p>
    <w:p w14:paraId="5D3D4106" w14:textId="2D543495" w:rsidR="00C123F3" w:rsidRDefault="00BE075B" w:rsidP="00D34CCD">
      <w:pPr>
        <w:pStyle w:val="a4"/>
        <w:numPr>
          <w:ilvl w:val="0"/>
          <w:numId w:val="41"/>
        </w:numPr>
      </w:pPr>
      <w:r>
        <w:t>В меню выбрать пункт «Папка».</w:t>
      </w:r>
      <w:r w:rsidR="00313229">
        <w:t xml:space="preserve"> В р</w:t>
      </w:r>
      <w:r>
        <w:t>езультате открывается страница «Новая папка» (</w:t>
      </w:r>
      <w:r w:rsidRPr="00BE075B">
        <w:t xml:space="preserve">рисунок </w:t>
      </w:r>
      <w:r w:rsidRPr="00BE075B">
        <w:rPr>
          <w:lang w:eastAsia="ru-RU"/>
        </w:rPr>
        <w:fldChar w:fldCharType="begin"/>
      </w:r>
      <w:r w:rsidRPr="00BE075B">
        <w:rPr>
          <w:lang w:eastAsia="ru-RU"/>
        </w:rPr>
        <w:instrText xml:space="preserve"> REF РИСУНОК_дмф_новая_папка  \* MERGEFORMAT </w:instrText>
      </w:r>
      <w:r w:rsidRPr="00BE07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49</w:t>
      </w:r>
      <w:r w:rsidRPr="00BE075B">
        <w:rPr>
          <w:lang w:eastAsia="ru-RU"/>
        </w:rPr>
        <w:fldChar w:fldCharType="end"/>
      </w:r>
      <w:r>
        <w:t>).</w:t>
      </w:r>
    </w:p>
    <w:p w14:paraId="6C3A1502" w14:textId="605BD035" w:rsidR="00BE075B" w:rsidRDefault="000E1EE9" w:rsidP="00BE075B">
      <w:pPr>
        <w:pStyle w:val="af4"/>
      </w:pPr>
      <w:r>
        <w:rPr>
          <w:noProof/>
          <w:lang w:eastAsia="ru-RU"/>
        </w:rPr>
        <w:drawing>
          <wp:inline distT="0" distB="0" distL="0" distR="0" wp14:anchorId="3D4F680E" wp14:editId="457905E7">
            <wp:extent cx="5565600" cy="2624400"/>
            <wp:effectExtent l="0" t="0" r="0" b="508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C6FE" w14:textId="096B1292" w:rsidR="00BE075B" w:rsidRDefault="00BE075B" w:rsidP="00BE075B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дмф_новая_папка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49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32" w:name="РИСУНОК_дмф_новая_папка"/>
      <w:bookmarkStart w:id="133" w:name="РИСУНОК_дмф_новая"/>
      <w:r w:rsidR="00EB093C">
        <w:rPr>
          <w:noProof/>
        </w:rPr>
        <w:t>49</w:t>
      </w:r>
      <w:bookmarkEnd w:id="132"/>
      <w:bookmarkEnd w:id="133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49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Новая папка</w:t>
      </w:r>
    </w:p>
    <w:p w14:paraId="427FC4DC" w14:textId="2CE21DEA" w:rsidR="00BE075B" w:rsidRDefault="00BE075B" w:rsidP="00D34CCD">
      <w:pPr>
        <w:pStyle w:val="a4"/>
        <w:numPr>
          <w:ilvl w:val="0"/>
          <w:numId w:val="41"/>
        </w:numPr>
      </w:pPr>
      <w:r>
        <w:t>В поле «Имя» указать</w:t>
      </w:r>
      <w:r w:rsidR="00313229">
        <w:t xml:space="preserve"> имя </w:t>
      </w:r>
      <w:r>
        <w:t>папки,</w:t>
      </w:r>
      <w:r w:rsidR="00313229">
        <w:t xml:space="preserve"> в п</w:t>
      </w:r>
      <w:r>
        <w:t>римере</w:t>
      </w:r>
      <w:r w:rsidR="00313229">
        <w:t xml:space="preserve"> это и</w:t>
      </w:r>
      <w:r>
        <w:t>мя «</w:t>
      </w:r>
      <w:r w:rsidR="000E1EE9">
        <w:rPr>
          <w:lang w:eastAsia="ru-RU"/>
        </w:rPr>
        <w:t>Институт Петра Великого</w:t>
      </w:r>
      <w:r>
        <w:t>».</w:t>
      </w:r>
    </w:p>
    <w:p w14:paraId="01F476D9" w14:textId="77777777" w:rsidR="001E5897" w:rsidRDefault="00BE075B" w:rsidP="00D34CCD">
      <w:pPr>
        <w:pStyle w:val="a4"/>
        <w:numPr>
          <w:ilvl w:val="0"/>
          <w:numId w:val="41"/>
        </w:numPr>
      </w:pPr>
      <w:r>
        <w:t>При необходимости – добавить описание (комментарий). Обычно поле «Описание» остается пустым.</w:t>
      </w:r>
      <w:r w:rsidR="00674961">
        <w:t xml:space="preserve"> </w:t>
      </w:r>
    </w:p>
    <w:p w14:paraId="5EC1C73A" w14:textId="56201EC2" w:rsidR="00BE075B" w:rsidRDefault="00674961" w:rsidP="00D34CCD">
      <w:pPr>
        <w:pStyle w:val="a4"/>
        <w:numPr>
          <w:ilvl w:val="0"/>
          <w:numId w:val="41"/>
        </w:numPr>
      </w:pPr>
      <w:r>
        <w:t>Права доступа настроены</w:t>
      </w:r>
      <w:r w:rsidR="00313229">
        <w:t xml:space="preserve"> по у</w:t>
      </w:r>
      <w:r>
        <w:t>молчанию, изменять</w:t>
      </w:r>
      <w:r w:rsidR="00313229">
        <w:t xml:space="preserve"> их н</w:t>
      </w:r>
      <w:r>
        <w:t>е требуется.</w:t>
      </w:r>
    </w:p>
    <w:p w14:paraId="46338264" w14:textId="3A54308D" w:rsidR="00BE075B" w:rsidRDefault="00BE075B" w:rsidP="00D34CCD">
      <w:pPr>
        <w:pStyle w:val="a4"/>
        <w:numPr>
          <w:ilvl w:val="0"/>
          <w:numId w:val="41"/>
        </w:numPr>
      </w:pPr>
      <w:r>
        <w:t>Нажать</w:t>
      </w:r>
      <w:r w:rsidR="00313229">
        <w:t xml:space="preserve"> на к</w:t>
      </w:r>
      <w:r>
        <w:t>нопку «Сохранить».</w:t>
      </w:r>
      <w:r w:rsidR="00313229">
        <w:t xml:space="preserve"> В р</w:t>
      </w:r>
      <w:r>
        <w:t>езультате папка добавлена</w:t>
      </w:r>
      <w:r w:rsidR="000E1EE9">
        <w:t xml:space="preserve"> и отображается внутри папки «Новости»</w:t>
      </w:r>
      <w:r>
        <w:t>.</w:t>
      </w:r>
    </w:p>
    <w:p w14:paraId="634ABAFA" w14:textId="674BA774" w:rsidR="003F301D" w:rsidRDefault="003F301D" w:rsidP="00BF7F1C">
      <w:pPr>
        <w:pStyle w:val="3"/>
      </w:pPr>
      <w:bookmarkStart w:id="134" w:name="_Toc70340514"/>
      <w:r>
        <w:t>Просмотр</w:t>
      </w:r>
      <w:r w:rsidR="00313229">
        <w:t xml:space="preserve"> и с</w:t>
      </w:r>
      <w:r w:rsidR="006458CA">
        <w:t xml:space="preserve">качивание </w:t>
      </w:r>
      <w:r>
        <w:t>папки</w:t>
      </w:r>
      <w:bookmarkEnd w:id="134"/>
    </w:p>
    <w:p w14:paraId="22C115D0" w14:textId="46DC7F43" w:rsidR="003F301D" w:rsidRDefault="003F301D" w:rsidP="003F301D">
      <w:pPr>
        <w:rPr>
          <w:lang w:eastAsia="ru-RU"/>
        </w:rPr>
      </w:pPr>
      <w:r>
        <w:rPr>
          <w:lang w:eastAsia="ru-RU"/>
        </w:rPr>
        <w:t>Чтобы просмотреть содержимое папки, нужно щелкнуть левой кнопкой мыши</w:t>
      </w:r>
      <w:r w:rsidR="00313229">
        <w:rPr>
          <w:lang w:eastAsia="ru-RU"/>
        </w:rPr>
        <w:t xml:space="preserve"> по ее н</w:t>
      </w:r>
      <w:r>
        <w:rPr>
          <w:lang w:eastAsia="ru-RU"/>
        </w:rPr>
        <w:t>азванию. Содержимое папки может включать документы (файлы)</w:t>
      </w:r>
      <w:r w:rsidR="00313229">
        <w:rPr>
          <w:lang w:eastAsia="ru-RU"/>
        </w:rPr>
        <w:t xml:space="preserve"> или д</w:t>
      </w:r>
      <w:r>
        <w:rPr>
          <w:lang w:eastAsia="ru-RU"/>
        </w:rPr>
        <w:t>ругие подпапки.</w:t>
      </w:r>
    </w:p>
    <w:p w14:paraId="2631B452" w14:textId="3C62396A" w:rsidR="006458CA" w:rsidRDefault="006458CA" w:rsidP="003F301D">
      <w:r>
        <w:t>Если требуется скачать содержимое папки</w:t>
      </w:r>
      <w:r w:rsidR="00313229">
        <w:t xml:space="preserve"> на П</w:t>
      </w:r>
      <w:r>
        <w:t>К,</w:t>
      </w:r>
      <w:r w:rsidR="00313229">
        <w:t xml:space="preserve"> то н</w:t>
      </w:r>
      <w:r>
        <w:t xml:space="preserve">ужно выбрать флаговую кнопку («проставить галочку»): </w:t>
      </w:r>
      <w:r w:rsidR="000E1EE9">
        <w:rPr>
          <w:noProof/>
          <w:lang w:eastAsia="ru-RU"/>
        </w:rPr>
        <w:drawing>
          <wp:inline distT="0" distB="0" distL="0" distR="0" wp14:anchorId="2ED0D3C1" wp14:editId="57B8CD33">
            <wp:extent cx="2185200" cy="460800"/>
            <wp:effectExtent l="0" t="0" r="5715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4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313229">
        <w:t xml:space="preserve"> В р</w:t>
      </w:r>
      <w:r>
        <w:t>езультате</w:t>
      </w:r>
      <w:r w:rsidR="00313229">
        <w:t xml:space="preserve"> в в</w:t>
      </w:r>
      <w:r>
        <w:t>ерхней части страницы вместо панели поиска отображается панель инструментов.</w:t>
      </w:r>
      <w:r w:rsidR="00313229">
        <w:t xml:space="preserve"> На п</w:t>
      </w:r>
      <w:r>
        <w:t>анели инструментов нужно 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4C396DDB" wp14:editId="52383F27">
            <wp:extent cx="285714" cy="180952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«Скачать»</w:t>
      </w:r>
      <w:r w:rsidR="00313229">
        <w:t xml:space="preserve"> и в</w:t>
      </w:r>
      <w:r>
        <w:t>ыбрать путь</w:t>
      </w:r>
      <w:r w:rsidR="00313229">
        <w:t xml:space="preserve"> для с</w:t>
      </w:r>
      <w:r>
        <w:t>качи</w:t>
      </w:r>
      <w:r w:rsidR="000E1EE9">
        <w:t>в</w:t>
      </w:r>
      <w:r>
        <w:t>ания.</w:t>
      </w:r>
      <w:r w:rsidR="00313229">
        <w:t xml:space="preserve"> В р</w:t>
      </w:r>
      <w:r>
        <w:t>езультате содержимое папки сохранено</w:t>
      </w:r>
      <w:r w:rsidR="00313229">
        <w:t xml:space="preserve"> на П</w:t>
      </w:r>
      <w:r>
        <w:t>К.</w:t>
      </w:r>
    </w:p>
    <w:p w14:paraId="3C778CBF" w14:textId="16BA7B0C" w:rsidR="006458CA" w:rsidRPr="003F301D" w:rsidRDefault="006458CA" w:rsidP="003F301D">
      <w:pPr>
        <w:rPr>
          <w:lang w:eastAsia="ru-RU"/>
        </w:rPr>
      </w:pPr>
      <w:r>
        <w:t>Таким</w:t>
      </w:r>
      <w:r w:rsidR="00313229">
        <w:t xml:space="preserve"> же с</w:t>
      </w:r>
      <w:r>
        <w:t>пособом можно скачать сразу несколько папок.</w:t>
      </w:r>
    </w:p>
    <w:p w14:paraId="659F7986" w14:textId="0D8062D6" w:rsidR="00BE075B" w:rsidRPr="00BE075B" w:rsidRDefault="00BE075B" w:rsidP="00BF7F1C">
      <w:pPr>
        <w:pStyle w:val="3"/>
      </w:pPr>
      <w:bookmarkStart w:id="135" w:name="_Toc70340515"/>
      <w:r>
        <w:t>Редактирование папки</w:t>
      </w:r>
      <w:bookmarkEnd w:id="135"/>
    </w:p>
    <w:p w14:paraId="17F24331" w14:textId="76ACC1F4" w:rsidR="00C123F3" w:rsidRDefault="009D06C0" w:rsidP="00D47A20">
      <w:r>
        <w:t xml:space="preserve">Редактирование </w:t>
      </w:r>
      <w:r w:rsidR="000E1EE9">
        <w:t xml:space="preserve">папки </w:t>
      </w:r>
      <w:r>
        <w:t>включает редактирование имени папки</w:t>
      </w:r>
      <w:r w:rsidR="00313229">
        <w:t xml:space="preserve"> и о</w:t>
      </w:r>
      <w:r>
        <w:t>писания папки.</w:t>
      </w:r>
    </w:p>
    <w:p w14:paraId="0FFF9396" w14:textId="50B8E629" w:rsidR="009D06C0" w:rsidRDefault="009D06C0" w:rsidP="00D47A20">
      <w:r>
        <w:t>Чтобы редактировать папку, нужно:</w:t>
      </w:r>
    </w:p>
    <w:p w14:paraId="415DE9B2" w14:textId="0A7D348D" w:rsidR="009D06C0" w:rsidRDefault="009D06C0" w:rsidP="00D34CCD">
      <w:pPr>
        <w:pStyle w:val="a4"/>
        <w:numPr>
          <w:ilvl w:val="0"/>
          <w:numId w:val="42"/>
        </w:num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п</w:t>
      </w:r>
      <w:r>
        <w:rPr>
          <w:lang w:eastAsia="ru-RU"/>
        </w:rPr>
        <w:t>апке, которую требуется редактировать. Справа</w:t>
      </w:r>
      <w:r w:rsidR="00313229">
        <w:rPr>
          <w:lang w:eastAsia="ru-RU"/>
        </w:rPr>
        <w:t xml:space="preserve"> от н</w:t>
      </w:r>
      <w:r>
        <w:rPr>
          <w:lang w:eastAsia="ru-RU"/>
        </w:rPr>
        <w:t>азвания папки размещен значок </w:t>
      </w:r>
      <w:r>
        <w:rPr>
          <w:noProof/>
          <w:lang w:eastAsia="ru-RU"/>
        </w:rPr>
        <w:drawing>
          <wp:inline distT="0" distB="0" distL="0" distR="0" wp14:anchorId="544425F2" wp14:editId="5570AAA0">
            <wp:extent cx="180952" cy="20000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например: </w:t>
      </w:r>
      <w:r w:rsidR="000E1EE9">
        <w:rPr>
          <w:noProof/>
          <w:lang w:eastAsia="ru-RU"/>
        </w:rPr>
        <w:drawing>
          <wp:inline distT="0" distB="0" distL="0" distR="0" wp14:anchorId="1B5126D6" wp14:editId="18E38A4B">
            <wp:extent cx="2264400" cy="496800"/>
            <wp:effectExtent l="0" t="0" r="3175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0ACB95B6" w14:textId="3A1E49AB" w:rsidR="009D06C0" w:rsidRDefault="009D06C0" w:rsidP="00D34CCD">
      <w:pPr>
        <w:pStyle w:val="a4"/>
        <w:numPr>
          <w:ilvl w:val="0"/>
          <w:numId w:val="42"/>
        </w:numPr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7515BCCC" wp14:editId="5DF8E43B">
            <wp:extent cx="180952" cy="2000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313229">
        <w:t xml:space="preserve"> от н</w:t>
      </w:r>
      <w:r>
        <w:t>азвания папки.</w:t>
      </w:r>
      <w:r w:rsidR="00313229">
        <w:t xml:space="preserve"> В р</w:t>
      </w:r>
      <w:r>
        <w:t>езультате открывается меню</w:t>
      </w:r>
      <w:r w:rsidR="00FF4ACC">
        <w:t xml:space="preserve"> действий</w:t>
      </w:r>
      <w:r w:rsidR="00313229">
        <w:t xml:space="preserve"> с п</w:t>
      </w:r>
      <w:r w:rsidR="00FF4ACC">
        <w:t>апкой</w:t>
      </w:r>
      <w:r>
        <w:t>, представленное</w:t>
      </w:r>
      <w:r w:rsidR="00313229">
        <w:t xml:space="preserve"> на </w:t>
      </w:r>
      <w:r w:rsidR="00313229" w:rsidRPr="009D06C0">
        <w:t>р</w:t>
      </w:r>
      <w:r w:rsidRPr="009D06C0">
        <w:t xml:space="preserve">исунке </w:t>
      </w:r>
      <w:r w:rsidRPr="009D06C0">
        <w:rPr>
          <w:lang w:eastAsia="ru-RU"/>
        </w:rPr>
        <w:fldChar w:fldCharType="begin"/>
      </w:r>
      <w:r w:rsidRPr="009D06C0">
        <w:rPr>
          <w:lang w:eastAsia="ru-RU"/>
        </w:rPr>
        <w:instrText xml:space="preserve"> REF РИСУНОК_дмф_подпапка_действия  \* MERGEFORMAT </w:instrText>
      </w:r>
      <w:r w:rsidRPr="009D06C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50</w:t>
      </w:r>
      <w:r w:rsidRPr="009D06C0">
        <w:rPr>
          <w:lang w:eastAsia="ru-RU"/>
        </w:rPr>
        <w:fldChar w:fldCharType="end"/>
      </w:r>
      <w:r>
        <w:rPr>
          <w:lang w:eastAsia="ru-RU"/>
        </w:rPr>
        <w:t>.</w:t>
      </w:r>
    </w:p>
    <w:p w14:paraId="21618D7F" w14:textId="139BFC40" w:rsidR="00CA7931" w:rsidRPr="009D06C0" w:rsidRDefault="00CA7931" w:rsidP="00CA7931">
      <w:pPr>
        <w:pStyle w:val="a4"/>
        <w:ind w:left="927" w:firstLine="0"/>
      </w:pPr>
      <w:r>
        <w:t>Замечание. Открыть меню действий</w:t>
      </w:r>
      <w:r w:rsidR="00313229">
        <w:t xml:space="preserve"> с п</w:t>
      </w:r>
      <w:r>
        <w:t>апкой (рисунок</w:t>
      </w:r>
      <w:r w:rsidRPr="009D06C0">
        <w:t xml:space="preserve"> </w:t>
      </w:r>
      <w:r w:rsidRPr="009D06C0">
        <w:rPr>
          <w:lang w:eastAsia="ru-RU"/>
        </w:rPr>
        <w:fldChar w:fldCharType="begin"/>
      </w:r>
      <w:r w:rsidRPr="009D06C0">
        <w:rPr>
          <w:lang w:eastAsia="ru-RU"/>
        </w:rPr>
        <w:instrText xml:space="preserve"> REF РИСУНОК_дмф_подпапка_действия  \* MERGEFORMAT </w:instrText>
      </w:r>
      <w:r w:rsidRPr="009D06C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50</w:t>
      </w:r>
      <w:r w:rsidRPr="009D06C0">
        <w:rPr>
          <w:lang w:eastAsia="ru-RU"/>
        </w:rPr>
        <w:fldChar w:fldCharType="end"/>
      </w:r>
      <w:r>
        <w:t>) можно также</w:t>
      </w:r>
      <w:r w:rsidR="00313229">
        <w:t xml:space="preserve"> из о</w:t>
      </w:r>
      <w:r>
        <w:t>кна папки, нажав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67E0EEA" wp14:editId="1D0EEF51">
            <wp:extent cx="180952" cy="2000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в п</w:t>
      </w:r>
      <w:r>
        <w:t>равом верхнем углу окна.</w:t>
      </w:r>
    </w:p>
    <w:p w14:paraId="37339450" w14:textId="7688497E" w:rsidR="009D06C0" w:rsidRDefault="000E1EE9" w:rsidP="009D06C0">
      <w:pPr>
        <w:pStyle w:val="af4"/>
      </w:pPr>
      <w:r>
        <w:rPr>
          <w:noProof/>
          <w:lang w:eastAsia="ru-RU"/>
        </w:rPr>
        <w:drawing>
          <wp:inline distT="0" distB="0" distL="0" distR="0" wp14:anchorId="65786207" wp14:editId="3289FE52">
            <wp:extent cx="1847850" cy="1770209"/>
            <wp:effectExtent l="0" t="0" r="0" b="190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850481" cy="17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6B49" w14:textId="21F063C3" w:rsidR="009D06C0" w:rsidRDefault="009D06C0" w:rsidP="009D06C0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дмф_подпапка_действия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36" w:name="РИСУНОК_дмф_подпапка_действия"/>
      <w:r w:rsidR="00EB093C">
        <w:rPr>
          <w:noProof/>
        </w:rPr>
        <w:t>50</w:t>
      </w:r>
      <w:bookmarkEnd w:id="136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50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Действия</w:t>
      </w:r>
      <w:r w:rsidR="00313229">
        <w:t xml:space="preserve"> с п</w:t>
      </w:r>
      <w:r>
        <w:t>апкой</w:t>
      </w:r>
    </w:p>
    <w:p w14:paraId="17370E7C" w14:textId="3F018FC2" w:rsidR="009D06C0" w:rsidRDefault="009D06C0" w:rsidP="00D34CCD">
      <w:pPr>
        <w:pStyle w:val="a4"/>
        <w:numPr>
          <w:ilvl w:val="0"/>
          <w:numId w:val="42"/>
        </w:numPr>
      </w:pPr>
      <w:r>
        <w:t>В меню выбрать пункт «Изменить».</w:t>
      </w:r>
      <w:r w:rsidR="00313229">
        <w:t xml:space="preserve"> В р</w:t>
      </w:r>
      <w:r>
        <w:t xml:space="preserve">езультате открывается окно </w:t>
      </w:r>
      <w:r w:rsidR="00CA7931">
        <w:t xml:space="preserve">редактирования </w:t>
      </w:r>
      <w:r>
        <w:t>папки (</w:t>
      </w:r>
      <w:r w:rsidR="000E1EE9">
        <w:t>аналогичное рисун</w:t>
      </w:r>
      <w:r w:rsidR="000E1EE9" w:rsidRPr="00BE075B">
        <w:t>к</w:t>
      </w:r>
      <w:r w:rsidR="000E1EE9">
        <w:t>у</w:t>
      </w:r>
      <w:r w:rsidR="000E1EE9" w:rsidRPr="00BE075B">
        <w:t xml:space="preserve"> </w:t>
      </w:r>
      <w:r w:rsidR="000E1EE9" w:rsidRPr="00BE075B">
        <w:rPr>
          <w:lang w:eastAsia="ru-RU"/>
        </w:rPr>
        <w:fldChar w:fldCharType="begin"/>
      </w:r>
      <w:r w:rsidR="000E1EE9" w:rsidRPr="00BE075B">
        <w:rPr>
          <w:lang w:eastAsia="ru-RU"/>
        </w:rPr>
        <w:instrText xml:space="preserve"> REF РИСУНОК_дмф_новая_папка  \* MERGEFORMAT </w:instrText>
      </w:r>
      <w:r w:rsidR="000E1EE9" w:rsidRPr="00BE07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49</w:t>
      </w:r>
      <w:r w:rsidR="000E1EE9" w:rsidRPr="00BE075B">
        <w:rPr>
          <w:lang w:eastAsia="ru-RU"/>
        </w:rPr>
        <w:fldChar w:fldCharType="end"/>
      </w:r>
      <w:r>
        <w:t>).</w:t>
      </w:r>
    </w:p>
    <w:p w14:paraId="3483435E" w14:textId="642288A0" w:rsidR="006458CA" w:rsidRDefault="006458CA" w:rsidP="00D34CCD">
      <w:pPr>
        <w:pStyle w:val="a4"/>
        <w:numPr>
          <w:ilvl w:val="0"/>
          <w:numId w:val="42"/>
        </w:numPr>
      </w:pPr>
      <w:r>
        <w:t>В окне редактирования папки внести требуемые изменения.</w:t>
      </w:r>
    </w:p>
    <w:p w14:paraId="7A5F0894" w14:textId="717CD098" w:rsidR="006458CA" w:rsidRPr="009D06C0" w:rsidRDefault="006458CA" w:rsidP="00D34CCD">
      <w:pPr>
        <w:pStyle w:val="a4"/>
        <w:numPr>
          <w:ilvl w:val="0"/>
          <w:numId w:val="42"/>
        </w:numPr>
      </w:pPr>
      <w:r>
        <w:t>Нажать</w:t>
      </w:r>
      <w:r w:rsidR="00313229">
        <w:t xml:space="preserve"> на к</w:t>
      </w:r>
      <w:r>
        <w:t>нопку «Сохранить».</w:t>
      </w:r>
    </w:p>
    <w:p w14:paraId="520D49CF" w14:textId="6C0EA586" w:rsidR="009D06C0" w:rsidRDefault="009D06C0" w:rsidP="00BF7F1C">
      <w:pPr>
        <w:pStyle w:val="3"/>
      </w:pPr>
      <w:bookmarkStart w:id="137" w:name="_Toc70340516"/>
      <w:r>
        <w:t>Перемещение папки</w:t>
      </w:r>
      <w:bookmarkEnd w:id="137"/>
    </w:p>
    <w:p w14:paraId="429B601E" w14:textId="220C0520" w:rsidR="009D06C0" w:rsidRDefault="007457A9" w:rsidP="00D47A20">
      <w:r>
        <w:t>Папку можно переместить</w:t>
      </w:r>
      <w:r w:rsidR="00313229">
        <w:t xml:space="preserve"> в д</w:t>
      </w:r>
      <w:r>
        <w:t>ругую папку</w:t>
      </w:r>
      <w:r w:rsidR="00297B2E">
        <w:t xml:space="preserve"> / подпапку</w:t>
      </w:r>
      <w:r w:rsidR="00313229">
        <w:t xml:space="preserve"> в р</w:t>
      </w:r>
      <w:r w:rsidR="00630C8C">
        <w:t>азделе «Документы</w:t>
      </w:r>
      <w:r w:rsidR="00313229">
        <w:t xml:space="preserve"> и м</w:t>
      </w:r>
      <w:r w:rsidR="00630C8C">
        <w:t>едиафайлы»</w:t>
      </w:r>
      <w:r>
        <w:t xml:space="preserve">. </w:t>
      </w:r>
    </w:p>
    <w:p w14:paraId="3D42F404" w14:textId="432FBC57" w:rsidR="001975CC" w:rsidRDefault="001975CC" w:rsidP="001975CC">
      <w:r>
        <w:t xml:space="preserve">ВАЖНО: Допустим, папка содержит разные </w:t>
      </w:r>
      <w:r w:rsidR="000E1EE9">
        <w:t xml:space="preserve">файлы и </w:t>
      </w:r>
      <w:r>
        <w:t>документы,</w:t>
      </w:r>
      <w:r w:rsidR="00313229">
        <w:t xml:space="preserve"> и на эти д</w:t>
      </w:r>
      <w:r>
        <w:t>окументы есть ссылки</w:t>
      </w:r>
      <w:r w:rsidR="00313229">
        <w:t xml:space="preserve"> в р</w:t>
      </w:r>
      <w:r>
        <w:t>азных статьях. Перемещение папки</w:t>
      </w:r>
      <w:r w:rsidR="00313229">
        <w:t xml:space="preserve"> по п</w:t>
      </w:r>
      <w:r>
        <w:t>апкам / подпапкам внутри раздела «Документы</w:t>
      </w:r>
      <w:r w:rsidR="00313229">
        <w:t xml:space="preserve"> и м</w:t>
      </w:r>
      <w:r>
        <w:t>едиафайлы» НИКАК</w:t>
      </w:r>
      <w:r w:rsidR="00313229">
        <w:t xml:space="preserve"> не в</w:t>
      </w:r>
      <w:r>
        <w:t>лияет</w:t>
      </w:r>
      <w:r w:rsidR="00313229">
        <w:t xml:space="preserve"> на о</w:t>
      </w:r>
      <w:r>
        <w:t>тображение документов</w:t>
      </w:r>
      <w:r w:rsidR="00313229">
        <w:t xml:space="preserve"> в с</w:t>
      </w:r>
      <w:r>
        <w:t>татьях, которые</w:t>
      </w:r>
      <w:r w:rsidR="00313229">
        <w:t xml:space="preserve"> на них с</w:t>
      </w:r>
      <w:r>
        <w:t xml:space="preserve">сылаются. </w:t>
      </w:r>
    </w:p>
    <w:p w14:paraId="4C98174B" w14:textId="39DEE881" w:rsidR="001975CC" w:rsidRDefault="001975CC" w:rsidP="001975CC">
      <w:r>
        <w:t>ВАЖНО: Документы перестают отображаться</w:t>
      </w:r>
      <w:r w:rsidR="00313229">
        <w:t xml:space="preserve"> в с</w:t>
      </w:r>
      <w:r>
        <w:t>татьях</w:t>
      </w:r>
      <w:r w:rsidR="00313229">
        <w:t xml:space="preserve"> для п</w:t>
      </w:r>
      <w:r>
        <w:t>ользователей только тогда, когда папка</w:t>
      </w:r>
      <w:r w:rsidR="00313229">
        <w:t xml:space="preserve"> с д</w:t>
      </w:r>
      <w:r>
        <w:t>окументами</w:t>
      </w:r>
      <w:r w:rsidR="00313229">
        <w:t xml:space="preserve"> или с</w:t>
      </w:r>
      <w:r>
        <w:t>ами документы перемещены в «Корзину». При этом</w:t>
      </w:r>
      <w:r w:rsidR="00313229">
        <w:t xml:space="preserve"> при в</w:t>
      </w:r>
      <w:r>
        <w:t>осстановлении из «Корзины»</w:t>
      </w:r>
      <w:r w:rsidR="00313229">
        <w:t xml:space="preserve"> они с</w:t>
      </w:r>
      <w:r>
        <w:t>нова корректно отображаются</w:t>
      </w:r>
      <w:r w:rsidR="00313229">
        <w:t xml:space="preserve"> в с</w:t>
      </w:r>
      <w:r>
        <w:t>татьях</w:t>
      </w:r>
      <w:r w:rsidR="00313229">
        <w:t xml:space="preserve"> по с</w:t>
      </w:r>
      <w:r>
        <w:t>сылкам.</w:t>
      </w:r>
    </w:p>
    <w:p w14:paraId="16FE90E2" w14:textId="1F4508C9" w:rsidR="007457A9" w:rsidRDefault="001975CC" w:rsidP="00D47A20">
      <w:r>
        <w:t>Для перемещения папки</w:t>
      </w:r>
      <w:r w:rsidR="007457A9">
        <w:t xml:space="preserve"> можно захватить</w:t>
      </w:r>
      <w:r w:rsidR="00313229">
        <w:t xml:space="preserve"> ее л</w:t>
      </w:r>
      <w:r w:rsidR="007457A9">
        <w:t>евой кнопкой мыши</w:t>
      </w:r>
      <w:r w:rsidR="00313229">
        <w:t xml:space="preserve"> и п</w:t>
      </w:r>
      <w:r w:rsidR="007457A9">
        <w:t>ереместить</w:t>
      </w:r>
      <w:r w:rsidR="00742657">
        <w:t xml:space="preserve"> (например, в </w:t>
      </w:r>
      <w:r w:rsidR="000E1EE9">
        <w:t>другую папку)</w:t>
      </w:r>
      <w:r w:rsidR="007457A9">
        <w:t>.</w:t>
      </w:r>
    </w:p>
    <w:p w14:paraId="157262D5" w14:textId="1CD7AF99" w:rsidR="007457A9" w:rsidRDefault="00775E84" w:rsidP="00D47A20">
      <w:r>
        <w:t>Но т</w:t>
      </w:r>
      <w:r w:rsidR="007457A9">
        <w:t>акой способ перемещения</w:t>
      </w:r>
      <w:r w:rsidR="00313229">
        <w:t xml:space="preserve"> не в</w:t>
      </w:r>
      <w:r w:rsidR="007457A9">
        <w:t>сегда удобен, поэтому можно воспользоваться меню действий</w:t>
      </w:r>
      <w:r w:rsidR="00313229">
        <w:t xml:space="preserve"> с </w:t>
      </w:r>
      <w:r w:rsidR="007457A9">
        <w:t>папкой (рисунок</w:t>
      </w:r>
      <w:r w:rsidR="007457A9" w:rsidRPr="009D06C0">
        <w:t xml:space="preserve"> </w:t>
      </w:r>
      <w:r w:rsidR="007457A9" w:rsidRPr="009D06C0">
        <w:rPr>
          <w:lang w:eastAsia="ru-RU"/>
        </w:rPr>
        <w:fldChar w:fldCharType="begin"/>
      </w:r>
      <w:r w:rsidR="007457A9" w:rsidRPr="009D06C0">
        <w:rPr>
          <w:lang w:eastAsia="ru-RU"/>
        </w:rPr>
        <w:instrText xml:space="preserve"> REF РИСУНОК_дмф_подпапка_действия  \* MERGEFORMAT </w:instrText>
      </w:r>
      <w:r w:rsidR="007457A9" w:rsidRPr="009D06C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50</w:t>
      </w:r>
      <w:r w:rsidR="007457A9" w:rsidRPr="009D06C0">
        <w:rPr>
          <w:lang w:eastAsia="ru-RU"/>
        </w:rPr>
        <w:fldChar w:fldCharType="end"/>
      </w:r>
      <w:r w:rsidR="007457A9">
        <w:t>).</w:t>
      </w:r>
    </w:p>
    <w:p w14:paraId="22737D0E" w14:textId="27C281B8" w:rsidR="007457A9" w:rsidRDefault="007457A9" w:rsidP="00D47A20">
      <w:r>
        <w:t>Чтобы переместить папку, нужно:</w:t>
      </w:r>
    </w:p>
    <w:p w14:paraId="6C690404" w14:textId="0A9C0276" w:rsidR="007457A9" w:rsidRDefault="007457A9" w:rsidP="00D34CCD">
      <w:pPr>
        <w:pStyle w:val="a4"/>
        <w:numPr>
          <w:ilvl w:val="0"/>
          <w:numId w:val="43"/>
        </w:num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</w:t>
      </w:r>
      <w:r>
        <w:rPr>
          <w:lang w:eastAsia="ru-RU"/>
        </w:rPr>
        <w:t xml:space="preserve">папке, которую требуется </w:t>
      </w:r>
      <w:r w:rsidR="009D1711">
        <w:rPr>
          <w:lang w:eastAsia="ru-RU"/>
        </w:rPr>
        <w:t>переместить</w:t>
      </w:r>
      <w:r>
        <w:rPr>
          <w:lang w:eastAsia="ru-RU"/>
        </w:rPr>
        <w:t>. Справа</w:t>
      </w:r>
      <w:r w:rsidR="00313229">
        <w:rPr>
          <w:lang w:eastAsia="ru-RU"/>
        </w:rPr>
        <w:t xml:space="preserve"> от н</w:t>
      </w:r>
      <w:r>
        <w:rPr>
          <w:lang w:eastAsia="ru-RU"/>
        </w:rPr>
        <w:t>азвания папки размещен значок </w:t>
      </w:r>
      <w:r>
        <w:rPr>
          <w:noProof/>
          <w:lang w:eastAsia="ru-RU"/>
        </w:rPr>
        <w:drawing>
          <wp:inline distT="0" distB="0" distL="0" distR="0" wp14:anchorId="1532036C" wp14:editId="3AB9F37E">
            <wp:extent cx="180952" cy="2000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например: </w:t>
      </w:r>
      <w:r w:rsidR="000E1EE9">
        <w:rPr>
          <w:noProof/>
          <w:lang w:eastAsia="ru-RU"/>
        </w:rPr>
        <w:drawing>
          <wp:inline distT="0" distB="0" distL="0" distR="0" wp14:anchorId="62E54391" wp14:editId="78373047">
            <wp:extent cx="2264400" cy="496800"/>
            <wp:effectExtent l="0" t="0" r="317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13CC06EA" w14:textId="60629090" w:rsidR="007457A9" w:rsidRDefault="007457A9" w:rsidP="00D34CCD">
      <w:pPr>
        <w:pStyle w:val="a4"/>
        <w:numPr>
          <w:ilvl w:val="0"/>
          <w:numId w:val="43"/>
        </w:numPr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E294B54" wp14:editId="613B92A8">
            <wp:extent cx="180952" cy="2000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313229">
        <w:t xml:space="preserve"> от н</w:t>
      </w:r>
      <w:r>
        <w:t>азвания папки.</w:t>
      </w:r>
      <w:r w:rsidR="00313229">
        <w:t xml:space="preserve"> В р</w:t>
      </w:r>
      <w:r>
        <w:t>езультате открывается меню действий</w:t>
      </w:r>
      <w:r w:rsidR="00313229">
        <w:t xml:space="preserve"> с </w:t>
      </w:r>
      <w:r>
        <w:t>папкой, представленное</w:t>
      </w:r>
      <w:r w:rsidR="00313229">
        <w:t xml:space="preserve"> на </w:t>
      </w:r>
      <w:r w:rsidR="00313229" w:rsidRPr="009D06C0">
        <w:t>р</w:t>
      </w:r>
      <w:r w:rsidRPr="009D06C0">
        <w:t xml:space="preserve">исунке </w:t>
      </w:r>
      <w:r w:rsidRPr="009D06C0">
        <w:rPr>
          <w:lang w:eastAsia="ru-RU"/>
        </w:rPr>
        <w:fldChar w:fldCharType="begin"/>
      </w:r>
      <w:r w:rsidRPr="009D06C0">
        <w:rPr>
          <w:lang w:eastAsia="ru-RU"/>
        </w:rPr>
        <w:instrText xml:space="preserve"> REF РИСУНОК_дмф_подпапка_действия  \* MERGEFORMAT </w:instrText>
      </w:r>
      <w:r w:rsidRPr="009D06C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50</w:t>
      </w:r>
      <w:r w:rsidRPr="009D06C0">
        <w:rPr>
          <w:lang w:eastAsia="ru-RU"/>
        </w:rPr>
        <w:fldChar w:fldCharType="end"/>
      </w:r>
      <w:r>
        <w:rPr>
          <w:lang w:eastAsia="ru-RU"/>
        </w:rPr>
        <w:t>.</w:t>
      </w:r>
    </w:p>
    <w:p w14:paraId="14BC59CF" w14:textId="4845E315" w:rsidR="002D70B7" w:rsidRDefault="002D70B7" w:rsidP="002D70B7">
      <w:pPr>
        <w:pStyle w:val="a4"/>
        <w:ind w:left="927" w:firstLine="0"/>
      </w:pPr>
      <w:r>
        <w:t>Замечание. Открыть меню действий</w:t>
      </w:r>
      <w:r w:rsidR="00313229">
        <w:t xml:space="preserve"> с </w:t>
      </w:r>
      <w:r>
        <w:t>папкой (рисунок</w:t>
      </w:r>
      <w:r w:rsidRPr="009D06C0">
        <w:t xml:space="preserve"> </w:t>
      </w:r>
      <w:r w:rsidRPr="009D06C0">
        <w:rPr>
          <w:lang w:eastAsia="ru-RU"/>
        </w:rPr>
        <w:fldChar w:fldCharType="begin"/>
      </w:r>
      <w:r w:rsidRPr="009D06C0">
        <w:rPr>
          <w:lang w:eastAsia="ru-RU"/>
        </w:rPr>
        <w:instrText xml:space="preserve"> REF РИСУНОК_дмф_подпапка_действия  \* MERGEFORMAT </w:instrText>
      </w:r>
      <w:r w:rsidRPr="009D06C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50</w:t>
      </w:r>
      <w:r w:rsidRPr="009D06C0">
        <w:rPr>
          <w:lang w:eastAsia="ru-RU"/>
        </w:rPr>
        <w:fldChar w:fldCharType="end"/>
      </w:r>
      <w:r>
        <w:t>) можно также</w:t>
      </w:r>
      <w:r w:rsidR="00313229">
        <w:t xml:space="preserve"> из о</w:t>
      </w:r>
      <w:r>
        <w:t>кна папки, нажав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6F0F8D9C" wp14:editId="42B87B74">
            <wp:extent cx="180952" cy="20000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в п</w:t>
      </w:r>
      <w:r>
        <w:t>равом верхнем углу окна.</w:t>
      </w:r>
    </w:p>
    <w:p w14:paraId="4D29DB80" w14:textId="7A83A4A3" w:rsidR="00FF4ACC" w:rsidRDefault="00FF4ACC" w:rsidP="00D34CCD">
      <w:pPr>
        <w:pStyle w:val="a4"/>
        <w:numPr>
          <w:ilvl w:val="0"/>
          <w:numId w:val="43"/>
        </w:numPr>
      </w:pPr>
      <w:r>
        <w:rPr>
          <w:lang w:eastAsia="ru-RU"/>
        </w:rPr>
        <w:t>В меню выбрать пункт «Переместить».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открывается окно «Переместить файлы» (</w:t>
      </w:r>
      <w:r w:rsidRPr="006C4635">
        <w:t>ри</w:t>
      </w:r>
      <w:r w:rsidRPr="00FF4ACC">
        <w:t xml:space="preserve">сунок </w:t>
      </w:r>
      <w:r w:rsidRPr="00FF4ACC">
        <w:rPr>
          <w:lang w:eastAsia="ru-RU"/>
        </w:rPr>
        <w:fldChar w:fldCharType="begin"/>
      </w:r>
      <w:r w:rsidRPr="00FF4ACC">
        <w:rPr>
          <w:lang w:eastAsia="ru-RU"/>
        </w:rPr>
        <w:instrText xml:space="preserve"> REF РИСУНОК_дмф_подпапка_перемещение  \* MERGEFORMAT </w:instrText>
      </w:r>
      <w:r w:rsidRPr="00FF4AC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51</w:t>
      </w:r>
      <w:r w:rsidRPr="00FF4ACC">
        <w:rPr>
          <w:lang w:eastAsia="ru-RU"/>
        </w:rPr>
        <w:fldChar w:fldCharType="end"/>
      </w:r>
      <w:r>
        <w:rPr>
          <w:lang w:eastAsia="ru-RU"/>
        </w:rPr>
        <w:t>). Ок</w:t>
      </w:r>
      <w:r w:rsidR="00775E84">
        <w:rPr>
          <w:lang w:eastAsia="ru-RU"/>
        </w:rPr>
        <w:t>но перемещения содержит названия</w:t>
      </w:r>
      <w:r>
        <w:rPr>
          <w:lang w:eastAsia="ru-RU"/>
        </w:rPr>
        <w:t xml:space="preserve"> </w:t>
      </w:r>
      <w:r w:rsidR="00775E84">
        <w:rPr>
          <w:lang w:eastAsia="ru-RU"/>
        </w:rPr>
        <w:t>папок на текущем уровне</w:t>
      </w:r>
      <w:r>
        <w:rPr>
          <w:lang w:eastAsia="ru-RU"/>
        </w:rPr>
        <w:t>,</w:t>
      </w:r>
      <w:r w:rsidR="00313229">
        <w:rPr>
          <w:lang w:eastAsia="ru-RU"/>
        </w:rPr>
        <w:t xml:space="preserve"> а т</w:t>
      </w:r>
      <w:r w:rsidR="00775E84">
        <w:rPr>
          <w:lang w:eastAsia="ru-RU"/>
        </w:rPr>
        <w:t>акже кнопки</w:t>
      </w:r>
      <w:r>
        <w:rPr>
          <w:lang w:eastAsia="ru-RU"/>
        </w:rPr>
        <w:t xml:space="preserve"> «Выбрать»</w:t>
      </w:r>
      <w:r w:rsidR="00313229">
        <w:rPr>
          <w:lang w:eastAsia="ru-RU"/>
        </w:rPr>
        <w:t xml:space="preserve"> для в</w:t>
      </w:r>
      <w:r>
        <w:rPr>
          <w:lang w:eastAsia="ru-RU"/>
        </w:rPr>
        <w:t>ыбора папки,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оторую планируется переместить текущую папку.</w:t>
      </w:r>
      <w:r w:rsidR="00313229">
        <w:rPr>
          <w:lang w:eastAsia="ru-RU"/>
        </w:rPr>
        <w:t xml:space="preserve"> </w:t>
      </w:r>
      <w:r>
        <w:rPr>
          <w:lang w:eastAsia="ru-RU"/>
        </w:rPr>
        <w:t xml:space="preserve">Чтобы выбрать другую папку, </w:t>
      </w:r>
      <w:r w:rsidR="00775E84">
        <w:rPr>
          <w:lang w:eastAsia="ru-RU"/>
        </w:rPr>
        <w:t xml:space="preserve">нужно перейти к ней, например, с помощью ссылок (см. </w:t>
      </w:r>
      <w:r w:rsidR="00775E84" w:rsidRPr="006C4635">
        <w:t>ри</w:t>
      </w:r>
      <w:r w:rsidR="00775E84" w:rsidRPr="00FF4ACC">
        <w:t xml:space="preserve">сунок </w:t>
      </w:r>
      <w:r w:rsidR="00775E84" w:rsidRPr="00FF4ACC">
        <w:rPr>
          <w:lang w:eastAsia="ru-RU"/>
        </w:rPr>
        <w:fldChar w:fldCharType="begin"/>
      </w:r>
      <w:r w:rsidR="00775E84" w:rsidRPr="00FF4ACC">
        <w:rPr>
          <w:lang w:eastAsia="ru-RU"/>
        </w:rPr>
        <w:instrText xml:space="preserve"> REF РИСУНОК_дмф_подпапка_перемещение  \* MERGEFORMAT </w:instrText>
      </w:r>
      <w:r w:rsidR="00775E84" w:rsidRPr="00FF4AC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51</w:t>
      </w:r>
      <w:r w:rsidR="00775E84" w:rsidRPr="00FF4ACC">
        <w:rPr>
          <w:lang w:eastAsia="ru-RU"/>
        </w:rPr>
        <w:fldChar w:fldCharType="end"/>
      </w:r>
      <w:r w:rsidR="00775E84">
        <w:rPr>
          <w:lang w:eastAsia="ru-RU"/>
        </w:rPr>
        <w:t>)</w:t>
      </w:r>
      <w:r>
        <w:rPr>
          <w:lang w:eastAsia="ru-RU"/>
        </w:rPr>
        <w:t>.</w:t>
      </w:r>
    </w:p>
    <w:p w14:paraId="5B387AED" w14:textId="5E8F18FC" w:rsidR="00FF4ACC" w:rsidRDefault="00775E84" w:rsidP="00FF4ACC">
      <w:pPr>
        <w:pStyle w:val="af4"/>
      </w:pPr>
      <w:r>
        <w:rPr>
          <w:noProof/>
          <w:lang w:eastAsia="ru-RU"/>
        </w:rPr>
        <w:drawing>
          <wp:inline distT="0" distB="0" distL="0" distR="0" wp14:anchorId="32BE6E0A" wp14:editId="754B65E0">
            <wp:extent cx="4431600" cy="2113200"/>
            <wp:effectExtent l="0" t="0" r="7620" b="190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9EFB" w14:textId="15C452D3" w:rsidR="00FF4ACC" w:rsidRPr="00FF4ACC" w:rsidRDefault="00FF4ACC" w:rsidP="00FF4ACC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дмф_подпапка_перемещение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38" w:name="РИСУНОК_дмф_подпапка_перемещение"/>
      <w:r w:rsidR="00EB093C">
        <w:rPr>
          <w:noProof/>
        </w:rPr>
        <w:t>51</w:t>
      </w:r>
      <w:bookmarkEnd w:id="138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51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Окно перемещения</w:t>
      </w:r>
    </w:p>
    <w:p w14:paraId="315DF321" w14:textId="3905688C" w:rsidR="00775E84" w:rsidRDefault="00775E84" w:rsidP="00775E84">
      <w:pPr>
        <w:pStyle w:val="a4"/>
        <w:ind w:left="927" w:firstLine="0"/>
      </w:pPr>
      <w:r>
        <w:t xml:space="preserve">В примере нажата ссылка «Домой», в результате отображаются все папки на первом уровне раздела «Документы и медиафайлы». </w:t>
      </w:r>
    </w:p>
    <w:p w14:paraId="62FC7E96" w14:textId="11D5D461" w:rsidR="007457A9" w:rsidRDefault="00FF4ACC" w:rsidP="00D34CCD">
      <w:pPr>
        <w:pStyle w:val="a4"/>
        <w:numPr>
          <w:ilvl w:val="0"/>
          <w:numId w:val="43"/>
        </w:numPr>
      </w:pPr>
      <w:r>
        <w:t>Нажать</w:t>
      </w:r>
      <w:r w:rsidR="00313229">
        <w:t xml:space="preserve"> на к</w:t>
      </w:r>
      <w:r>
        <w:t>нопку «Выбрать».</w:t>
      </w:r>
      <w:r w:rsidR="00313229">
        <w:t xml:space="preserve"> В р</w:t>
      </w:r>
      <w:r>
        <w:t>езультате открывается окно выбора папки (</w:t>
      </w:r>
      <w:r w:rsidRPr="006C4635">
        <w:t>р</w:t>
      </w:r>
      <w:r w:rsidRPr="00FF4ACC">
        <w:t xml:space="preserve">исунок </w:t>
      </w:r>
      <w:r w:rsidRPr="00FF4ACC">
        <w:rPr>
          <w:lang w:eastAsia="ru-RU"/>
        </w:rPr>
        <w:fldChar w:fldCharType="begin"/>
      </w:r>
      <w:r w:rsidRPr="00FF4ACC">
        <w:rPr>
          <w:lang w:eastAsia="ru-RU"/>
        </w:rPr>
        <w:instrText xml:space="preserve"> REF РИСУНОК_дмф_подпапка_перемещение_выбор  \* MERGEFORMAT </w:instrText>
      </w:r>
      <w:r w:rsidRPr="00FF4AC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52</w:t>
      </w:r>
      <w:r w:rsidRPr="00FF4ACC">
        <w:rPr>
          <w:lang w:eastAsia="ru-RU"/>
        </w:rPr>
        <w:fldChar w:fldCharType="end"/>
      </w:r>
      <w:r>
        <w:t>).</w:t>
      </w:r>
      <w:r w:rsidR="008C7D67">
        <w:t xml:space="preserve"> </w:t>
      </w:r>
    </w:p>
    <w:p w14:paraId="6FA3E27A" w14:textId="7B675130" w:rsidR="00FF4ACC" w:rsidRDefault="00775E84" w:rsidP="00FF4ACC">
      <w:pPr>
        <w:pStyle w:val="af4"/>
      </w:pPr>
      <w:r>
        <w:rPr>
          <w:noProof/>
          <w:lang w:eastAsia="ru-RU"/>
        </w:rPr>
        <w:drawing>
          <wp:inline distT="0" distB="0" distL="0" distR="0" wp14:anchorId="45A2A083" wp14:editId="74C6DC9B">
            <wp:extent cx="4352400" cy="170280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352400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1C57" w14:textId="096B2A0F" w:rsidR="00FF4ACC" w:rsidRPr="00FF4ACC" w:rsidRDefault="00FF4ACC" w:rsidP="00FF4ACC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дмф_подпапка_перемещение_выбор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39" w:name="РИСУНОК_дмф_подпапка_перемещение_выбор"/>
      <w:r w:rsidR="00EB093C">
        <w:rPr>
          <w:noProof/>
        </w:rPr>
        <w:t>52</w:t>
      </w:r>
      <w:bookmarkEnd w:id="139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52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Окно выбора папки</w:t>
      </w:r>
    </w:p>
    <w:p w14:paraId="2C4E6CD4" w14:textId="5BDBD86F" w:rsidR="009D06C0" w:rsidRDefault="00FF4ACC" w:rsidP="00D34CCD">
      <w:pPr>
        <w:pStyle w:val="a4"/>
        <w:numPr>
          <w:ilvl w:val="0"/>
          <w:numId w:val="43"/>
        </w:numPr>
      </w:pPr>
      <w:r>
        <w:t>Выбрать папку.</w:t>
      </w:r>
      <w:r w:rsidR="00313229">
        <w:t xml:space="preserve"> Для э</w:t>
      </w:r>
      <w:r>
        <w:t>того нужно нажать</w:t>
      </w:r>
      <w:r w:rsidR="00313229">
        <w:t xml:space="preserve"> на к</w:t>
      </w:r>
      <w:r>
        <w:t>нопку «Выбрать» напротив названия этой папки. Также допускается создать новую папку,</w:t>
      </w:r>
      <w:r w:rsidR="00313229">
        <w:t xml:space="preserve"> в к</w:t>
      </w:r>
      <w:r>
        <w:t xml:space="preserve">оторую будет перемещена </w:t>
      </w:r>
      <w:r w:rsidR="008C7D67">
        <w:t xml:space="preserve">исходная </w:t>
      </w:r>
      <w:r>
        <w:t>папка.</w:t>
      </w:r>
      <w:r w:rsidR="00313229">
        <w:t xml:space="preserve"> Для э</w:t>
      </w:r>
      <w:r>
        <w:t>того нужно нажать</w:t>
      </w:r>
      <w:r w:rsidR="00313229">
        <w:t xml:space="preserve"> на к</w:t>
      </w:r>
      <w:r>
        <w:t>нопку «Добавить папку»</w:t>
      </w:r>
      <w:r w:rsidR="00313229">
        <w:t xml:space="preserve"> в в</w:t>
      </w:r>
      <w:r>
        <w:t>ерхней части окна.</w:t>
      </w:r>
      <w:r w:rsidR="00313229">
        <w:t xml:space="preserve"> В п</w:t>
      </w:r>
      <w:r>
        <w:t>римере планируется переместить папку «</w:t>
      </w:r>
      <w:r w:rsidR="008C7D67">
        <w:t>Институт Петра Великого</w:t>
      </w:r>
      <w:r>
        <w:t>»</w:t>
      </w:r>
      <w:r w:rsidR="00313229">
        <w:t xml:space="preserve"> из т</w:t>
      </w:r>
      <w:r w:rsidR="0024099D">
        <w:t>екущей папки «</w:t>
      </w:r>
      <w:r w:rsidR="008C7D67">
        <w:t>Новости</w:t>
      </w:r>
      <w:r w:rsidR="0024099D">
        <w:t>»</w:t>
      </w:r>
      <w:r w:rsidR="00313229">
        <w:t xml:space="preserve"> в п</w:t>
      </w:r>
      <w:r w:rsidR="0024099D">
        <w:t>апку «</w:t>
      </w:r>
      <w:r w:rsidR="008C7D67">
        <w:t>Официальные документы</w:t>
      </w:r>
      <w:r w:rsidR="0024099D">
        <w:t>». Поэтому администратор нажимает</w:t>
      </w:r>
      <w:r w:rsidR="00313229">
        <w:t xml:space="preserve"> на к</w:t>
      </w:r>
      <w:r w:rsidR="0024099D">
        <w:t>нопку «Выбрать» напротив названия «</w:t>
      </w:r>
      <w:r w:rsidR="008C7D67">
        <w:t>Официальные документы</w:t>
      </w:r>
      <w:r w:rsidR="0024099D">
        <w:t>».</w:t>
      </w:r>
      <w:r w:rsidR="00313229">
        <w:t xml:space="preserve"> В р</w:t>
      </w:r>
      <w:r w:rsidR="0024099D">
        <w:t>езультате окно выбора папки закрывается.</w:t>
      </w:r>
    </w:p>
    <w:p w14:paraId="526F4910" w14:textId="16530F38" w:rsidR="0024099D" w:rsidRDefault="0024099D" w:rsidP="0024099D">
      <w:pPr>
        <w:pStyle w:val="a4"/>
        <w:ind w:left="927" w:firstLine="0"/>
      </w:pPr>
      <w:r>
        <w:t>Замечание.</w:t>
      </w:r>
      <w:r w:rsidR="00313229">
        <w:t xml:space="preserve"> По н</w:t>
      </w:r>
      <w:r>
        <w:t>ажатию</w:t>
      </w:r>
      <w:r w:rsidR="00313229">
        <w:t xml:space="preserve"> на н</w:t>
      </w:r>
      <w:r>
        <w:t>азвание каждой</w:t>
      </w:r>
      <w:r w:rsidR="00313229">
        <w:t xml:space="preserve"> из п</w:t>
      </w:r>
      <w:r>
        <w:t>апок открывается</w:t>
      </w:r>
      <w:r w:rsidR="00313229">
        <w:t xml:space="preserve"> ее с</w:t>
      </w:r>
      <w:r w:rsidR="00742657">
        <w:t>одержимое, в т.ч. ее </w:t>
      </w:r>
      <w:r>
        <w:t>подпапки. Администратор может перемещаться</w:t>
      </w:r>
      <w:r w:rsidR="00313229">
        <w:t xml:space="preserve"> по п</w:t>
      </w:r>
      <w:r>
        <w:t>апкам/подпапкам</w:t>
      </w:r>
      <w:r w:rsidR="00313229">
        <w:t xml:space="preserve"> и в</w:t>
      </w:r>
      <w:r>
        <w:t>ыбрать любую</w:t>
      </w:r>
      <w:r w:rsidR="00313229">
        <w:t xml:space="preserve"> из них для р</w:t>
      </w:r>
      <w:r>
        <w:t xml:space="preserve">азмещения </w:t>
      </w:r>
      <w:r w:rsidR="008C7D67">
        <w:t>исходной папки</w:t>
      </w:r>
      <w:r>
        <w:t>.</w:t>
      </w:r>
    </w:p>
    <w:p w14:paraId="38A330D7" w14:textId="77777777" w:rsidR="002D70B7" w:rsidRDefault="002D70B7" w:rsidP="002D70B7">
      <w:r>
        <w:t>Замечание.</w:t>
      </w:r>
    </w:p>
    <w:p w14:paraId="6F498D4C" w14:textId="4C7998C4" w:rsidR="002D70B7" w:rsidRDefault="002D70B7" w:rsidP="002D70B7">
      <w:r>
        <w:t>Если требуется переместить сразу несколько папок,</w:t>
      </w:r>
      <w:r w:rsidR="00313229">
        <w:t xml:space="preserve"> то м</w:t>
      </w:r>
      <w:r>
        <w:t>ожно выделить каждую</w:t>
      </w:r>
      <w:r w:rsidR="00313229">
        <w:t xml:space="preserve"> из них по ф</w:t>
      </w:r>
      <w:r>
        <w:t>лаговой кнопке («проставить галочку»)</w:t>
      </w:r>
      <w:r w:rsidR="00313229">
        <w:t xml:space="preserve"> у н</w:t>
      </w:r>
      <w:r w:rsidR="006458CA">
        <w:t>азвания папки</w:t>
      </w:r>
      <w:r>
        <w:t xml:space="preserve">: </w:t>
      </w:r>
      <w:r w:rsidR="004D5499">
        <w:rPr>
          <w:noProof/>
          <w:lang w:eastAsia="ru-RU"/>
        </w:rPr>
        <w:drawing>
          <wp:inline distT="0" distB="0" distL="0" distR="0" wp14:anchorId="0389FF5F" wp14:editId="16A27DF5">
            <wp:extent cx="2185200" cy="460800"/>
            <wp:effectExtent l="0" t="0" r="5715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4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313229">
        <w:t xml:space="preserve"> В р</w:t>
      </w:r>
      <w:r>
        <w:t>езультате</w:t>
      </w:r>
      <w:r w:rsidR="00313229">
        <w:t xml:space="preserve"> в в</w:t>
      </w:r>
      <w:r>
        <w:t>ерхней части страницы вместо панели поиска отображается панель инструментов.</w:t>
      </w:r>
      <w:r w:rsidR="00313229">
        <w:t xml:space="preserve"> На п</w:t>
      </w:r>
      <w:r>
        <w:t>анели инструментов нужно 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0924B286" wp14:editId="5FE17959">
            <wp:extent cx="257143" cy="2000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«Переместить», далее выполнить шаги</w:t>
      </w:r>
      <w:r w:rsidR="00313229">
        <w:t xml:space="preserve"> по п</w:t>
      </w:r>
      <w:r>
        <w:t>еремещению папок,</w:t>
      </w:r>
      <w:r w:rsidR="00313229">
        <w:t xml:space="preserve"> как о</w:t>
      </w:r>
      <w:r>
        <w:t>писано выше.</w:t>
      </w:r>
      <w:r w:rsidR="00313229">
        <w:t xml:space="preserve"> В р</w:t>
      </w:r>
      <w:r>
        <w:t>езультате</w:t>
      </w:r>
      <w:r w:rsidR="00313229">
        <w:t xml:space="preserve"> все в</w:t>
      </w:r>
      <w:r>
        <w:t>ыделенные папки перемещены</w:t>
      </w:r>
      <w:r w:rsidR="00313229">
        <w:t xml:space="preserve"> в в</w:t>
      </w:r>
      <w:r>
        <w:t>ыбранную папку.</w:t>
      </w:r>
    </w:p>
    <w:p w14:paraId="309D97D7" w14:textId="541704FC" w:rsidR="009D06C0" w:rsidRDefault="009D06C0" w:rsidP="00BF7F1C">
      <w:pPr>
        <w:pStyle w:val="3"/>
      </w:pPr>
      <w:bookmarkStart w:id="140" w:name="_Toc70340517"/>
      <w:r>
        <w:t>Удаление папки</w:t>
      </w:r>
      <w:bookmarkEnd w:id="140"/>
    </w:p>
    <w:p w14:paraId="1F40F46C" w14:textId="2E3DE299" w:rsidR="00BE075B" w:rsidRDefault="00CB7190" w:rsidP="00D47A20">
      <w:r>
        <w:t>Удаление папки означает перемещение</w:t>
      </w:r>
      <w:r w:rsidR="00313229">
        <w:t xml:space="preserve"> ее в</w:t>
      </w:r>
      <w:r>
        <w:t xml:space="preserve"> «Корзину».</w:t>
      </w:r>
      <w:r w:rsidR="00313229">
        <w:t xml:space="preserve"> В д</w:t>
      </w:r>
      <w:r>
        <w:t>альнейшем папка может быть окончательно удалена из «Корзины»</w:t>
      </w:r>
      <w:r w:rsidR="00313229">
        <w:t xml:space="preserve"> или в</w:t>
      </w:r>
      <w:r>
        <w:t>осстановлена из «Корзины»</w:t>
      </w:r>
      <w:r w:rsidR="00313229">
        <w:t xml:space="preserve"> в р</w:t>
      </w:r>
      <w:r>
        <w:t>аздел «Документы</w:t>
      </w:r>
      <w:r w:rsidR="00313229">
        <w:t xml:space="preserve"> и м</w:t>
      </w:r>
      <w:r>
        <w:t>едиафайлы».</w:t>
      </w:r>
      <w:r w:rsidR="00313229">
        <w:t xml:space="preserve"> О р</w:t>
      </w:r>
      <w:r>
        <w:t xml:space="preserve">аботе с «Корзиной» см. раздел </w:t>
      </w:r>
      <w:r>
        <w:fldChar w:fldCharType="begin"/>
      </w:r>
      <w:r>
        <w:instrText xml:space="preserve"> REF _Ref21441924 \r \h </w:instrText>
      </w:r>
      <w:r>
        <w:fldChar w:fldCharType="separate"/>
      </w:r>
      <w:r w:rsidR="00742657">
        <w:t>8</w:t>
      </w:r>
      <w:r>
        <w:fldChar w:fldCharType="end"/>
      </w:r>
      <w:r>
        <w:t>.</w:t>
      </w:r>
    </w:p>
    <w:p w14:paraId="5159E09E" w14:textId="53A42560" w:rsidR="009D1711" w:rsidRDefault="009D1711" w:rsidP="00D47A20">
      <w:r>
        <w:t>Чтобы удалить папку, нужно:</w:t>
      </w:r>
    </w:p>
    <w:p w14:paraId="424B5039" w14:textId="1E8EE48C" w:rsidR="009D1711" w:rsidRDefault="009D1711" w:rsidP="00D34CCD">
      <w:pPr>
        <w:pStyle w:val="a4"/>
        <w:numPr>
          <w:ilvl w:val="0"/>
          <w:numId w:val="44"/>
        </w:num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</w:t>
      </w:r>
      <w:r>
        <w:rPr>
          <w:lang w:eastAsia="ru-RU"/>
        </w:rPr>
        <w:t>папке, которую требуется удалить. Справа</w:t>
      </w:r>
      <w:r w:rsidR="00313229">
        <w:rPr>
          <w:lang w:eastAsia="ru-RU"/>
        </w:rPr>
        <w:t xml:space="preserve"> от н</w:t>
      </w:r>
      <w:r>
        <w:rPr>
          <w:lang w:eastAsia="ru-RU"/>
        </w:rPr>
        <w:t>азвания папки размещен значок </w:t>
      </w:r>
      <w:r>
        <w:rPr>
          <w:noProof/>
          <w:lang w:eastAsia="ru-RU"/>
        </w:rPr>
        <w:drawing>
          <wp:inline distT="0" distB="0" distL="0" distR="0" wp14:anchorId="5E517CDD" wp14:editId="7730022C">
            <wp:extent cx="180952" cy="2000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, например: </w:t>
      </w:r>
      <w:r w:rsidR="004D5499">
        <w:rPr>
          <w:noProof/>
          <w:lang w:eastAsia="ru-RU"/>
        </w:rPr>
        <w:drawing>
          <wp:inline distT="0" distB="0" distL="0" distR="0" wp14:anchorId="08BDD7AE" wp14:editId="0EBE5658">
            <wp:extent cx="2264400" cy="496800"/>
            <wp:effectExtent l="0" t="0" r="317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3874DDAC" w14:textId="4E821DB2" w:rsidR="009D1711" w:rsidRDefault="009D1711" w:rsidP="00D34CCD">
      <w:pPr>
        <w:pStyle w:val="a4"/>
        <w:numPr>
          <w:ilvl w:val="0"/>
          <w:numId w:val="44"/>
        </w:numPr>
      </w:pPr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EB0FB70" wp14:editId="26AABB93">
            <wp:extent cx="180952" cy="2000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313229">
        <w:t xml:space="preserve"> от н</w:t>
      </w:r>
      <w:r>
        <w:t>азвания папки.</w:t>
      </w:r>
      <w:r w:rsidR="00313229">
        <w:t xml:space="preserve"> В р</w:t>
      </w:r>
      <w:r>
        <w:t>езультате открывается меню действий</w:t>
      </w:r>
      <w:r w:rsidR="00313229">
        <w:t xml:space="preserve"> с </w:t>
      </w:r>
      <w:r>
        <w:t>папкой, представленное</w:t>
      </w:r>
      <w:r w:rsidR="00313229">
        <w:t xml:space="preserve"> на </w:t>
      </w:r>
      <w:r w:rsidR="00313229" w:rsidRPr="009D06C0">
        <w:t>р</w:t>
      </w:r>
      <w:r w:rsidRPr="009D06C0">
        <w:t xml:space="preserve">исунке </w:t>
      </w:r>
      <w:r w:rsidRPr="009D06C0">
        <w:rPr>
          <w:lang w:eastAsia="ru-RU"/>
        </w:rPr>
        <w:fldChar w:fldCharType="begin"/>
      </w:r>
      <w:r w:rsidRPr="009D06C0">
        <w:rPr>
          <w:lang w:eastAsia="ru-RU"/>
        </w:rPr>
        <w:instrText xml:space="preserve"> REF РИСУНОК_дмф_подпапка_действия  \* MERGEFORMAT </w:instrText>
      </w:r>
      <w:r w:rsidRPr="009D06C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50</w:t>
      </w:r>
      <w:r w:rsidRPr="009D06C0">
        <w:rPr>
          <w:lang w:eastAsia="ru-RU"/>
        </w:rPr>
        <w:fldChar w:fldCharType="end"/>
      </w:r>
      <w:r>
        <w:rPr>
          <w:lang w:eastAsia="ru-RU"/>
        </w:rPr>
        <w:t>.</w:t>
      </w:r>
    </w:p>
    <w:p w14:paraId="6A5ED337" w14:textId="10FBCAE6" w:rsidR="00C123F3" w:rsidRDefault="009D1711" w:rsidP="00D34CCD">
      <w:pPr>
        <w:pStyle w:val="a4"/>
        <w:numPr>
          <w:ilvl w:val="0"/>
          <w:numId w:val="44"/>
        </w:numPr>
      </w:pPr>
      <w:r>
        <w:rPr>
          <w:lang w:eastAsia="ru-RU"/>
        </w:rPr>
        <w:t>В меню выбрать пункт «Переместить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орзину».</w:t>
      </w:r>
      <w:r w:rsidR="00313229">
        <w:rPr>
          <w:lang w:eastAsia="ru-RU"/>
        </w:rPr>
        <w:t xml:space="preserve"> В р</w:t>
      </w:r>
      <w:r w:rsidR="00D85A48">
        <w:rPr>
          <w:lang w:eastAsia="ru-RU"/>
        </w:rPr>
        <w:t>езультате папка перемещена в </w:t>
      </w:r>
      <w:r>
        <w:rPr>
          <w:lang w:eastAsia="ru-RU"/>
        </w:rPr>
        <w:t>«Корзину».</w:t>
      </w:r>
    </w:p>
    <w:p w14:paraId="25865FF9" w14:textId="77777777" w:rsidR="002D70B7" w:rsidRDefault="002D70B7" w:rsidP="002D70B7">
      <w:r>
        <w:t>Замечание.</w:t>
      </w:r>
    </w:p>
    <w:p w14:paraId="6034BC93" w14:textId="51CAC0FF" w:rsidR="002D70B7" w:rsidRDefault="002D70B7" w:rsidP="002D70B7">
      <w:r>
        <w:t>Если требуется удалить сразу несколько папок,</w:t>
      </w:r>
      <w:r w:rsidR="00313229">
        <w:t xml:space="preserve"> то м</w:t>
      </w:r>
      <w:r>
        <w:t>ожно выделить каждую</w:t>
      </w:r>
      <w:r w:rsidR="00313229">
        <w:t xml:space="preserve"> из них по ф</w:t>
      </w:r>
      <w:r>
        <w:t>лаговой кнопке («проставить галочку»)</w:t>
      </w:r>
      <w:r w:rsidR="00313229">
        <w:t xml:space="preserve"> у н</w:t>
      </w:r>
      <w:r w:rsidR="006458CA">
        <w:t>азвания папки</w:t>
      </w:r>
      <w:r>
        <w:t>.</w:t>
      </w:r>
      <w:r w:rsidR="00313229">
        <w:t xml:space="preserve"> В р</w:t>
      </w:r>
      <w:r>
        <w:t>езультате</w:t>
      </w:r>
      <w:r w:rsidR="00313229">
        <w:t xml:space="preserve"> в в</w:t>
      </w:r>
      <w:r>
        <w:t>ерхней части страницы вместо панели поиска отображается панель инструментов.</w:t>
      </w:r>
      <w:r w:rsidR="00313229">
        <w:t xml:space="preserve"> На п</w:t>
      </w:r>
      <w:r>
        <w:t>анели инструментов нужно 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60A5967" wp14:editId="261472BA">
            <wp:extent cx="228571" cy="200000"/>
            <wp:effectExtent l="0" t="0" r="63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«Переместить в корзину».</w:t>
      </w:r>
      <w:r w:rsidR="00313229">
        <w:t xml:space="preserve"> В р</w:t>
      </w:r>
      <w:r>
        <w:t>езультате</w:t>
      </w:r>
      <w:r w:rsidR="00313229">
        <w:t xml:space="preserve"> все в</w:t>
      </w:r>
      <w:r>
        <w:t>ыделенные папки перемещены в «Корзину».</w:t>
      </w:r>
    </w:p>
    <w:p w14:paraId="51A13D87" w14:textId="12007F78" w:rsidR="008216E3" w:rsidRDefault="008216E3" w:rsidP="00BF7F1C">
      <w:pPr>
        <w:pStyle w:val="2"/>
      </w:pPr>
      <w:bookmarkStart w:id="141" w:name="_Ref21607532"/>
      <w:bookmarkStart w:id="142" w:name="_Toc70340518"/>
      <w:r>
        <w:t>Работа</w:t>
      </w:r>
      <w:r w:rsidR="00313229">
        <w:t xml:space="preserve"> с д</w:t>
      </w:r>
      <w:r>
        <w:t>окументами</w:t>
      </w:r>
      <w:bookmarkEnd w:id="141"/>
      <w:r w:rsidR="00B7580D">
        <w:t xml:space="preserve"> (файлами)</w:t>
      </w:r>
      <w:bookmarkEnd w:id="142"/>
    </w:p>
    <w:p w14:paraId="4A7733EE" w14:textId="54E689C1" w:rsidR="004161D2" w:rsidRDefault="00E42FB3" w:rsidP="004161D2">
      <w:pPr>
        <w:pStyle w:val="aff5"/>
        <w:ind w:firstLine="567"/>
      </w:pPr>
      <w:r>
        <w:t>Работа</w:t>
      </w:r>
      <w:r w:rsidR="00313229">
        <w:t xml:space="preserve"> с д</w:t>
      </w:r>
      <w:r>
        <w:t>окументами</w:t>
      </w:r>
      <w:r w:rsidR="00B7580D">
        <w:t xml:space="preserve"> (файлами)</w:t>
      </w:r>
      <w:r>
        <w:t xml:space="preserve"> включает следующие действия: добавление одного </w:t>
      </w:r>
      <w:r w:rsidR="00B7580D">
        <w:t>файла</w:t>
      </w:r>
      <w:r>
        <w:t xml:space="preserve">, добавление сразу нескольких </w:t>
      </w:r>
      <w:r w:rsidR="00B7580D">
        <w:t>файл</w:t>
      </w:r>
      <w:r>
        <w:t xml:space="preserve">ов, </w:t>
      </w:r>
      <w:r w:rsidR="00B54FFE">
        <w:t xml:space="preserve">просмотр, </w:t>
      </w:r>
      <w:r>
        <w:t>редактирование, перемещение, удаление.</w:t>
      </w:r>
    </w:p>
    <w:p w14:paraId="7C75A7E9" w14:textId="3FD79C02" w:rsidR="00756669" w:rsidRDefault="00756669" w:rsidP="008216E3">
      <w:pPr>
        <w:pStyle w:val="aff5"/>
        <w:ind w:firstLine="567"/>
      </w:pPr>
      <w:r>
        <w:t>Детальная страница документа</w:t>
      </w:r>
      <w:r w:rsidR="00B7580D">
        <w:t xml:space="preserve"> (файла)</w:t>
      </w:r>
      <w:r w:rsidR="00313229">
        <w:t xml:space="preserve"> и и</w:t>
      </w:r>
      <w:r w:rsidR="00207829">
        <w:t>нформация</w:t>
      </w:r>
      <w:r w:rsidR="00313229">
        <w:t xml:space="preserve"> о д</w:t>
      </w:r>
      <w:r w:rsidR="00207829">
        <w:t>окументе</w:t>
      </w:r>
      <w:r w:rsidR="00B7580D">
        <w:t xml:space="preserve"> (файле)</w:t>
      </w:r>
      <w:r w:rsidR="003F301D">
        <w:t xml:space="preserve"> описаны</w:t>
      </w:r>
      <w:r w:rsidR="00313229">
        <w:t xml:space="preserve"> в п</w:t>
      </w:r>
      <w:r w:rsidR="003F301D">
        <w:t>. </w:t>
      </w:r>
      <w:r w:rsidR="003F301D">
        <w:fldChar w:fldCharType="begin"/>
      </w:r>
      <w:r w:rsidR="003F301D">
        <w:instrText xml:space="preserve"> REF _Ref21693924 \r \h </w:instrText>
      </w:r>
      <w:r w:rsidR="003F301D">
        <w:fldChar w:fldCharType="separate"/>
      </w:r>
      <w:r w:rsidR="00D85A48">
        <w:t>5.3.3</w:t>
      </w:r>
      <w:r w:rsidR="003F301D">
        <w:fldChar w:fldCharType="end"/>
      </w:r>
      <w:r>
        <w:t>.</w:t>
      </w:r>
    </w:p>
    <w:p w14:paraId="74184CF5" w14:textId="6637DBE4" w:rsidR="00B823FA" w:rsidRDefault="00B823FA" w:rsidP="00BF7F1C">
      <w:pPr>
        <w:pStyle w:val="3"/>
      </w:pPr>
      <w:bookmarkStart w:id="143" w:name="_Toc70340519"/>
      <w:bookmarkStart w:id="144" w:name="_Ref18073708"/>
      <w:bookmarkStart w:id="145" w:name="_Ref21355046"/>
      <w:r>
        <w:t xml:space="preserve">Добавление </w:t>
      </w:r>
      <w:r w:rsidR="00B7580D">
        <w:t>документа</w:t>
      </w:r>
      <w:bookmarkEnd w:id="143"/>
      <w:r w:rsidR="00B7580D">
        <w:t xml:space="preserve"> </w:t>
      </w:r>
    </w:p>
    <w:p w14:paraId="79A5CE12" w14:textId="632C6EB6" w:rsidR="00B823FA" w:rsidRDefault="00136EDF" w:rsidP="00B823FA">
      <w:r>
        <w:t xml:space="preserve">Чтобы добавить </w:t>
      </w:r>
      <w:r w:rsidR="00B7580D">
        <w:t>документ</w:t>
      </w:r>
      <w:r>
        <w:t>, нужно:</w:t>
      </w:r>
    </w:p>
    <w:p w14:paraId="3362FC22" w14:textId="5552917A" w:rsidR="0051338E" w:rsidRDefault="0051338E" w:rsidP="00D34CCD">
      <w:pPr>
        <w:pStyle w:val="a4"/>
        <w:numPr>
          <w:ilvl w:val="0"/>
          <w:numId w:val="45"/>
        </w:num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п</w:t>
      </w:r>
      <w:r>
        <w:rPr>
          <w:lang w:eastAsia="ru-RU"/>
        </w:rPr>
        <w:t>апке,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 xml:space="preserve">оторую планируется добавить </w:t>
      </w:r>
      <w:r w:rsidR="00D60D4A">
        <w:rPr>
          <w:lang w:eastAsia="ru-RU"/>
        </w:rPr>
        <w:t>документ</w:t>
      </w:r>
      <w:r>
        <w:rPr>
          <w:lang w:eastAsia="ru-RU"/>
        </w:rPr>
        <w:t xml:space="preserve">. </w:t>
      </w:r>
    </w:p>
    <w:p w14:paraId="776F6C5B" w14:textId="2AA0CDC8" w:rsidR="0051338E" w:rsidRDefault="0051338E" w:rsidP="00D34CCD">
      <w:pPr>
        <w:pStyle w:val="a4"/>
        <w:numPr>
          <w:ilvl w:val="0"/>
          <w:numId w:val="45"/>
        </w:numPr>
      </w:pPr>
      <w:r>
        <w:rPr>
          <w:lang w:eastAsia="ru-RU"/>
        </w:rPr>
        <w:t>Нажать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089CCE42" wp14:editId="02A15C5F">
            <wp:extent cx="238095" cy="20952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страницы.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открывается меню, представленное</w:t>
      </w:r>
      <w:r w:rsidR="00313229">
        <w:rPr>
          <w:lang w:eastAsia="ru-RU"/>
        </w:rPr>
        <w:t xml:space="preserve"> на </w:t>
      </w:r>
      <w:r w:rsidR="00313229" w:rsidRPr="00BE075B">
        <w:t>р</w:t>
      </w:r>
      <w:r w:rsidRPr="00BE075B">
        <w:t xml:space="preserve">исунке </w:t>
      </w:r>
      <w:r w:rsidRPr="00BE075B">
        <w:rPr>
          <w:lang w:eastAsia="ru-RU"/>
        </w:rPr>
        <w:fldChar w:fldCharType="begin"/>
      </w:r>
      <w:r w:rsidRPr="00BE075B">
        <w:rPr>
          <w:lang w:eastAsia="ru-RU"/>
        </w:rPr>
        <w:instrText xml:space="preserve"> REF РИСУНОК_дмф_добавление_подпапки  \* MERGEFORMAT </w:instrText>
      </w:r>
      <w:r w:rsidRPr="00BE07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48</w:t>
      </w:r>
      <w:r w:rsidRPr="00BE075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72206742" w14:textId="38562B34" w:rsidR="0051338E" w:rsidRDefault="0051338E" w:rsidP="00D34CCD">
      <w:pPr>
        <w:pStyle w:val="a4"/>
        <w:numPr>
          <w:ilvl w:val="0"/>
          <w:numId w:val="45"/>
        </w:numPr>
      </w:pPr>
      <w:r>
        <w:t>В меню выбрать пункт «</w:t>
      </w:r>
      <w:r w:rsidR="00B7580D">
        <w:t>Загрузка файла</w:t>
      </w:r>
      <w:r>
        <w:t>».</w:t>
      </w:r>
      <w:r w:rsidR="00313229">
        <w:t xml:space="preserve"> В р</w:t>
      </w:r>
      <w:r>
        <w:t>езультате открывается страница «</w:t>
      </w:r>
      <w:r w:rsidR="001E5897">
        <w:t>Новый документ</w:t>
      </w:r>
      <w:r>
        <w:t>» (</w:t>
      </w:r>
      <w:r w:rsidRPr="001E5897">
        <w:t xml:space="preserve">рисунок </w:t>
      </w:r>
      <w:r w:rsidRPr="001E5897">
        <w:rPr>
          <w:lang w:eastAsia="ru-RU"/>
        </w:rPr>
        <w:fldChar w:fldCharType="begin"/>
      </w:r>
      <w:r w:rsidRPr="001E5897">
        <w:rPr>
          <w:lang w:eastAsia="ru-RU"/>
        </w:rPr>
        <w:instrText xml:space="preserve"> REF РИСУНОК_дмф_</w:instrText>
      </w:r>
      <w:r w:rsidR="001E5897" w:rsidRPr="001E5897">
        <w:rPr>
          <w:lang w:eastAsia="ru-RU"/>
        </w:rPr>
        <w:instrText>новый_документ</w:instrText>
      </w:r>
      <w:r w:rsidRPr="001E5897">
        <w:rPr>
          <w:lang w:eastAsia="ru-RU"/>
        </w:rPr>
        <w:instrText xml:space="preserve">  \* MERGEFORMAT </w:instrText>
      </w:r>
      <w:r w:rsidRPr="001E5897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53</w:t>
      </w:r>
      <w:r w:rsidRPr="001E5897">
        <w:rPr>
          <w:lang w:eastAsia="ru-RU"/>
        </w:rPr>
        <w:fldChar w:fldCharType="end"/>
      </w:r>
      <w:r>
        <w:t>).</w:t>
      </w:r>
    </w:p>
    <w:p w14:paraId="6026552C" w14:textId="5D2D961D" w:rsidR="0051338E" w:rsidRDefault="00B7580D" w:rsidP="0051338E">
      <w:pPr>
        <w:pStyle w:val="af4"/>
      </w:pPr>
      <w:r>
        <w:rPr>
          <w:noProof/>
          <w:lang w:eastAsia="ru-RU"/>
        </w:rPr>
        <w:drawing>
          <wp:inline distT="0" distB="0" distL="0" distR="0" wp14:anchorId="38E4BB8A" wp14:editId="30D44228">
            <wp:extent cx="5900400" cy="3898800"/>
            <wp:effectExtent l="0" t="0" r="5715" b="698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5F1D" w14:textId="296792FA" w:rsidR="0051338E" w:rsidRDefault="0051338E" w:rsidP="0051338E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</w:instrText>
      </w:r>
      <w:r w:rsidR="001E5897">
        <w:rPr>
          <w:lang w:eastAsia="ru-RU"/>
        </w:rPr>
        <w:instrText>новый_документ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46" w:name="РИСУНОК_дмф_новый_документ"/>
      <w:r w:rsidR="00EB093C">
        <w:rPr>
          <w:noProof/>
        </w:rPr>
        <w:t>53</w:t>
      </w:r>
      <w:bookmarkEnd w:id="146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53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 xml:space="preserve">едиафайлы». </w:t>
      </w:r>
      <w:r w:rsidR="001E5897">
        <w:t>Новый документ</w:t>
      </w:r>
    </w:p>
    <w:p w14:paraId="04467B6F" w14:textId="06344D9C" w:rsidR="001E5897" w:rsidRDefault="001E5897" w:rsidP="00D34CCD">
      <w:pPr>
        <w:pStyle w:val="a4"/>
        <w:numPr>
          <w:ilvl w:val="0"/>
          <w:numId w:val="45"/>
        </w:numPr>
      </w:pPr>
      <w:r>
        <w:t>Нажать</w:t>
      </w:r>
      <w:r w:rsidR="00313229">
        <w:t xml:space="preserve"> на к</w:t>
      </w:r>
      <w:r>
        <w:t>нопку «Обзор»</w:t>
      </w:r>
      <w:r w:rsidR="00313229">
        <w:t xml:space="preserve"> и в</w:t>
      </w:r>
      <w:r>
        <w:t>ыбрать требуемый файл</w:t>
      </w:r>
      <w:r w:rsidR="00313229">
        <w:t xml:space="preserve"> на П</w:t>
      </w:r>
      <w:r>
        <w:t>К.</w:t>
      </w:r>
      <w:r w:rsidR="00D73F80">
        <w:t xml:space="preserve"> Следует обратить внимание</w:t>
      </w:r>
      <w:r w:rsidR="00313229">
        <w:t xml:space="preserve"> на р</w:t>
      </w:r>
      <w:r w:rsidR="00D73F80">
        <w:t>азмер файла:</w:t>
      </w:r>
      <w:r w:rsidR="00313229">
        <w:t xml:space="preserve"> в в</w:t>
      </w:r>
      <w:r w:rsidR="00D73F80">
        <w:t>ерхней части стр</w:t>
      </w:r>
      <w:r w:rsidR="00FB02BF">
        <w:t>аницы отображается сообщение об </w:t>
      </w:r>
      <w:r w:rsidR="00D73F80">
        <w:t>ограничении размера файла до 100 Мб.</w:t>
      </w:r>
    </w:p>
    <w:p w14:paraId="760ED425" w14:textId="5C3AF285" w:rsidR="001E5897" w:rsidRDefault="001E5897" w:rsidP="00D34CCD">
      <w:pPr>
        <w:pStyle w:val="a4"/>
        <w:numPr>
          <w:ilvl w:val="0"/>
          <w:numId w:val="45"/>
        </w:numPr>
      </w:pPr>
      <w:r>
        <w:t>В поле «Заголовок» указать заголовок документа.</w:t>
      </w:r>
      <w:r w:rsidR="00313229">
        <w:t xml:space="preserve"> По у</w:t>
      </w:r>
      <w:r>
        <w:t>молчанию</w:t>
      </w:r>
      <w:r w:rsidR="00313229">
        <w:t xml:space="preserve"> в п</w:t>
      </w:r>
      <w:r>
        <w:t>оле «Заголовок» отображается название загруженного файла. Администратор может оставить</w:t>
      </w:r>
      <w:r w:rsidR="00313229">
        <w:t xml:space="preserve"> это н</w:t>
      </w:r>
      <w:r>
        <w:t>азвание</w:t>
      </w:r>
      <w:r w:rsidR="00313229">
        <w:t xml:space="preserve"> или у</w:t>
      </w:r>
      <w:r>
        <w:t>казать новое.</w:t>
      </w:r>
    </w:p>
    <w:p w14:paraId="6270F47E" w14:textId="597657DA" w:rsidR="001E5897" w:rsidRDefault="001E5897" w:rsidP="00D34CCD">
      <w:pPr>
        <w:pStyle w:val="a4"/>
        <w:numPr>
          <w:ilvl w:val="0"/>
          <w:numId w:val="45"/>
        </w:numPr>
      </w:pPr>
      <w:r>
        <w:t xml:space="preserve">При необходимости – добавить описание (комментарий). Обычно поле «Описание» остается пустым. </w:t>
      </w:r>
    </w:p>
    <w:p w14:paraId="2C152043" w14:textId="330C7EC1" w:rsidR="001E5897" w:rsidRDefault="001E5897" w:rsidP="00D34CCD">
      <w:pPr>
        <w:pStyle w:val="a4"/>
        <w:numPr>
          <w:ilvl w:val="0"/>
          <w:numId w:val="45"/>
        </w:numPr>
      </w:pPr>
      <w:r>
        <w:t xml:space="preserve">Поле «Теги» </w:t>
      </w:r>
      <w:r w:rsidR="00D73F80">
        <w:t>заполняется только</w:t>
      </w:r>
      <w:r w:rsidR="00313229">
        <w:t xml:space="preserve"> в с</w:t>
      </w:r>
      <w:r w:rsidR="00D73F80">
        <w:t>лучае, если файл публикуется</w:t>
      </w:r>
      <w:r w:rsidR="00313229">
        <w:t xml:space="preserve"> сам по с</w:t>
      </w:r>
      <w:r w:rsidR="00D73F80">
        <w:t>ебе,</w:t>
      </w:r>
      <w:r w:rsidR="00313229">
        <w:t xml:space="preserve"> вне с</w:t>
      </w:r>
      <w:r w:rsidR="00D73F80">
        <w:t>татьи.</w:t>
      </w:r>
      <w:r w:rsidR="00313229">
        <w:t xml:space="preserve"> В р</w:t>
      </w:r>
      <w:r w:rsidR="00D73F80">
        <w:t>аботе администратора таких случаев практически</w:t>
      </w:r>
      <w:r w:rsidR="00313229">
        <w:t xml:space="preserve"> не в</w:t>
      </w:r>
      <w:r w:rsidR="00D73F80">
        <w:t>стречается. Обычно администратор ссылается</w:t>
      </w:r>
      <w:r w:rsidR="00313229">
        <w:t xml:space="preserve"> на ф</w:t>
      </w:r>
      <w:r w:rsidR="00D73F80">
        <w:t>айлы</w:t>
      </w:r>
      <w:r w:rsidR="00313229">
        <w:t xml:space="preserve"> и р</w:t>
      </w:r>
      <w:r w:rsidR="00D73F80">
        <w:t>исунки</w:t>
      </w:r>
      <w:r w:rsidR="00313229">
        <w:t xml:space="preserve"> из с</w:t>
      </w:r>
      <w:r w:rsidR="00D73F80">
        <w:t>татей</w:t>
      </w:r>
      <w:r w:rsidR="00313229">
        <w:t xml:space="preserve"> и н</w:t>
      </w:r>
      <w:r w:rsidR="00D73F80">
        <w:t>овостей. Поэтому поле «Теги» заполнять</w:t>
      </w:r>
      <w:r w:rsidR="00313229">
        <w:t xml:space="preserve"> не т</w:t>
      </w:r>
      <w:r w:rsidR="00D73F80">
        <w:t>ребуется.</w:t>
      </w:r>
    </w:p>
    <w:p w14:paraId="43A6D207" w14:textId="11A395AF" w:rsidR="00276E86" w:rsidRDefault="00276E86" w:rsidP="00D34CCD">
      <w:pPr>
        <w:pStyle w:val="a4"/>
        <w:numPr>
          <w:ilvl w:val="0"/>
          <w:numId w:val="45"/>
        </w:numPr>
      </w:pPr>
      <w:r>
        <w:t>Связанные объекты добавлять</w:t>
      </w:r>
      <w:r w:rsidR="00313229">
        <w:t xml:space="preserve"> не т</w:t>
      </w:r>
      <w:r>
        <w:t>ребуется.</w:t>
      </w:r>
    </w:p>
    <w:p w14:paraId="31ED8C59" w14:textId="7C728002" w:rsidR="001E5897" w:rsidRDefault="001E5897" w:rsidP="00D34CCD">
      <w:pPr>
        <w:pStyle w:val="a4"/>
        <w:numPr>
          <w:ilvl w:val="0"/>
          <w:numId w:val="45"/>
        </w:numPr>
      </w:pPr>
      <w:r>
        <w:t>Права доступа настроены</w:t>
      </w:r>
      <w:r w:rsidR="00313229">
        <w:t xml:space="preserve"> по у</w:t>
      </w:r>
      <w:r>
        <w:t>молчанию, изменять</w:t>
      </w:r>
      <w:r w:rsidR="00313229">
        <w:t xml:space="preserve"> их н</w:t>
      </w:r>
      <w:r>
        <w:t>е требуется.</w:t>
      </w:r>
    </w:p>
    <w:p w14:paraId="012E0462" w14:textId="1EA0B90F" w:rsidR="001E5897" w:rsidRDefault="001E5897" w:rsidP="00D34CCD">
      <w:pPr>
        <w:pStyle w:val="a4"/>
        <w:numPr>
          <w:ilvl w:val="0"/>
          <w:numId w:val="45"/>
        </w:numPr>
      </w:pPr>
      <w:r>
        <w:t>Нажать</w:t>
      </w:r>
      <w:r w:rsidR="00313229">
        <w:t xml:space="preserve"> на к</w:t>
      </w:r>
      <w:r>
        <w:t>нопку «Сохранить».</w:t>
      </w:r>
      <w:r w:rsidR="00313229">
        <w:t xml:space="preserve"> В р</w:t>
      </w:r>
      <w:r>
        <w:t>езультате</w:t>
      </w:r>
      <w:r w:rsidR="00D73F80">
        <w:t xml:space="preserve"> новый документ добавлен</w:t>
      </w:r>
      <w:r w:rsidR="008E4CBE">
        <w:t xml:space="preserve"> в текущую папку</w:t>
      </w:r>
      <w:r>
        <w:t>.</w:t>
      </w:r>
    </w:p>
    <w:p w14:paraId="60F21FF4" w14:textId="77777777" w:rsidR="009D1711" w:rsidRDefault="009D1711" w:rsidP="00BF7F1C">
      <w:pPr>
        <w:pStyle w:val="3"/>
      </w:pPr>
      <w:bookmarkStart w:id="147" w:name="_Ref22135607"/>
      <w:bookmarkStart w:id="148" w:name="_Toc70340520"/>
      <w:r>
        <w:t>Добавление нескольких документов</w:t>
      </w:r>
      <w:bookmarkEnd w:id="144"/>
      <w:bookmarkEnd w:id="147"/>
      <w:bookmarkEnd w:id="148"/>
    </w:p>
    <w:p w14:paraId="48DE07B4" w14:textId="15971420" w:rsidR="00B406EC" w:rsidRDefault="00B406EC" w:rsidP="00B406EC">
      <w:pPr>
        <w:pStyle w:val="aff5"/>
        <w:ind w:firstLine="567"/>
      </w:pPr>
      <w:r>
        <w:t>В одну папку / подпапку можно добавить сразу несколько документов, чтобы</w:t>
      </w:r>
      <w:r w:rsidR="00313229">
        <w:t xml:space="preserve"> не п</w:t>
      </w:r>
      <w:r>
        <w:t>овторять действия</w:t>
      </w:r>
      <w:r w:rsidR="00313229">
        <w:t xml:space="preserve"> по д</w:t>
      </w:r>
      <w:r>
        <w:t>обавлению одного документа несколько раз.</w:t>
      </w:r>
    </w:p>
    <w:p w14:paraId="5C20AF68" w14:textId="54F048C1" w:rsidR="009D1711" w:rsidRDefault="00B406EC" w:rsidP="009D1711">
      <w:pPr>
        <w:pStyle w:val="aff5"/>
        <w:ind w:firstLine="567"/>
      </w:pPr>
      <w:r>
        <w:t>Чтобы добавить сразу несколько документов, нужно</w:t>
      </w:r>
      <w:r w:rsidR="009D1711" w:rsidRPr="00C31632">
        <w:t>:</w:t>
      </w:r>
    </w:p>
    <w:p w14:paraId="16CE35F5" w14:textId="37A480B8" w:rsidR="00FB02BF" w:rsidRDefault="00FB02BF" w:rsidP="00D34CCD">
      <w:pPr>
        <w:pStyle w:val="a4"/>
        <w:numPr>
          <w:ilvl w:val="0"/>
          <w:numId w:val="46"/>
        </w:num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п</w:t>
      </w:r>
      <w:r>
        <w:rPr>
          <w:lang w:eastAsia="ru-RU"/>
        </w:rPr>
        <w:t>апке,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 xml:space="preserve">оторую планируется добавить документ. </w:t>
      </w:r>
    </w:p>
    <w:p w14:paraId="7FF8A961" w14:textId="4EFB4BA5" w:rsidR="00FB02BF" w:rsidRDefault="00FB02BF" w:rsidP="00D34CCD">
      <w:pPr>
        <w:pStyle w:val="a4"/>
        <w:numPr>
          <w:ilvl w:val="0"/>
          <w:numId w:val="46"/>
        </w:numPr>
      </w:pPr>
      <w:r>
        <w:rPr>
          <w:lang w:eastAsia="ru-RU"/>
        </w:rPr>
        <w:t>Нажать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2EBE6AA9" wp14:editId="5A0EA711">
            <wp:extent cx="238095" cy="209524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rPr>
          <w:lang w:eastAsia="ru-RU"/>
        </w:rPr>
        <w:t xml:space="preserve"> в п</w:t>
      </w:r>
      <w:r>
        <w:rPr>
          <w:lang w:eastAsia="ru-RU"/>
        </w:rPr>
        <w:t>равом верхнем углу страницы.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открывается меню, представленное</w:t>
      </w:r>
      <w:r w:rsidR="00313229">
        <w:rPr>
          <w:lang w:eastAsia="ru-RU"/>
        </w:rPr>
        <w:t xml:space="preserve"> на </w:t>
      </w:r>
      <w:r w:rsidR="00313229" w:rsidRPr="00BE075B">
        <w:t>р</w:t>
      </w:r>
      <w:r w:rsidRPr="00BE075B">
        <w:t xml:space="preserve">исунке </w:t>
      </w:r>
      <w:r w:rsidRPr="00BE075B">
        <w:rPr>
          <w:lang w:eastAsia="ru-RU"/>
        </w:rPr>
        <w:fldChar w:fldCharType="begin"/>
      </w:r>
      <w:r w:rsidRPr="00BE075B">
        <w:rPr>
          <w:lang w:eastAsia="ru-RU"/>
        </w:rPr>
        <w:instrText xml:space="preserve"> REF РИСУНОК_дмф_добавление_подпапки  \* MERGEFORMAT </w:instrText>
      </w:r>
      <w:r w:rsidRPr="00BE07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48</w:t>
      </w:r>
      <w:r w:rsidRPr="00BE075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0186E2FB" w14:textId="0131D3D5" w:rsidR="00FB02BF" w:rsidRDefault="00FB02BF" w:rsidP="00D34CCD">
      <w:pPr>
        <w:pStyle w:val="a4"/>
        <w:numPr>
          <w:ilvl w:val="0"/>
          <w:numId w:val="46"/>
        </w:numPr>
      </w:pPr>
      <w:r>
        <w:t>В меню выбрать пункт «</w:t>
      </w:r>
      <w:r w:rsidR="008E4CBE">
        <w:t>Загрузка нескольких файлов</w:t>
      </w:r>
      <w:r>
        <w:t>».</w:t>
      </w:r>
      <w:r w:rsidR="00313229">
        <w:t xml:space="preserve"> В р</w:t>
      </w:r>
      <w:r>
        <w:t>езультате открывается страница «</w:t>
      </w:r>
      <w:r w:rsidR="00AB5E94">
        <w:t>Добавить несколько документов</w:t>
      </w:r>
      <w:r>
        <w:t>» (</w:t>
      </w:r>
      <w:r w:rsidRPr="00AB5E94">
        <w:t xml:space="preserve">рисунок </w:t>
      </w:r>
      <w:r w:rsidRPr="00AB5E94">
        <w:rPr>
          <w:lang w:eastAsia="ru-RU"/>
        </w:rPr>
        <w:fldChar w:fldCharType="begin"/>
      </w:r>
      <w:r w:rsidRPr="00AB5E94">
        <w:rPr>
          <w:lang w:eastAsia="ru-RU"/>
        </w:rPr>
        <w:instrText xml:space="preserve"> REF РИСУНОК_дмф_новый_</w:instrText>
      </w:r>
      <w:r w:rsidR="00AB5E94" w:rsidRPr="00AB5E94">
        <w:rPr>
          <w:lang w:eastAsia="ru-RU"/>
        </w:rPr>
        <w:instrText>несколько</w:instrText>
      </w:r>
      <w:r w:rsidRPr="00AB5E94">
        <w:rPr>
          <w:lang w:eastAsia="ru-RU"/>
        </w:rPr>
        <w:instrText xml:space="preserve">  \* MERGEFORMAT </w:instrText>
      </w:r>
      <w:r w:rsidRPr="00AB5E9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54</w:t>
      </w:r>
      <w:r w:rsidRPr="00AB5E94">
        <w:rPr>
          <w:lang w:eastAsia="ru-RU"/>
        </w:rPr>
        <w:fldChar w:fldCharType="end"/>
      </w:r>
      <w:r>
        <w:t>).</w:t>
      </w:r>
    </w:p>
    <w:p w14:paraId="2123EFE7" w14:textId="2077B7C4" w:rsidR="00FB02BF" w:rsidRDefault="00FB02BF" w:rsidP="00FB02BF">
      <w:pPr>
        <w:pStyle w:val="af4"/>
      </w:pPr>
      <w:r>
        <w:rPr>
          <w:noProof/>
          <w:lang w:eastAsia="ru-RU"/>
        </w:rPr>
        <w:drawing>
          <wp:inline distT="0" distB="0" distL="0" distR="0" wp14:anchorId="7B566811" wp14:editId="5D7B30DA">
            <wp:extent cx="5018400" cy="172440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0184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8D15" w14:textId="639AFA19" w:rsidR="00FB02BF" w:rsidRPr="00FB02BF" w:rsidRDefault="00FB02BF" w:rsidP="00FB02BF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дмф_новый_</w:instrText>
      </w:r>
      <w:r w:rsidR="00AB5E94">
        <w:rPr>
          <w:lang w:eastAsia="ru-RU"/>
        </w:rPr>
        <w:instrText>несколько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49" w:name="РИСУНОК_дмф_новый_несколько"/>
      <w:r w:rsidR="00EB093C">
        <w:rPr>
          <w:noProof/>
        </w:rPr>
        <w:t>54</w:t>
      </w:r>
      <w:bookmarkEnd w:id="149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54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 xml:space="preserve">едиафайлы». </w:t>
      </w:r>
      <w:r w:rsidR="00AB5E94">
        <w:t>Добавление нескольких документов</w:t>
      </w:r>
    </w:p>
    <w:p w14:paraId="6FD394F8" w14:textId="486FDE2F" w:rsidR="00B406EC" w:rsidRDefault="00AB5E94" w:rsidP="00D34CCD">
      <w:pPr>
        <w:pStyle w:val="aff5"/>
        <w:numPr>
          <w:ilvl w:val="0"/>
          <w:numId w:val="46"/>
        </w:numPr>
      </w:pPr>
      <w:r>
        <w:t>Выбрать файлы можно одним</w:t>
      </w:r>
      <w:r w:rsidR="00313229">
        <w:t xml:space="preserve"> из с</w:t>
      </w:r>
      <w:r>
        <w:t>пособов (4.1 или 4.2). Размер каждого файла</w:t>
      </w:r>
      <w:r w:rsidR="00313229">
        <w:t xml:space="preserve"> не д</w:t>
      </w:r>
      <w:r>
        <w:t>олжен превышать 100Мб. Чтобы выделить несколько файлов</w:t>
      </w:r>
      <w:r w:rsidR="00313229">
        <w:t xml:space="preserve"> в п</w:t>
      </w:r>
      <w:r>
        <w:t>роизвольном порядке, нужно щелкнуть</w:t>
      </w:r>
      <w:r w:rsidR="00313229">
        <w:t xml:space="preserve"> по ним л</w:t>
      </w:r>
      <w:r>
        <w:t xml:space="preserve">евой кнопкой мыши, удерживая клавишу </w:t>
      </w:r>
      <w:r>
        <w:rPr>
          <w:lang w:val="en-US"/>
        </w:rPr>
        <w:t>Ctrl</w:t>
      </w:r>
      <w:r>
        <w:t>. Чтобы выделить несколько файлов, которые перечислены последовательно, нужно щелкнуть левой кнопкой мыши</w:t>
      </w:r>
      <w:r w:rsidR="00313229">
        <w:t xml:space="preserve"> по п</w:t>
      </w:r>
      <w:r>
        <w:t>ервому</w:t>
      </w:r>
      <w:r w:rsidR="00313229">
        <w:t xml:space="preserve"> и п</w:t>
      </w:r>
      <w:r>
        <w:t>оследнему</w:t>
      </w:r>
      <w:r w:rsidR="00313229">
        <w:t xml:space="preserve"> из н</w:t>
      </w:r>
      <w:r>
        <w:t xml:space="preserve">их, удерживая клавишу </w:t>
      </w:r>
      <w:r>
        <w:rPr>
          <w:lang w:val="en-US"/>
        </w:rPr>
        <w:t>Shift</w:t>
      </w:r>
      <w:r>
        <w:t>.</w:t>
      </w:r>
    </w:p>
    <w:p w14:paraId="19933AA7" w14:textId="6BBFD1E5" w:rsidR="00AB5E94" w:rsidRDefault="006205E1" w:rsidP="00D34CCD">
      <w:pPr>
        <w:pStyle w:val="aff5"/>
        <w:numPr>
          <w:ilvl w:val="1"/>
          <w:numId w:val="14"/>
        </w:numPr>
      </w:pPr>
      <w:r>
        <w:t xml:space="preserve"> Захватить файлы</w:t>
      </w:r>
      <w:r w:rsidR="00AB5E94">
        <w:t xml:space="preserve"> </w:t>
      </w:r>
      <w:r w:rsidR="008E4CBE">
        <w:t xml:space="preserve">на ПК </w:t>
      </w:r>
      <w:r w:rsidR="00AB5E94">
        <w:t>левой кнопкой мыщи</w:t>
      </w:r>
      <w:r w:rsidR="00313229">
        <w:t xml:space="preserve"> и п</w:t>
      </w:r>
      <w:r w:rsidR="00AB5E94">
        <w:t>еретащить</w:t>
      </w:r>
      <w:r w:rsidR="00313229">
        <w:t xml:space="preserve"> в о</w:t>
      </w:r>
      <w:r w:rsidR="00AB5E94">
        <w:t>бласть «Перетащите файлы сюда</w:t>
      </w:r>
      <w:r w:rsidR="00313229">
        <w:t xml:space="preserve"> для с</w:t>
      </w:r>
      <w:r w:rsidR="00AB5E94">
        <w:t>качивания» (</w:t>
      </w:r>
      <w:r w:rsidR="00AB5E94" w:rsidRPr="00AB5E94">
        <w:t xml:space="preserve">рисунок </w:t>
      </w:r>
      <w:r w:rsidR="00AB5E94" w:rsidRPr="00AB5E94">
        <w:rPr>
          <w:lang w:eastAsia="ru-RU"/>
        </w:rPr>
        <w:fldChar w:fldCharType="begin"/>
      </w:r>
      <w:r w:rsidR="00AB5E94" w:rsidRPr="00AB5E94">
        <w:rPr>
          <w:lang w:eastAsia="ru-RU"/>
        </w:rPr>
        <w:instrText xml:space="preserve"> REF РИСУНОК_дмф_новый_несколько  \* MERGEFORMAT </w:instrText>
      </w:r>
      <w:r w:rsidR="00AB5E94" w:rsidRPr="00AB5E9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54</w:t>
      </w:r>
      <w:r w:rsidR="00AB5E94" w:rsidRPr="00AB5E94">
        <w:rPr>
          <w:lang w:eastAsia="ru-RU"/>
        </w:rPr>
        <w:fldChar w:fldCharType="end"/>
      </w:r>
      <w:r w:rsidR="00AB5E94">
        <w:t>).</w:t>
      </w:r>
    </w:p>
    <w:p w14:paraId="548BB6A8" w14:textId="4FBF3596" w:rsidR="00AB5E94" w:rsidRDefault="00AB5E94" w:rsidP="00D34CCD">
      <w:pPr>
        <w:pStyle w:val="aff5"/>
        <w:numPr>
          <w:ilvl w:val="1"/>
          <w:numId w:val="14"/>
        </w:numPr>
      </w:pPr>
      <w:r>
        <w:t xml:space="preserve"> Нажать</w:t>
      </w:r>
      <w:r w:rsidR="00313229">
        <w:t xml:space="preserve"> на к</w:t>
      </w:r>
      <w:r>
        <w:t>нопку «Выберите файлы»</w:t>
      </w:r>
      <w:r w:rsidR="00313229">
        <w:t xml:space="preserve"> и в</w:t>
      </w:r>
      <w:r>
        <w:t>ыбрать требуемые файлы</w:t>
      </w:r>
      <w:r w:rsidR="00313229">
        <w:t xml:space="preserve"> на П</w:t>
      </w:r>
      <w:r>
        <w:t>К.</w:t>
      </w:r>
    </w:p>
    <w:p w14:paraId="7F95D241" w14:textId="7FF53D8B" w:rsidR="006205E1" w:rsidRDefault="006205E1" w:rsidP="00D34CCD">
      <w:pPr>
        <w:pStyle w:val="aff5"/>
        <w:numPr>
          <w:ilvl w:val="0"/>
          <w:numId w:val="14"/>
        </w:numPr>
      </w:pPr>
      <w:r>
        <w:t xml:space="preserve">Когда файлы выбраны </w:t>
      </w:r>
      <w:r w:rsidR="008E4CBE">
        <w:t>(</w:t>
      </w:r>
      <w:r>
        <w:t>способом 4.1</w:t>
      </w:r>
      <w:r w:rsidR="00313229">
        <w:t xml:space="preserve"> или с</w:t>
      </w:r>
      <w:r>
        <w:t>пособом 4.2</w:t>
      </w:r>
      <w:r w:rsidR="008E4CBE">
        <w:t>)</w:t>
      </w:r>
      <w:r>
        <w:t>,</w:t>
      </w:r>
      <w:r w:rsidR="00313229">
        <w:t xml:space="preserve"> то они еще не д</w:t>
      </w:r>
      <w:r>
        <w:t>обавлены</w:t>
      </w:r>
      <w:r w:rsidR="00313229">
        <w:t xml:space="preserve"> в р</w:t>
      </w:r>
      <w:r>
        <w:t>аздел «Документы</w:t>
      </w:r>
      <w:r w:rsidR="00313229">
        <w:t xml:space="preserve"> и м</w:t>
      </w:r>
      <w:r>
        <w:t>едиафайлы»,</w:t>
      </w:r>
      <w:r w:rsidR="00313229">
        <w:t xml:space="preserve"> при э</w:t>
      </w:r>
      <w:r>
        <w:t>том окно добавления нескольких документов выглядит,</w:t>
      </w:r>
      <w:r w:rsidR="00313229">
        <w:t xml:space="preserve"> как на </w:t>
      </w:r>
      <w:r w:rsidR="00313229" w:rsidRPr="00A437F9">
        <w:t>р</w:t>
      </w:r>
      <w:r w:rsidR="00A437F9" w:rsidRPr="00A437F9">
        <w:t xml:space="preserve">исунке </w:t>
      </w:r>
      <w:r w:rsidR="00A437F9" w:rsidRPr="00A437F9">
        <w:rPr>
          <w:lang w:eastAsia="ru-RU"/>
        </w:rPr>
        <w:fldChar w:fldCharType="begin"/>
      </w:r>
      <w:r w:rsidR="00A437F9" w:rsidRPr="00A437F9">
        <w:rPr>
          <w:lang w:eastAsia="ru-RU"/>
        </w:rPr>
        <w:instrText xml:space="preserve"> REF РИСУНОК_дмф_новый_доб  \* MERGEFORMAT </w:instrText>
      </w:r>
      <w:r w:rsidR="00A437F9" w:rsidRPr="00A437F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55</w:t>
      </w:r>
      <w:r w:rsidR="00A437F9" w:rsidRPr="00A437F9">
        <w:rPr>
          <w:lang w:eastAsia="ru-RU"/>
        </w:rPr>
        <w:fldChar w:fldCharType="end"/>
      </w:r>
      <w:r w:rsidR="00A437F9">
        <w:rPr>
          <w:lang w:eastAsia="ru-RU"/>
        </w:rPr>
        <w:t>.</w:t>
      </w:r>
    </w:p>
    <w:p w14:paraId="436AB83F" w14:textId="44870105" w:rsidR="00A437F9" w:rsidRDefault="00A437F9" w:rsidP="00D34CCD">
      <w:pPr>
        <w:pStyle w:val="aff5"/>
        <w:numPr>
          <w:ilvl w:val="0"/>
          <w:numId w:val="14"/>
        </w:numPr>
      </w:pPr>
      <w:r>
        <w:rPr>
          <w:lang w:eastAsia="ru-RU"/>
        </w:rPr>
        <w:t>Проверить количество</w:t>
      </w:r>
      <w:r w:rsidR="00313229">
        <w:rPr>
          <w:lang w:eastAsia="ru-RU"/>
        </w:rPr>
        <w:t xml:space="preserve"> и н</w:t>
      </w:r>
      <w:r>
        <w:rPr>
          <w:lang w:eastAsia="ru-RU"/>
        </w:rPr>
        <w:t>аименования файлов (в левом столбце</w:t>
      </w:r>
      <w:r w:rsidR="00313229">
        <w:rPr>
          <w:lang w:eastAsia="ru-RU"/>
        </w:rPr>
        <w:t xml:space="preserve"> на </w:t>
      </w:r>
      <w:r w:rsidR="00313229" w:rsidRPr="00A437F9">
        <w:t>р</w:t>
      </w:r>
      <w:r w:rsidRPr="00A437F9">
        <w:t xml:space="preserve">исунке </w:t>
      </w:r>
      <w:r w:rsidRPr="00A437F9">
        <w:rPr>
          <w:lang w:eastAsia="ru-RU"/>
        </w:rPr>
        <w:fldChar w:fldCharType="begin"/>
      </w:r>
      <w:r w:rsidRPr="00A437F9">
        <w:rPr>
          <w:lang w:eastAsia="ru-RU"/>
        </w:rPr>
        <w:instrText xml:space="preserve"> REF РИСУНОК_дмф_новый_доб  \* MERGEFORMAT </w:instrText>
      </w:r>
      <w:r w:rsidRPr="00A437F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55</w:t>
      </w:r>
      <w:r w:rsidRPr="00A437F9">
        <w:rPr>
          <w:lang w:eastAsia="ru-RU"/>
        </w:rPr>
        <w:fldChar w:fldCharType="end"/>
      </w:r>
      <w:r>
        <w:rPr>
          <w:lang w:eastAsia="ru-RU"/>
        </w:rPr>
        <w:t>).</w:t>
      </w:r>
      <w:r w:rsidR="00313229">
        <w:rPr>
          <w:lang w:eastAsia="ru-RU"/>
        </w:rPr>
        <w:t xml:space="preserve"> При н</w:t>
      </w:r>
      <w:r w:rsidR="005D7390">
        <w:rPr>
          <w:lang w:eastAsia="ru-RU"/>
        </w:rPr>
        <w:t>еобходимости можно удалить какой-либо файл</w:t>
      </w:r>
      <w:r w:rsidR="00313229">
        <w:rPr>
          <w:lang w:eastAsia="ru-RU"/>
        </w:rPr>
        <w:t xml:space="preserve"> или в</w:t>
      </w:r>
      <w:r w:rsidR="005D7390">
        <w:rPr>
          <w:lang w:eastAsia="ru-RU"/>
        </w:rPr>
        <w:t>ыбрать</w:t>
      </w:r>
      <w:r w:rsidR="00313229">
        <w:rPr>
          <w:lang w:eastAsia="ru-RU"/>
        </w:rPr>
        <w:t xml:space="preserve"> еще ф</w:t>
      </w:r>
      <w:r w:rsidR="005D7390">
        <w:rPr>
          <w:lang w:eastAsia="ru-RU"/>
        </w:rPr>
        <w:t>айлы.</w:t>
      </w:r>
    </w:p>
    <w:p w14:paraId="3639867D" w14:textId="338DC72F" w:rsidR="00A437F9" w:rsidRDefault="00A437F9" w:rsidP="00D34CCD">
      <w:pPr>
        <w:pStyle w:val="aff5"/>
        <w:numPr>
          <w:ilvl w:val="0"/>
          <w:numId w:val="14"/>
        </w:numPr>
      </w:pPr>
      <w:r>
        <w:t>При необходимости – добавить описание (комментарий). Обычно поле «Описание» остается пустым.</w:t>
      </w:r>
    </w:p>
    <w:p w14:paraId="611F305C" w14:textId="2AFC1557" w:rsidR="00A437F9" w:rsidRDefault="00A437F9" w:rsidP="00D34CCD">
      <w:pPr>
        <w:pStyle w:val="aff5"/>
        <w:numPr>
          <w:ilvl w:val="0"/>
          <w:numId w:val="14"/>
        </w:numPr>
      </w:pPr>
      <w:r>
        <w:t>Остальные поля заполнять</w:t>
      </w:r>
      <w:r w:rsidR="00313229">
        <w:t xml:space="preserve"> не т</w:t>
      </w:r>
      <w:r>
        <w:t>ребуется.</w:t>
      </w:r>
    </w:p>
    <w:p w14:paraId="33E4105A" w14:textId="06C6EC2F" w:rsidR="00A437F9" w:rsidRDefault="00A437F9" w:rsidP="00D34CCD">
      <w:pPr>
        <w:pStyle w:val="aff5"/>
        <w:numPr>
          <w:ilvl w:val="0"/>
          <w:numId w:val="14"/>
        </w:numPr>
      </w:pPr>
      <w:r>
        <w:t>Нажать</w:t>
      </w:r>
      <w:r w:rsidR="00313229">
        <w:t xml:space="preserve"> на к</w:t>
      </w:r>
      <w:r>
        <w:t>нопку «Опубликовать». Кнопка «Опубликовать» подразумевает «публикацию» файлов</w:t>
      </w:r>
      <w:r w:rsidR="00313229">
        <w:t xml:space="preserve"> на с</w:t>
      </w:r>
      <w:r>
        <w:t>тра</w:t>
      </w:r>
      <w:r w:rsidR="005D7390">
        <w:t>нице «Документы</w:t>
      </w:r>
      <w:r w:rsidR="00313229">
        <w:t xml:space="preserve"> и м</w:t>
      </w:r>
      <w:r w:rsidR="005D7390">
        <w:t>едиафайлы» в </w:t>
      </w:r>
      <w:r>
        <w:t>административной части Портала, т.е. добавление этих файлов</w:t>
      </w:r>
      <w:r w:rsidR="00313229">
        <w:t xml:space="preserve"> в т</w:t>
      </w:r>
      <w:r>
        <w:t>екущую папку. О публикации</w:t>
      </w:r>
      <w:r w:rsidR="00313229">
        <w:t xml:space="preserve"> для п</w:t>
      </w:r>
      <w:r>
        <w:t>ользователей см. раздел </w:t>
      </w:r>
      <w:r w:rsidR="00A04857">
        <w:fldChar w:fldCharType="begin"/>
      </w:r>
      <w:r w:rsidR="00A04857">
        <w:instrText xml:space="preserve"> REF _Ref28176165 \r \h </w:instrText>
      </w:r>
      <w:r w:rsidR="00A04857">
        <w:fldChar w:fldCharType="separate"/>
      </w:r>
      <w:r w:rsidR="00D85A48">
        <w:t>7</w:t>
      </w:r>
      <w:r w:rsidR="00A04857">
        <w:fldChar w:fldCharType="end"/>
      </w:r>
      <w:r>
        <w:t>.</w:t>
      </w:r>
    </w:p>
    <w:p w14:paraId="5E64AFA8" w14:textId="694CBFB2" w:rsidR="005D7390" w:rsidRDefault="005D7390" w:rsidP="005D7390">
      <w:pPr>
        <w:pStyle w:val="aff5"/>
        <w:ind w:firstLine="709"/>
      </w:pPr>
      <w:r>
        <w:t>Если администратор добавил сразу несколько документов,</w:t>
      </w:r>
      <w:r w:rsidR="00313229">
        <w:t xml:space="preserve"> то н</w:t>
      </w:r>
      <w:r>
        <w:t>азвания документов устанавливаются</w:t>
      </w:r>
      <w:r w:rsidR="00313229">
        <w:t xml:space="preserve"> по у</w:t>
      </w:r>
      <w:r>
        <w:t>молчанию такими же,</w:t>
      </w:r>
      <w:r w:rsidR="00313229">
        <w:t xml:space="preserve"> как н</w:t>
      </w:r>
      <w:r>
        <w:t>азвания добавляемых файлов.</w:t>
      </w:r>
    </w:p>
    <w:p w14:paraId="447F2876" w14:textId="3C97CB95" w:rsidR="006205E1" w:rsidRDefault="006205E1" w:rsidP="00A437F9">
      <w:pPr>
        <w:pStyle w:val="af4"/>
      </w:pPr>
      <w:r>
        <w:rPr>
          <w:noProof/>
          <w:lang w:eastAsia="ru-RU"/>
        </w:rPr>
        <w:drawing>
          <wp:inline distT="0" distB="0" distL="0" distR="0" wp14:anchorId="0A1A1E7F" wp14:editId="6B490D8E">
            <wp:extent cx="4892400" cy="3387600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D4C5" w14:textId="7FCEE98F" w:rsidR="00A437F9" w:rsidRDefault="00A437F9" w:rsidP="00A437F9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дмф_новый_доб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50" w:name="РИСУНОК_дмф_новый_доб"/>
      <w:r w:rsidR="00EB093C">
        <w:rPr>
          <w:noProof/>
        </w:rPr>
        <w:t>55</w:t>
      </w:r>
      <w:bookmarkEnd w:id="150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55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Добавление нескольких документов</w:t>
      </w:r>
    </w:p>
    <w:p w14:paraId="1F45E512" w14:textId="113ECB3C" w:rsidR="005D7390" w:rsidRDefault="005D7390" w:rsidP="005D7390">
      <w:pPr>
        <w:rPr>
          <w:lang w:eastAsia="ru-RU"/>
        </w:rPr>
      </w:pPr>
      <w:r>
        <w:t>В результате документы добавлены.</w:t>
      </w:r>
      <w:r w:rsidR="00313229">
        <w:t xml:space="preserve"> Они о</w:t>
      </w:r>
      <w:r>
        <w:t>тображаются</w:t>
      </w:r>
      <w:r w:rsidR="00313229">
        <w:t xml:space="preserve"> в т</w:t>
      </w:r>
      <w:r>
        <w:t>екущей папке</w:t>
      </w:r>
      <w:r w:rsidR="00313229">
        <w:t xml:space="preserve"> в о</w:t>
      </w:r>
      <w:r>
        <w:t>бласти «Документы»,</w:t>
      </w:r>
      <w:r w:rsidR="00313229">
        <w:t xml:space="preserve"> как п</w:t>
      </w:r>
      <w:r>
        <w:t>редставлено</w:t>
      </w:r>
      <w:r w:rsidR="00313229">
        <w:t xml:space="preserve"> на </w:t>
      </w:r>
      <w:r w:rsidR="00313229" w:rsidRPr="005D7390">
        <w:t>р</w:t>
      </w:r>
      <w:r w:rsidRPr="005D7390">
        <w:t xml:space="preserve">исунке </w:t>
      </w:r>
      <w:r w:rsidRPr="005D7390">
        <w:rPr>
          <w:lang w:eastAsia="ru-RU"/>
        </w:rPr>
        <w:fldChar w:fldCharType="begin"/>
      </w:r>
      <w:r w:rsidRPr="005D7390">
        <w:rPr>
          <w:lang w:eastAsia="ru-RU"/>
        </w:rPr>
        <w:instrText xml:space="preserve"> REF РИСУНОК_дмф_новый_доб2  \* MERGEFORMAT </w:instrText>
      </w:r>
      <w:r w:rsidRPr="005D739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56</w:t>
      </w:r>
      <w:r w:rsidRPr="005D7390">
        <w:rPr>
          <w:lang w:eastAsia="ru-RU"/>
        </w:rPr>
        <w:fldChar w:fldCharType="end"/>
      </w:r>
      <w:r>
        <w:rPr>
          <w:lang w:eastAsia="ru-RU"/>
        </w:rPr>
        <w:t>.</w:t>
      </w:r>
      <w:r w:rsidR="00313229">
        <w:rPr>
          <w:lang w:eastAsia="ru-RU"/>
        </w:rPr>
        <w:t xml:space="preserve"> У к</w:t>
      </w:r>
      <w:r>
        <w:rPr>
          <w:lang w:eastAsia="ru-RU"/>
        </w:rPr>
        <w:t>аждого документа отображается формат, название, время добавления документа</w:t>
      </w:r>
      <w:r w:rsidR="00313229">
        <w:rPr>
          <w:lang w:eastAsia="ru-RU"/>
        </w:rPr>
        <w:t xml:space="preserve"> и с</w:t>
      </w:r>
      <w:r>
        <w:rPr>
          <w:lang w:eastAsia="ru-RU"/>
        </w:rPr>
        <w:t>татус («Утвержденный»).</w:t>
      </w:r>
    </w:p>
    <w:p w14:paraId="4E99B39F" w14:textId="1BFCB6F6" w:rsidR="005D7390" w:rsidRPr="005D7390" w:rsidRDefault="008E4CBE" w:rsidP="005D7390">
      <w:r>
        <w:rPr>
          <w:lang w:eastAsia="ru-RU"/>
        </w:rPr>
        <w:t>У документов</w:t>
      </w:r>
      <w:r w:rsidR="00313229">
        <w:rPr>
          <w:lang w:eastAsia="ru-RU"/>
        </w:rPr>
        <w:t> о</w:t>
      </w:r>
      <w:r>
        <w:rPr>
          <w:lang w:eastAsia="ru-RU"/>
        </w:rPr>
        <w:t xml:space="preserve">тображается превью: </w:t>
      </w:r>
      <w:r w:rsidR="005D7390">
        <w:rPr>
          <w:lang w:eastAsia="ru-RU"/>
        </w:rPr>
        <w:t>см.</w:t>
      </w:r>
      <w:r w:rsidR="00313229">
        <w:rPr>
          <w:lang w:eastAsia="ru-RU"/>
        </w:rPr>
        <w:t> на р</w:t>
      </w:r>
      <w:r w:rsidR="005D7390">
        <w:rPr>
          <w:lang w:eastAsia="ru-RU"/>
        </w:rPr>
        <w:t xml:space="preserve">исунке </w:t>
      </w:r>
      <w:r w:rsidR="005D7390" w:rsidRPr="005D7390">
        <w:rPr>
          <w:lang w:eastAsia="ru-RU"/>
        </w:rPr>
        <w:fldChar w:fldCharType="begin"/>
      </w:r>
      <w:r w:rsidR="005D7390" w:rsidRPr="005D7390">
        <w:rPr>
          <w:lang w:eastAsia="ru-RU"/>
        </w:rPr>
        <w:instrText xml:space="preserve"> REF РИСУНОК_дмф_новый_доб2  \* MERGEFORMAT </w:instrText>
      </w:r>
      <w:r w:rsidR="005D7390" w:rsidRPr="005D739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56</w:t>
      </w:r>
      <w:r w:rsidR="005D7390" w:rsidRPr="005D7390">
        <w:rPr>
          <w:lang w:eastAsia="ru-RU"/>
        </w:rPr>
        <w:fldChar w:fldCharType="end"/>
      </w:r>
      <w:r w:rsidR="00961313">
        <w:rPr>
          <w:lang w:eastAsia="ru-RU"/>
        </w:rPr>
        <w:t xml:space="preserve"> рисунок в </w:t>
      </w:r>
      <w:r w:rsidR="005D7390">
        <w:rPr>
          <w:lang w:eastAsia="ru-RU"/>
        </w:rPr>
        <w:t xml:space="preserve">формате </w:t>
      </w:r>
      <w:r w:rsidR="005D7390">
        <w:rPr>
          <w:lang w:val="en-US" w:eastAsia="ru-RU"/>
        </w:rPr>
        <w:t>JPG</w:t>
      </w:r>
      <w:r>
        <w:rPr>
          <w:lang w:eastAsia="ru-RU"/>
        </w:rPr>
        <w:t xml:space="preserve"> и</w:t>
      </w:r>
      <w:r w:rsidR="00961313">
        <w:rPr>
          <w:lang w:eastAsia="ru-RU"/>
        </w:rPr>
        <w:t xml:space="preserve"> файл в </w:t>
      </w:r>
      <w:r w:rsidR="005D7390">
        <w:rPr>
          <w:lang w:eastAsia="ru-RU"/>
        </w:rPr>
        <w:t xml:space="preserve">формате </w:t>
      </w:r>
      <w:r w:rsidR="005D7390">
        <w:rPr>
          <w:lang w:val="en-US" w:eastAsia="ru-RU"/>
        </w:rPr>
        <w:t>PDF</w:t>
      </w:r>
      <w:r w:rsidR="005D7390">
        <w:rPr>
          <w:lang w:eastAsia="ru-RU"/>
        </w:rPr>
        <w:t>.</w:t>
      </w:r>
    </w:p>
    <w:p w14:paraId="7BB2545A" w14:textId="4DFAE0FD" w:rsidR="005D7390" w:rsidRDefault="008E4CBE" w:rsidP="005D7390">
      <w:pPr>
        <w:pStyle w:val="af4"/>
      </w:pPr>
      <w:r>
        <w:rPr>
          <w:noProof/>
          <w:lang w:eastAsia="ru-RU"/>
        </w:rPr>
        <w:drawing>
          <wp:inline distT="0" distB="0" distL="0" distR="0" wp14:anchorId="2C963BA7" wp14:editId="4318CE13">
            <wp:extent cx="3924000" cy="2415600"/>
            <wp:effectExtent l="0" t="0" r="635" b="381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47B6" w14:textId="6E93E85F" w:rsidR="005D7390" w:rsidRDefault="005D7390" w:rsidP="005D7390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дмф_новый_доб2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51" w:name="РИСУНОК_дмф_новый_доб2"/>
      <w:r w:rsidR="00EB093C">
        <w:rPr>
          <w:noProof/>
        </w:rPr>
        <w:t>56</w:t>
      </w:r>
      <w:bookmarkEnd w:id="151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56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Добавлено</w:t>
      </w:r>
      <w:r w:rsidR="00313229">
        <w:t xml:space="preserve"> два д</w:t>
      </w:r>
      <w:r>
        <w:t>окумента</w:t>
      </w:r>
    </w:p>
    <w:p w14:paraId="4703DB88" w14:textId="6739D024" w:rsidR="003F301D" w:rsidRDefault="003F301D" w:rsidP="00BF7F1C">
      <w:pPr>
        <w:pStyle w:val="3"/>
      </w:pPr>
      <w:bookmarkStart w:id="152" w:name="_Ref21693924"/>
      <w:bookmarkStart w:id="153" w:name="_Toc70340521"/>
      <w:r>
        <w:t>Просмотр</w:t>
      </w:r>
      <w:r w:rsidR="00313229">
        <w:t xml:space="preserve"> и с</w:t>
      </w:r>
      <w:r w:rsidR="006458CA">
        <w:t xml:space="preserve">качивание </w:t>
      </w:r>
      <w:r>
        <w:t>документа</w:t>
      </w:r>
      <w:bookmarkEnd w:id="152"/>
      <w:bookmarkEnd w:id="153"/>
    </w:p>
    <w:p w14:paraId="59CCF30D" w14:textId="17265F2B" w:rsidR="003F301D" w:rsidRDefault="00B61F00" w:rsidP="003F301D">
      <w:pPr>
        <w:rPr>
          <w:lang w:eastAsia="ru-RU"/>
        </w:rPr>
      </w:pPr>
      <w:r>
        <w:rPr>
          <w:lang w:eastAsia="ru-RU"/>
        </w:rPr>
        <w:t>Чтобы просмотреть документ, нужно щелкнуть левой кнопкой мыши</w:t>
      </w:r>
      <w:r w:rsidR="00313229">
        <w:rPr>
          <w:lang w:eastAsia="ru-RU"/>
        </w:rPr>
        <w:t xml:space="preserve"> по его н</w:t>
      </w:r>
      <w:r>
        <w:rPr>
          <w:lang w:eastAsia="ru-RU"/>
        </w:rPr>
        <w:t>азванию.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открывается страница документа (</w:t>
      </w:r>
      <w:r w:rsidR="006B40A9" w:rsidRPr="006B40A9">
        <w:t xml:space="preserve">рисунок </w:t>
      </w:r>
      <w:r w:rsidR="006B40A9" w:rsidRPr="006B40A9">
        <w:rPr>
          <w:lang w:eastAsia="ru-RU"/>
        </w:rPr>
        <w:fldChar w:fldCharType="begin"/>
      </w:r>
      <w:r w:rsidR="006B40A9" w:rsidRPr="006B40A9">
        <w:rPr>
          <w:lang w:eastAsia="ru-RU"/>
        </w:rPr>
        <w:instrText xml:space="preserve"> REF РИСУНОК_дмф_страница_документа  \* MERGEFORMAT </w:instrText>
      </w:r>
      <w:r w:rsidR="006B40A9" w:rsidRPr="006B40A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57</w:t>
      </w:r>
      <w:r w:rsidR="006B40A9" w:rsidRPr="006B40A9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097F7ACC" w14:textId="633970C6" w:rsidR="00B61F00" w:rsidRDefault="008E4CBE" w:rsidP="00B61F00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A839D1" wp14:editId="26E5373E">
            <wp:extent cx="4705200" cy="3610800"/>
            <wp:effectExtent l="0" t="0" r="635" b="889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7052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787B" w14:textId="3CEE18B7" w:rsidR="006B40A9" w:rsidRPr="006B40A9" w:rsidRDefault="006B40A9" w:rsidP="006B40A9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дмф_страница_документа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54" w:name="РИСУНОК_дмф_страница_документа"/>
      <w:r w:rsidR="00EB093C">
        <w:rPr>
          <w:noProof/>
        </w:rPr>
        <w:t>57</w:t>
      </w:r>
      <w:bookmarkEnd w:id="154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57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Страница документа</w:t>
      </w:r>
    </w:p>
    <w:p w14:paraId="43131B97" w14:textId="480D35F8" w:rsidR="003F301D" w:rsidRDefault="006B40A9" w:rsidP="003F301D">
      <w:pPr>
        <w:rPr>
          <w:lang w:eastAsia="ru-RU"/>
        </w:rPr>
      </w:pPr>
      <w:r>
        <w:rPr>
          <w:lang w:eastAsia="ru-RU"/>
        </w:rPr>
        <w:t>Страница документа содержит:</w:t>
      </w:r>
    </w:p>
    <w:p w14:paraId="3DDC4336" w14:textId="61DBBB5A" w:rsidR="006B40A9" w:rsidRDefault="006B40A9" w:rsidP="00D34CCD">
      <w:pPr>
        <w:pStyle w:val="a4"/>
        <w:numPr>
          <w:ilvl w:val="0"/>
          <w:numId w:val="48"/>
        </w:numPr>
        <w:rPr>
          <w:lang w:eastAsia="ru-RU"/>
        </w:rPr>
      </w:pPr>
      <w:r>
        <w:rPr>
          <w:lang w:eastAsia="ru-RU"/>
        </w:rPr>
        <w:t>Заголовок документа (например, «Чернильница</w:t>
      </w:r>
      <w:r w:rsidRPr="006B40A9">
        <w:rPr>
          <w:lang w:eastAsia="ru-RU"/>
        </w:rPr>
        <w:t>.</w:t>
      </w:r>
      <w:r>
        <w:rPr>
          <w:lang w:val="en-US" w:eastAsia="ru-RU"/>
        </w:rPr>
        <w:t>jpg</w:t>
      </w:r>
      <w:r>
        <w:rPr>
          <w:lang w:eastAsia="ru-RU"/>
        </w:rPr>
        <w:t>»). Слева</w:t>
      </w:r>
      <w:r w:rsidR="00313229">
        <w:rPr>
          <w:lang w:eastAsia="ru-RU"/>
        </w:rPr>
        <w:t xml:space="preserve"> от з</w:t>
      </w:r>
      <w:r>
        <w:rPr>
          <w:lang w:eastAsia="ru-RU"/>
        </w:rPr>
        <w:t xml:space="preserve">аголовка размещена кнопка </w:t>
      </w:r>
      <w:r>
        <w:rPr>
          <w:noProof/>
          <w:lang w:eastAsia="ru-RU"/>
        </w:rPr>
        <w:drawing>
          <wp:inline distT="0" distB="0" distL="0" distR="0" wp14:anchorId="1FB226D9" wp14:editId="108910BA">
            <wp:extent cx="142857" cy="161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«Назад»,</w:t>
      </w:r>
      <w:r w:rsidR="00313229">
        <w:rPr>
          <w:lang w:eastAsia="ru-RU"/>
        </w:rPr>
        <w:t xml:space="preserve"> по н</w:t>
      </w:r>
      <w:r>
        <w:rPr>
          <w:lang w:eastAsia="ru-RU"/>
        </w:rPr>
        <w:t>ажатию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оторую осуществляется переход</w:t>
      </w:r>
      <w:r w:rsidR="00313229">
        <w:rPr>
          <w:lang w:eastAsia="ru-RU"/>
        </w:rPr>
        <w:t xml:space="preserve"> на о</w:t>
      </w:r>
      <w:r>
        <w:rPr>
          <w:lang w:eastAsia="ru-RU"/>
        </w:rPr>
        <w:t>дин уровень вверх,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апку документа.</w:t>
      </w:r>
    </w:p>
    <w:p w14:paraId="77AA3800" w14:textId="51992614" w:rsidR="008E4CBE" w:rsidRDefault="008E4CBE" w:rsidP="00D34CCD">
      <w:pPr>
        <w:pStyle w:val="a4"/>
        <w:numPr>
          <w:ilvl w:val="0"/>
          <w:numId w:val="48"/>
        </w:numPr>
        <w:rPr>
          <w:lang w:eastAsia="ru-RU"/>
        </w:rPr>
      </w:pPr>
      <w:r>
        <w:rPr>
          <w:lang w:eastAsia="ru-RU"/>
        </w:rPr>
        <w:t xml:space="preserve">Кнопку </w:t>
      </w:r>
      <w:r>
        <w:rPr>
          <w:noProof/>
          <w:lang w:eastAsia="ru-RU"/>
        </w:rPr>
        <w:drawing>
          <wp:inline distT="0" distB="0" distL="0" distR="0" wp14:anchorId="6E21D050" wp14:editId="2241701F">
            <wp:extent cx="152381" cy="152381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«Информация», по нажатию на которую отображается информация о документе (</w:t>
      </w:r>
      <w:r w:rsidR="008F2270">
        <w:rPr>
          <w:lang w:eastAsia="ru-RU"/>
        </w:rPr>
        <w:t xml:space="preserve">см. ниже и </w:t>
      </w:r>
      <w:r w:rsidRPr="00C43CC8">
        <w:t xml:space="preserve">рисунок </w:t>
      </w:r>
      <w:r w:rsidRPr="00C43CC8">
        <w:rPr>
          <w:lang w:eastAsia="ru-RU"/>
        </w:rPr>
        <w:fldChar w:fldCharType="begin"/>
      </w:r>
      <w:r w:rsidRPr="00C43CC8">
        <w:rPr>
          <w:lang w:eastAsia="ru-RU"/>
        </w:rPr>
        <w:instrText xml:space="preserve"> REF РИСУНОК_дмф_док_информация  \* MERGEFORMAT </w:instrText>
      </w:r>
      <w:r w:rsidRPr="00C43CC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58</w:t>
      </w:r>
      <w:r w:rsidRPr="00C43CC8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6736EDDC" w14:textId="5DBFF573" w:rsidR="008F2270" w:rsidRDefault="008F2270" w:rsidP="00D34CCD">
      <w:pPr>
        <w:pStyle w:val="a4"/>
        <w:numPr>
          <w:ilvl w:val="0"/>
          <w:numId w:val="48"/>
        </w:numPr>
        <w:rPr>
          <w:lang w:eastAsia="ru-RU"/>
        </w:rPr>
      </w:pPr>
      <w:r>
        <w:rPr>
          <w:lang w:eastAsia="ru-RU"/>
        </w:rPr>
        <w:t>Кнопки «Общий доступ» и «Скачать».</w:t>
      </w:r>
    </w:p>
    <w:p w14:paraId="187C6D04" w14:textId="7A1AF808" w:rsidR="006B40A9" w:rsidRDefault="006B40A9" w:rsidP="00D34CCD">
      <w:pPr>
        <w:pStyle w:val="a4"/>
        <w:numPr>
          <w:ilvl w:val="0"/>
          <w:numId w:val="48"/>
        </w:numPr>
        <w:rPr>
          <w:lang w:eastAsia="ru-RU"/>
        </w:rPr>
      </w:pPr>
      <w:r>
        <w:rPr>
          <w:lang w:eastAsia="ru-RU"/>
        </w:rPr>
        <w:t xml:space="preserve">Кнопку </w:t>
      </w:r>
      <w:r>
        <w:rPr>
          <w:noProof/>
          <w:lang w:eastAsia="ru-RU"/>
        </w:rPr>
        <w:drawing>
          <wp:inline distT="0" distB="0" distL="0" distR="0" wp14:anchorId="28ECE50A" wp14:editId="231B7E7C">
            <wp:extent cx="114286" cy="171429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</w:t>
      </w:r>
      <w:r w:rsidR="00313229">
        <w:rPr>
          <w:lang w:eastAsia="ru-RU"/>
        </w:rPr>
        <w:t xml:space="preserve"> по н</w:t>
      </w:r>
      <w:r>
        <w:rPr>
          <w:lang w:eastAsia="ru-RU"/>
        </w:rPr>
        <w:t>ажатию</w:t>
      </w:r>
      <w:r w:rsidR="00313229">
        <w:rPr>
          <w:lang w:eastAsia="ru-RU"/>
        </w:rPr>
        <w:t xml:space="preserve"> на к</w:t>
      </w:r>
      <w:r>
        <w:rPr>
          <w:lang w:eastAsia="ru-RU"/>
        </w:rPr>
        <w:t>оторую отображается меню действий</w:t>
      </w:r>
      <w:r w:rsidR="00313229">
        <w:rPr>
          <w:lang w:eastAsia="ru-RU"/>
        </w:rPr>
        <w:t xml:space="preserve"> над д</w:t>
      </w:r>
      <w:r>
        <w:rPr>
          <w:lang w:eastAsia="ru-RU"/>
        </w:rPr>
        <w:t>окументом. Администратору доступны следующие действия: Скачать, Изменить, Переместить, Выписать, Настроить права доступа, Переместить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орзину. Если документ является изображением,</w:t>
      </w:r>
      <w:r w:rsidR="00313229">
        <w:rPr>
          <w:lang w:eastAsia="ru-RU"/>
        </w:rPr>
        <w:t xml:space="preserve"> то д</w:t>
      </w:r>
      <w:r>
        <w:rPr>
          <w:lang w:eastAsia="ru-RU"/>
        </w:rPr>
        <w:t>оступны также действия</w:t>
      </w:r>
      <w:r w:rsidR="00313229">
        <w:rPr>
          <w:lang w:eastAsia="ru-RU"/>
        </w:rPr>
        <w:t xml:space="preserve"> по его р</w:t>
      </w:r>
      <w:r>
        <w:rPr>
          <w:lang w:eastAsia="ru-RU"/>
        </w:rPr>
        <w:t>едактированию</w:t>
      </w:r>
      <w:r w:rsidR="00313229">
        <w:rPr>
          <w:lang w:eastAsia="ru-RU"/>
        </w:rPr>
        <w:t xml:space="preserve"> с п</w:t>
      </w:r>
      <w:r>
        <w:rPr>
          <w:lang w:eastAsia="ru-RU"/>
        </w:rPr>
        <w:t>омощью встроенного редактора изображений.</w:t>
      </w:r>
    </w:p>
    <w:p w14:paraId="76B9E5BE" w14:textId="2DD3FDB0" w:rsidR="008E4CBE" w:rsidRDefault="00C43CC8" w:rsidP="00D34CCD">
      <w:pPr>
        <w:pStyle w:val="a4"/>
        <w:numPr>
          <w:ilvl w:val="0"/>
          <w:numId w:val="48"/>
        </w:numPr>
        <w:rPr>
          <w:lang w:eastAsia="ru-RU"/>
        </w:rPr>
      </w:pPr>
      <w:r>
        <w:rPr>
          <w:lang w:eastAsia="ru-RU"/>
        </w:rPr>
        <w:t>В нижней части страницы размещено поле комментариев.</w:t>
      </w:r>
    </w:p>
    <w:p w14:paraId="52BE618D" w14:textId="7ED77B64" w:rsidR="00C43CC8" w:rsidRDefault="008F2270" w:rsidP="00C43CC8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BA5B725" wp14:editId="38C1DFF4">
            <wp:extent cx="5850000" cy="4665600"/>
            <wp:effectExtent l="0" t="0" r="0" b="190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65B8" w14:textId="7AFD9FC0" w:rsidR="00C43CC8" w:rsidRPr="00C43CC8" w:rsidRDefault="00C43CC8" w:rsidP="00C43CC8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дмф_док_информация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58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55" w:name="РИСУНОК_дмф_док_информация"/>
      <w:r w:rsidR="00EB093C">
        <w:rPr>
          <w:noProof/>
        </w:rPr>
        <w:t>58</w:t>
      </w:r>
      <w:bookmarkEnd w:id="155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58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Информация</w:t>
      </w:r>
      <w:r w:rsidR="00313229">
        <w:t xml:space="preserve"> о д</w:t>
      </w:r>
      <w:r>
        <w:t>окументе</w:t>
      </w:r>
    </w:p>
    <w:p w14:paraId="04F81D19" w14:textId="18F4E418" w:rsidR="003F301D" w:rsidRDefault="00C43CC8" w:rsidP="003F301D">
      <w:pPr>
        <w:rPr>
          <w:lang w:eastAsia="ru-RU"/>
        </w:rPr>
      </w:pPr>
      <w:r>
        <w:rPr>
          <w:lang w:eastAsia="ru-RU"/>
        </w:rPr>
        <w:t>Информация</w:t>
      </w:r>
      <w:r w:rsidR="00313229">
        <w:rPr>
          <w:lang w:eastAsia="ru-RU"/>
        </w:rPr>
        <w:t xml:space="preserve"> о д</w:t>
      </w:r>
      <w:r>
        <w:rPr>
          <w:lang w:eastAsia="ru-RU"/>
        </w:rPr>
        <w:t>окументе содержит:</w:t>
      </w:r>
    </w:p>
    <w:p w14:paraId="088EF9CA" w14:textId="5D60BA8B" w:rsidR="008F2270" w:rsidRDefault="00C43CC8" w:rsidP="003F301D">
      <w:pPr>
        <w:rPr>
          <w:lang w:eastAsia="ru-RU"/>
        </w:rPr>
      </w:pPr>
      <w:r>
        <w:rPr>
          <w:lang w:eastAsia="ru-RU"/>
        </w:rPr>
        <w:t>версию</w:t>
      </w:r>
      <w:r w:rsidR="00313229">
        <w:rPr>
          <w:lang w:eastAsia="ru-RU"/>
        </w:rPr>
        <w:t xml:space="preserve"> </w:t>
      </w:r>
      <w:r w:rsidR="008F2270">
        <w:rPr>
          <w:lang w:eastAsia="ru-RU"/>
        </w:rPr>
        <w:t>документа (например, «1.0»); версия обновляется каждый раз по нажатию на кнопку «Сохранить», когда администратор создает / редактирует документ; детальные изменения в версии можно просмотреть, щелкнув на ссылку «Версии»;</w:t>
      </w:r>
    </w:p>
    <w:p w14:paraId="69E71A24" w14:textId="6C6FB2A1" w:rsidR="00C43CC8" w:rsidRDefault="00313229" w:rsidP="003F301D">
      <w:pPr>
        <w:rPr>
          <w:lang w:eastAsia="ru-RU"/>
        </w:rPr>
      </w:pPr>
      <w:r>
        <w:rPr>
          <w:lang w:eastAsia="ru-RU"/>
        </w:rPr>
        <w:t>с</w:t>
      </w:r>
      <w:r w:rsidR="00C43CC8">
        <w:rPr>
          <w:lang w:eastAsia="ru-RU"/>
        </w:rPr>
        <w:t>татус документа</w:t>
      </w:r>
      <w:r w:rsidR="008F2270">
        <w:rPr>
          <w:lang w:eastAsia="ru-RU"/>
        </w:rPr>
        <w:t xml:space="preserve"> (например, «Утвержденный»)</w:t>
      </w:r>
      <w:r w:rsidR="00C43CC8">
        <w:rPr>
          <w:lang w:eastAsia="ru-RU"/>
        </w:rPr>
        <w:t>;</w:t>
      </w:r>
    </w:p>
    <w:p w14:paraId="3B9B291F" w14:textId="52326B63" w:rsidR="00937581" w:rsidRDefault="00937581" w:rsidP="003F301D">
      <w:pPr>
        <w:rPr>
          <w:lang w:eastAsia="ru-RU"/>
        </w:rPr>
      </w:pPr>
      <w:r>
        <w:rPr>
          <w:lang w:eastAsia="ru-RU"/>
        </w:rPr>
        <w:t>имя пользователя – владельца документа (кем создан документ);</w:t>
      </w:r>
    </w:p>
    <w:p w14:paraId="765D6D10" w14:textId="444D3F0D" w:rsidR="00937581" w:rsidRDefault="00937581" w:rsidP="003F301D">
      <w:pPr>
        <w:rPr>
          <w:lang w:eastAsia="ru-RU"/>
        </w:rPr>
      </w:pPr>
      <w:r>
        <w:rPr>
          <w:lang w:eastAsia="ru-RU"/>
        </w:rPr>
        <w:t>кнопку «Скачать»</w:t>
      </w:r>
      <w:r w:rsidR="00313229">
        <w:rPr>
          <w:lang w:eastAsia="ru-RU"/>
        </w:rPr>
        <w:t xml:space="preserve"> для с</w:t>
      </w:r>
      <w:r>
        <w:rPr>
          <w:lang w:eastAsia="ru-RU"/>
        </w:rPr>
        <w:t>качивания документа;</w:t>
      </w:r>
    </w:p>
    <w:p w14:paraId="3CB61D50" w14:textId="6B1F62D2" w:rsidR="00937581" w:rsidRDefault="00937581" w:rsidP="003F301D">
      <w:pPr>
        <w:rPr>
          <w:lang w:eastAsia="ru-RU"/>
        </w:rPr>
      </w:pPr>
      <w:r>
        <w:rPr>
          <w:lang w:val="en-US" w:eastAsia="ru-RU"/>
        </w:rPr>
        <w:t>URL</w:t>
      </w:r>
      <w:r w:rsidRPr="00937581">
        <w:rPr>
          <w:lang w:eastAsia="ru-RU"/>
        </w:rPr>
        <w:t>-</w:t>
      </w:r>
      <w:r>
        <w:rPr>
          <w:lang w:eastAsia="ru-RU"/>
        </w:rPr>
        <w:t xml:space="preserve">адрес документа (поле «Последние версии </w:t>
      </w:r>
      <w:r>
        <w:rPr>
          <w:lang w:val="en-US" w:eastAsia="ru-RU"/>
        </w:rPr>
        <w:t>URL</w:t>
      </w:r>
      <w:r w:rsidRPr="00937581">
        <w:rPr>
          <w:lang w:eastAsia="ru-RU"/>
        </w:rPr>
        <w:t>-</w:t>
      </w:r>
      <w:r>
        <w:rPr>
          <w:lang w:eastAsia="ru-RU"/>
        </w:rPr>
        <w:t>адрес»);</w:t>
      </w:r>
    </w:p>
    <w:p w14:paraId="2E1F0947" w14:textId="68A18133" w:rsidR="00937581" w:rsidRDefault="00937581" w:rsidP="003F301D">
      <w:pPr>
        <w:rPr>
          <w:lang w:eastAsia="ru-RU"/>
        </w:rPr>
      </w:pPr>
      <w:r>
        <w:rPr>
          <w:lang w:eastAsia="ru-RU"/>
        </w:rPr>
        <w:t>тип документа (например, базовый документ);</w:t>
      </w:r>
    </w:p>
    <w:p w14:paraId="4CB183AC" w14:textId="6F837BB5" w:rsidR="00937581" w:rsidRDefault="00937581" w:rsidP="003F301D">
      <w:pPr>
        <w:rPr>
          <w:lang w:eastAsia="ru-RU"/>
        </w:rPr>
      </w:pPr>
      <w:r>
        <w:rPr>
          <w:lang w:eastAsia="ru-RU"/>
        </w:rPr>
        <w:t xml:space="preserve">расширение (например, </w:t>
      </w:r>
      <w:r w:rsidRPr="00937581">
        <w:rPr>
          <w:lang w:eastAsia="ru-RU"/>
        </w:rPr>
        <w:t>.</w:t>
      </w:r>
      <w:r>
        <w:rPr>
          <w:lang w:val="en-US" w:eastAsia="ru-RU"/>
        </w:rPr>
        <w:t>jpg</w:t>
      </w:r>
      <w:r w:rsidRPr="00937581">
        <w:rPr>
          <w:lang w:eastAsia="ru-RU"/>
        </w:rPr>
        <w:t>, .</w:t>
      </w:r>
      <w:r>
        <w:rPr>
          <w:lang w:val="en-US" w:eastAsia="ru-RU"/>
        </w:rPr>
        <w:t>pdf</w:t>
      </w:r>
      <w:r w:rsidRPr="00937581">
        <w:rPr>
          <w:lang w:eastAsia="ru-RU"/>
        </w:rPr>
        <w:t>, .</w:t>
      </w:r>
      <w:r>
        <w:rPr>
          <w:lang w:val="en-US" w:eastAsia="ru-RU"/>
        </w:rPr>
        <w:t>xlsx</w:t>
      </w:r>
      <w:r>
        <w:rPr>
          <w:lang w:eastAsia="ru-RU"/>
        </w:rPr>
        <w:t xml:space="preserve"> …);</w:t>
      </w:r>
    </w:p>
    <w:p w14:paraId="222DD27B" w14:textId="3D2F70E3" w:rsidR="00937581" w:rsidRDefault="00937581" w:rsidP="003F301D">
      <w:pPr>
        <w:rPr>
          <w:lang w:eastAsia="ru-RU"/>
        </w:rPr>
      </w:pPr>
      <w:r>
        <w:rPr>
          <w:lang w:eastAsia="ru-RU"/>
        </w:rPr>
        <w:t>размер документа (в</w:t>
      </w:r>
      <w:r w:rsidR="00313229">
        <w:rPr>
          <w:lang w:eastAsia="ru-RU"/>
        </w:rPr>
        <w:t xml:space="preserve"> Кб или М</w:t>
      </w:r>
      <w:r>
        <w:rPr>
          <w:lang w:eastAsia="ru-RU"/>
        </w:rPr>
        <w:t>б);</w:t>
      </w:r>
    </w:p>
    <w:p w14:paraId="0AB708B7" w14:textId="3251DF40" w:rsidR="00937581" w:rsidRDefault="00937581" w:rsidP="003F301D">
      <w:pPr>
        <w:rPr>
          <w:lang w:eastAsia="ru-RU"/>
        </w:rPr>
      </w:pPr>
      <w:r>
        <w:rPr>
          <w:lang w:eastAsia="ru-RU"/>
        </w:rPr>
        <w:t>дату создания документа, дату изменения документа;</w:t>
      </w:r>
    </w:p>
    <w:p w14:paraId="09EE761E" w14:textId="4C7B3351" w:rsidR="00937581" w:rsidRDefault="00937581" w:rsidP="003F301D">
      <w:pPr>
        <w:rPr>
          <w:lang w:eastAsia="ru-RU"/>
        </w:rPr>
      </w:pPr>
      <w:r>
        <w:rPr>
          <w:lang w:eastAsia="ru-RU"/>
        </w:rPr>
        <w:t>имя пользователя,</w:t>
      </w:r>
      <w:r w:rsidR="00313229">
        <w:rPr>
          <w:lang w:eastAsia="ru-RU"/>
        </w:rPr>
        <w:t xml:space="preserve"> кем с</w:t>
      </w:r>
      <w:r>
        <w:rPr>
          <w:lang w:eastAsia="ru-RU"/>
        </w:rPr>
        <w:t>оздан документ,</w:t>
      </w:r>
      <w:r w:rsidR="00313229">
        <w:rPr>
          <w:lang w:eastAsia="ru-RU"/>
        </w:rPr>
        <w:t xml:space="preserve"> кем и</w:t>
      </w:r>
      <w:r>
        <w:rPr>
          <w:lang w:eastAsia="ru-RU"/>
        </w:rPr>
        <w:t>зменен документ;</w:t>
      </w:r>
    </w:p>
    <w:p w14:paraId="0961C449" w14:textId="33708557" w:rsidR="00937581" w:rsidRDefault="00937581" w:rsidP="003F301D">
      <w:pPr>
        <w:rPr>
          <w:lang w:eastAsia="ru-RU"/>
        </w:rPr>
      </w:pPr>
      <w:r>
        <w:rPr>
          <w:lang w:eastAsia="ru-RU"/>
        </w:rPr>
        <w:t>автоматически извлеченные метаданные (например,</w:t>
      </w:r>
      <w:r w:rsidR="00313229">
        <w:rPr>
          <w:lang w:eastAsia="ru-RU"/>
        </w:rPr>
        <w:t xml:space="preserve"> для и</w:t>
      </w:r>
      <w:r>
        <w:rPr>
          <w:lang w:eastAsia="ru-RU"/>
        </w:rPr>
        <w:t>зображения</w:t>
      </w:r>
      <w:r w:rsidR="00313229">
        <w:rPr>
          <w:lang w:eastAsia="ru-RU"/>
        </w:rPr>
        <w:t xml:space="preserve"> это с</w:t>
      </w:r>
      <w:r>
        <w:rPr>
          <w:lang w:eastAsia="ru-RU"/>
        </w:rPr>
        <w:t xml:space="preserve">ледующие данные: </w:t>
      </w:r>
      <w:r>
        <w:rPr>
          <w:lang w:val="en-US" w:eastAsia="ru-RU"/>
        </w:rPr>
        <w:t>image</w:t>
      </w:r>
      <w:r w:rsidRPr="00937581">
        <w:rPr>
          <w:lang w:eastAsia="ru-RU"/>
        </w:rPr>
        <w:t>/</w:t>
      </w:r>
      <w:r>
        <w:rPr>
          <w:lang w:val="en-US" w:eastAsia="ru-RU"/>
        </w:rPr>
        <w:t>ipeg</w:t>
      </w:r>
      <w:r>
        <w:rPr>
          <w:lang w:eastAsia="ru-RU"/>
        </w:rPr>
        <w:t>, количество строк</w:t>
      </w:r>
      <w:r w:rsidR="00313229">
        <w:rPr>
          <w:lang w:eastAsia="ru-RU"/>
        </w:rPr>
        <w:t xml:space="preserve"> и к</w:t>
      </w:r>
      <w:r>
        <w:rPr>
          <w:lang w:eastAsia="ru-RU"/>
        </w:rPr>
        <w:t>олонок</w:t>
      </w:r>
      <w:r w:rsidR="00313229">
        <w:rPr>
          <w:lang w:eastAsia="ru-RU"/>
        </w:rPr>
        <w:t xml:space="preserve"> в и</w:t>
      </w:r>
      <w:r>
        <w:rPr>
          <w:lang w:eastAsia="ru-RU"/>
        </w:rPr>
        <w:t>зображении, например, 900х1200).</w:t>
      </w:r>
    </w:p>
    <w:p w14:paraId="0879EBED" w14:textId="4B06A109" w:rsidR="00937581" w:rsidRDefault="00937581" w:rsidP="003F301D">
      <w:pPr>
        <w:rPr>
          <w:lang w:eastAsia="ru-RU"/>
        </w:rPr>
      </w:pPr>
      <w:r>
        <w:rPr>
          <w:lang w:eastAsia="ru-RU"/>
        </w:rPr>
        <w:t>Данные, которыми чаще всего пользуется администратор:</w:t>
      </w:r>
    </w:p>
    <w:p w14:paraId="585CB281" w14:textId="28C337DB" w:rsidR="00937581" w:rsidRDefault="00937581" w:rsidP="00D34CCD">
      <w:pPr>
        <w:pStyle w:val="a4"/>
        <w:numPr>
          <w:ilvl w:val="0"/>
          <w:numId w:val="49"/>
        </w:numPr>
        <w:rPr>
          <w:lang w:eastAsia="ru-RU"/>
        </w:rPr>
      </w:pPr>
      <w:r>
        <w:rPr>
          <w:lang w:val="en-US" w:eastAsia="ru-RU"/>
        </w:rPr>
        <w:t>URL</w:t>
      </w:r>
      <w:r w:rsidRPr="00937581">
        <w:rPr>
          <w:lang w:eastAsia="ru-RU"/>
        </w:rPr>
        <w:t>-</w:t>
      </w:r>
      <w:r>
        <w:rPr>
          <w:lang w:eastAsia="ru-RU"/>
        </w:rPr>
        <w:t xml:space="preserve">адрес документа (поле «Последние версии </w:t>
      </w:r>
      <w:r>
        <w:rPr>
          <w:lang w:val="en-US" w:eastAsia="ru-RU"/>
        </w:rPr>
        <w:t>URL</w:t>
      </w:r>
      <w:r w:rsidRPr="00937581">
        <w:rPr>
          <w:lang w:eastAsia="ru-RU"/>
        </w:rPr>
        <w:t>-</w:t>
      </w:r>
      <w:r>
        <w:rPr>
          <w:lang w:eastAsia="ru-RU"/>
        </w:rPr>
        <w:t>адрес») – чтобы вставить ссылку</w:t>
      </w:r>
      <w:r w:rsidR="00313229">
        <w:rPr>
          <w:lang w:eastAsia="ru-RU"/>
        </w:rPr>
        <w:t xml:space="preserve"> на д</w:t>
      </w:r>
      <w:r>
        <w:rPr>
          <w:lang w:eastAsia="ru-RU"/>
        </w:rPr>
        <w:t>окумент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татью.</w:t>
      </w:r>
    </w:p>
    <w:p w14:paraId="79CE93CD" w14:textId="3D731245" w:rsidR="00937581" w:rsidRDefault="00937581" w:rsidP="00D34CCD">
      <w:pPr>
        <w:pStyle w:val="a4"/>
        <w:numPr>
          <w:ilvl w:val="0"/>
          <w:numId w:val="49"/>
        </w:numPr>
        <w:rPr>
          <w:lang w:eastAsia="ru-RU"/>
        </w:rPr>
      </w:pPr>
      <w:r>
        <w:rPr>
          <w:lang w:eastAsia="ru-RU"/>
        </w:rPr>
        <w:t>Количество строк</w:t>
      </w:r>
      <w:r w:rsidR="00313229">
        <w:rPr>
          <w:lang w:eastAsia="ru-RU"/>
        </w:rPr>
        <w:t xml:space="preserve"> и к</w:t>
      </w:r>
      <w:r>
        <w:rPr>
          <w:lang w:eastAsia="ru-RU"/>
        </w:rPr>
        <w:t>олонок</w:t>
      </w:r>
      <w:r w:rsidR="00313229">
        <w:rPr>
          <w:lang w:eastAsia="ru-RU"/>
        </w:rPr>
        <w:t xml:space="preserve"> в и</w:t>
      </w:r>
      <w:r>
        <w:rPr>
          <w:lang w:eastAsia="ru-RU"/>
        </w:rPr>
        <w:t>зображении, размер документа.</w:t>
      </w:r>
    </w:p>
    <w:p w14:paraId="45BF7697" w14:textId="4016C876" w:rsidR="003F301D" w:rsidRDefault="006458CA" w:rsidP="00D34CCD">
      <w:pPr>
        <w:pStyle w:val="a4"/>
        <w:numPr>
          <w:ilvl w:val="0"/>
          <w:numId w:val="49"/>
        </w:numPr>
        <w:rPr>
          <w:lang w:eastAsia="ru-RU"/>
        </w:rPr>
      </w:pPr>
      <w:r>
        <w:rPr>
          <w:lang w:eastAsia="ru-RU"/>
        </w:rPr>
        <w:t>Кнопка «Скачать», которая позволяет сохранить документ</w:t>
      </w:r>
      <w:r w:rsidR="00313229">
        <w:rPr>
          <w:lang w:eastAsia="ru-RU"/>
        </w:rPr>
        <w:t xml:space="preserve"> на П</w:t>
      </w:r>
      <w:r>
        <w:rPr>
          <w:lang w:eastAsia="ru-RU"/>
        </w:rPr>
        <w:t>К.</w:t>
      </w:r>
    </w:p>
    <w:p w14:paraId="61CA4506" w14:textId="02B5E973" w:rsidR="006458CA" w:rsidRDefault="006458CA" w:rsidP="006458CA">
      <w:pPr>
        <w:rPr>
          <w:lang w:eastAsia="ru-RU"/>
        </w:rPr>
      </w:pPr>
      <w:r>
        <w:rPr>
          <w:lang w:eastAsia="ru-RU"/>
        </w:rPr>
        <w:t>Замечание.</w:t>
      </w:r>
    </w:p>
    <w:p w14:paraId="53783432" w14:textId="2F986481" w:rsidR="008F2270" w:rsidRDefault="008F2270" w:rsidP="006458CA">
      <w:r>
        <w:t>С</w:t>
      </w:r>
      <w:r w:rsidR="006458CA">
        <w:t>качать документ</w:t>
      </w:r>
      <w:r w:rsidR="00313229">
        <w:t xml:space="preserve"> на П</w:t>
      </w:r>
      <w:r w:rsidR="006458CA">
        <w:t>К</w:t>
      </w:r>
      <w:r>
        <w:t xml:space="preserve"> можно </w:t>
      </w:r>
      <w:r w:rsidR="00D01F1F">
        <w:t>тремя</w:t>
      </w:r>
      <w:r>
        <w:t xml:space="preserve"> способами:</w:t>
      </w:r>
    </w:p>
    <w:p w14:paraId="3E9BB7D6" w14:textId="7FC9D8E1" w:rsidR="008F2270" w:rsidRDefault="00D01F1F" w:rsidP="00D01F1F">
      <w:r>
        <w:t xml:space="preserve">Способ 1. </w:t>
      </w:r>
      <w:r w:rsidR="008F2270">
        <w:t xml:space="preserve">Нажать на кнопку «Скачать» </w:t>
      </w:r>
      <w:r w:rsidR="005B4EA5">
        <w:t xml:space="preserve">на детальной странице документа </w:t>
      </w:r>
      <w:r w:rsidR="008F2270">
        <w:t>(</w:t>
      </w:r>
      <w:r w:rsidR="008F2270" w:rsidRPr="00C43CC8">
        <w:t xml:space="preserve">рисунок </w:t>
      </w:r>
      <w:r w:rsidR="008F2270" w:rsidRPr="00C43CC8">
        <w:rPr>
          <w:lang w:eastAsia="ru-RU"/>
        </w:rPr>
        <w:fldChar w:fldCharType="begin"/>
      </w:r>
      <w:r w:rsidR="008F2270" w:rsidRPr="00C43CC8">
        <w:rPr>
          <w:lang w:eastAsia="ru-RU"/>
        </w:rPr>
        <w:instrText xml:space="preserve"> REF РИСУНОК_дмф_док_информация  \* MERGEFORMAT </w:instrText>
      </w:r>
      <w:r w:rsidR="008F2270" w:rsidRPr="00C43CC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58</w:t>
      </w:r>
      <w:r w:rsidR="008F2270" w:rsidRPr="00C43CC8">
        <w:rPr>
          <w:lang w:eastAsia="ru-RU"/>
        </w:rPr>
        <w:fldChar w:fldCharType="end"/>
      </w:r>
      <w:r w:rsidR="008F2270">
        <w:t>).</w:t>
      </w:r>
    </w:p>
    <w:p w14:paraId="136EECC6" w14:textId="10A802C9" w:rsidR="00D01F1F" w:rsidRDefault="00D01F1F" w:rsidP="00D01F1F">
      <w:r>
        <w:t xml:space="preserve">Способ 2.  </w:t>
      </w:r>
      <w:r w:rsidR="005B4EA5">
        <w:t>В списке документов в папке н</w:t>
      </w:r>
      <w:r>
        <w:t xml:space="preserve">ажать на значок </w:t>
      </w:r>
      <w:r>
        <w:rPr>
          <w:noProof/>
          <w:lang w:eastAsia="ru-RU"/>
        </w:rPr>
        <w:drawing>
          <wp:inline distT="0" distB="0" distL="0" distR="0" wp14:anchorId="74E70B41" wp14:editId="5EA7BE8A">
            <wp:extent cx="180952" cy="20000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 от названия документа. В результате открывается меню действий с документом, представленное на рисунке</w:t>
      </w:r>
      <w:r w:rsidRPr="00CA7931">
        <w:t xml:space="preserve"> </w:t>
      </w:r>
      <w:r w:rsidRPr="00CA7931">
        <w:rPr>
          <w:lang w:eastAsia="ru-RU"/>
        </w:rPr>
        <w:fldChar w:fldCharType="begin"/>
      </w:r>
      <w:r w:rsidRPr="00CA7931">
        <w:rPr>
          <w:lang w:eastAsia="ru-RU"/>
        </w:rPr>
        <w:instrText xml:space="preserve"> REF РИСУНОК_дмф_документ1_действия  \* MERGEFORMAT </w:instrText>
      </w:r>
      <w:r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Pr="00CA7931">
        <w:rPr>
          <w:lang w:eastAsia="ru-RU"/>
        </w:rPr>
        <w:fldChar w:fldCharType="end"/>
      </w:r>
      <w:r w:rsidRPr="00CA7931">
        <w:rPr>
          <w:lang w:eastAsia="ru-RU"/>
        </w:rPr>
        <w:t>.</w:t>
      </w:r>
      <w:r w:rsidR="005B4EA5">
        <w:rPr>
          <w:lang w:eastAsia="ru-RU"/>
        </w:rPr>
        <w:t xml:space="preserve"> В меню выбрать пункт «Скачать».</w:t>
      </w:r>
    </w:p>
    <w:p w14:paraId="7C1C11BC" w14:textId="635D3AE9" w:rsidR="006458CA" w:rsidRPr="003F301D" w:rsidRDefault="00D01F1F" w:rsidP="00D01F1F">
      <w:r>
        <w:t xml:space="preserve">Способ 3. </w:t>
      </w:r>
      <w:r w:rsidR="008F2270">
        <w:t>В списке документов в папке</w:t>
      </w:r>
      <w:r w:rsidR="006458CA">
        <w:t xml:space="preserve"> выбрать флаговую кнопку («проставить галочку»)</w:t>
      </w:r>
      <w:r w:rsidR="00313229">
        <w:t xml:space="preserve"> у н</w:t>
      </w:r>
      <w:r w:rsidR="006458CA">
        <w:t xml:space="preserve">азвания документа: </w:t>
      </w:r>
      <w:r w:rsidR="006458CA">
        <w:rPr>
          <w:noProof/>
          <w:lang w:eastAsia="ru-RU"/>
        </w:rPr>
        <w:drawing>
          <wp:inline distT="0" distB="0" distL="0" distR="0" wp14:anchorId="3BA81DF7" wp14:editId="3B9263CC">
            <wp:extent cx="171429" cy="190476"/>
            <wp:effectExtent l="0" t="0" r="635" b="63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8CA">
        <w:t>.</w:t>
      </w:r>
      <w:r w:rsidR="00313229">
        <w:t xml:space="preserve"> В р</w:t>
      </w:r>
      <w:r w:rsidR="006458CA">
        <w:t>езультате</w:t>
      </w:r>
      <w:r w:rsidR="00313229">
        <w:t xml:space="preserve"> в в</w:t>
      </w:r>
      <w:r w:rsidR="006458CA">
        <w:t>ерхней части страницы вместо панели поиска отображается панель инструментов.</w:t>
      </w:r>
      <w:r w:rsidR="00313229">
        <w:t xml:space="preserve"> На п</w:t>
      </w:r>
      <w:r w:rsidR="006458CA">
        <w:t>анели инструментов нужно нажать</w:t>
      </w:r>
      <w:r w:rsidR="00313229">
        <w:t xml:space="preserve"> на з</w:t>
      </w:r>
      <w:r w:rsidR="006458CA">
        <w:t xml:space="preserve">начок </w:t>
      </w:r>
      <w:r w:rsidR="006458CA">
        <w:rPr>
          <w:noProof/>
          <w:lang w:eastAsia="ru-RU"/>
        </w:rPr>
        <w:drawing>
          <wp:inline distT="0" distB="0" distL="0" distR="0" wp14:anchorId="286C9EFB" wp14:editId="6A1BDA2C">
            <wp:extent cx="285714" cy="180952"/>
            <wp:effectExtent l="0" t="0" r="63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8CA">
        <w:t xml:space="preserve"> «Скачать»</w:t>
      </w:r>
      <w:r w:rsidR="00313229">
        <w:t xml:space="preserve"> и в</w:t>
      </w:r>
      <w:r w:rsidR="006458CA">
        <w:t>ыбрать путь</w:t>
      </w:r>
      <w:r w:rsidR="00313229">
        <w:t xml:space="preserve"> для с</w:t>
      </w:r>
      <w:r w:rsidR="006458CA">
        <w:t>качивания.</w:t>
      </w:r>
      <w:r w:rsidR="00313229">
        <w:t xml:space="preserve"> В р</w:t>
      </w:r>
      <w:r w:rsidR="006458CA">
        <w:t>езультате документ сохранен</w:t>
      </w:r>
      <w:r w:rsidR="00313229">
        <w:t xml:space="preserve"> на П</w:t>
      </w:r>
      <w:r w:rsidR="006458CA">
        <w:t>К.</w:t>
      </w:r>
      <w:r w:rsidR="008F2270">
        <w:t xml:space="preserve"> Этим</w:t>
      </w:r>
      <w:r w:rsidR="00313229">
        <w:t> с</w:t>
      </w:r>
      <w:r w:rsidR="006458CA">
        <w:t>пособом можно скачать сразу несколько документов.</w:t>
      </w:r>
    </w:p>
    <w:p w14:paraId="5B0609BB" w14:textId="774C0866" w:rsidR="0051338E" w:rsidRPr="00937581" w:rsidRDefault="0051338E" w:rsidP="00BF7F1C">
      <w:pPr>
        <w:pStyle w:val="3"/>
      </w:pPr>
      <w:bookmarkStart w:id="156" w:name="_Ref21692381"/>
      <w:bookmarkStart w:id="157" w:name="_Toc70340522"/>
      <w:r w:rsidRPr="00937581">
        <w:t>Редактирование документа</w:t>
      </w:r>
      <w:bookmarkEnd w:id="156"/>
      <w:bookmarkEnd w:id="157"/>
    </w:p>
    <w:p w14:paraId="504A9C27" w14:textId="77777777" w:rsidR="00937581" w:rsidRDefault="005D7390" w:rsidP="005D7390">
      <w:r>
        <w:t xml:space="preserve">Редактирование </w:t>
      </w:r>
      <w:r w:rsidR="00937581">
        <w:t xml:space="preserve">документа </w:t>
      </w:r>
      <w:r>
        <w:t>включает</w:t>
      </w:r>
      <w:r w:rsidR="00937581">
        <w:t>:</w:t>
      </w:r>
    </w:p>
    <w:p w14:paraId="428F7794" w14:textId="493A2461" w:rsidR="005D7390" w:rsidRDefault="00937581" w:rsidP="00D34CCD">
      <w:pPr>
        <w:pStyle w:val="a4"/>
        <w:numPr>
          <w:ilvl w:val="0"/>
          <w:numId w:val="50"/>
        </w:numPr>
      </w:pPr>
      <w:r>
        <w:t>Редактирование имени</w:t>
      </w:r>
      <w:r w:rsidR="00313229">
        <w:t xml:space="preserve"> и о</w:t>
      </w:r>
      <w:r>
        <w:t>писания документа</w:t>
      </w:r>
      <w:r w:rsidR="005D7390">
        <w:t>.</w:t>
      </w:r>
    </w:p>
    <w:p w14:paraId="02B3B249" w14:textId="19ABAC66" w:rsidR="00937581" w:rsidRDefault="00937581" w:rsidP="00D34CCD">
      <w:pPr>
        <w:pStyle w:val="a4"/>
        <w:numPr>
          <w:ilvl w:val="0"/>
          <w:numId w:val="50"/>
        </w:numPr>
      </w:pPr>
      <w:r>
        <w:t>Замену одного документа</w:t>
      </w:r>
      <w:r w:rsidR="00313229">
        <w:t xml:space="preserve"> на д</w:t>
      </w:r>
      <w:r>
        <w:t>ругой</w:t>
      </w:r>
      <w:r w:rsidR="00313229">
        <w:t xml:space="preserve"> без и</w:t>
      </w:r>
      <w:r>
        <w:t>зменения</w:t>
      </w:r>
      <w:r w:rsidR="00313229">
        <w:t xml:space="preserve"> его </w:t>
      </w:r>
      <w:r w:rsidR="00313229">
        <w:rPr>
          <w:lang w:val="en-US"/>
        </w:rPr>
        <w:t>U</w:t>
      </w:r>
      <w:r>
        <w:rPr>
          <w:lang w:val="en-US"/>
        </w:rPr>
        <w:t>RL</w:t>
      </w:r>
      <w:r>
        <w:t>.</w:t>
      </w:r>
    </w:p>
    <w:p w14:paraId="5B0868D4" w14:textId="7673C25C" w:rsidR="00937581" w:rsidRDefault="00937581" w:rsidP="00D34CCD">
      <w:pPr>
        <w:pStyle w:val="a4"/>
        <w:numPr>
          <w:ilvl w:val="0"/>
          <w:numId w:val="50"/>
        </w:numPr>
      </w:pPr>
      <w:r>
        <w:t>Редактирование</w:t>
      </w:r>
      <w:r w:rsidR="00313229">
        <w:t xml:space="preserve"> с п</w:t>
      </w:r>
      <w:r>
        <w:t>омощью редактора изображений.</w:t>
      </w:r>
    </w:p>
    <w:p w14:paraId="1FAB0F2D" w14:textId="229047D8" w:rsidR="000A2C78" w:rsidRDefault="000A2C78" w:rsidP="00BF7F1C">
      <w:pPr>
        <w:pStyle w:val="4"/>
      </w:pPr>
      <w:bookmarkStart w:id="158" w:name="_Ref22040151"/>
      <w:r>
        <w:t>Переход</w:t>
      </w:r>
      <w:r w:rsidR="00313229">
        <w:t xml:space="preserve"> к р</w:t>
      </w:r>
      <w:r>
        <w:t>едактированию документа</w:t>
      </w:r>
      <w:bookmarkEnd w:id="158"/>
    </w:p>
    <w:p w14:paraId="19F306A3" w14:textId="51CC0661" w:rsidR="000A2C78" w:rsidRDefault="000A2C78" w:rsidP="000A2C78">
      <w:pPr>
        <w:rPr>
          <w:lang w:eastAsia="ru-RU"/>
        </w:rPr>
      </w:pPr>
      <w:r>
        <w:rPr>
          <w:lang w:eastAsia="ru-RU"/>
        </w:rPr>
        <w:t>Администратор может перейти</w:t>
      </w:r>
      <w:r w:rsidR="00313229">
        <w:rPr>
          <w:lang w:eastAsia="ru-RU"/>
        </w:rPr>
        <w:t xml:space="preserve"> к р</w:t>
      </w:r>
      <w:r>
        <w:rPr>
          <w:lang w:eastAsia="ru-RU"/>
        </w:rPr>
        <w:t>едактированию документа одним</w:t>
      </w:r>
      <w:r w:rsidR="00313229">
        <w:rPr>
          <w:lang w:eastAsia="ru-RU"/>
        </w:rPr>
        <w:t xml:space="preserve"> из т</w:t>
      </w:r>
      <w:r>
        <w:rPr>
          <w:lang w:eastAsia="ru-RU"/>
        </w:rPr>
        <w:t>рех способов.</w:t>
      </w:r>
    </w:p>
    <w:p w14:paraId="2759E6B4" w14:textId="4B5597BC" w:rsidR="000A2C78" w:rsidRDefault="000A2C78" w:rsidP="000A2C78">
      <w:pPr>
        <w:rPr>
          <w:lang w:eastAsia="ru-RU"/>
        </w:rPr>
      </w:pPr>
      <w:r>
        <w:rPr>
          <w:lang w:eastAsia="ru-RU"/>
        </w:rPr>
        <w:t>Способ 1.</w:t>
      </w:r>
    </w:p>
    <w:p w14:paraId="56E15977" w14:textId="04EB9F86" w:rsidR="00A54DD5" w:rsidRDefault="00A54DD5" w:rsidP="00A54DD5"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открыть папку,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оторой размещен документ. Справа</w:t>
      </w:r>
      <w:r w:rsidR="00313229">
        <w:rPr>
          <w:lang w:eastAsia="ru-RU"/>
        </w:rPr>
        <w:t xml:space="preserve"> от н</w:t>
      </w:r>
      <w:r>
        <w:rPr>
          <w:lang w:eastAsia="ru-RU"/>
        </w:rPr>
        <w:t>азвания документа размещен значок </w:t>
      </w:r>
      <w:r>
        <w:rPr>
          <w:noProof/>
          <w:lang w:eastAsia="ru-RU"/>
        </w:rPr>
        <w:drawing>
          <wp:inline distT="0" distB="0" distL="0" distR="0" wp14:anchorId="7EB0A545" wp14:editId="59C1420C">
            <wp:extent cx="180952" cy="2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(см. </w:t>
      </w:r>
      <w:r>
        <w:t>рисунок</w:t>
      </w:r>
      <w:r w:rsidRPr="005D7390">
        <w:t xml:space="preserve"> </w:t>
      </w:r>
      <w:r w:rsidRPr="005D7390">
        <w:rPr>
          <w:lang w:eastAsia="ru-RU"/>
        </w:rPr>
        <w:fldChar w:fldCharType="begin"/>
      </w:r>
      <w:r w:rsidRPr="005D7390">
        <w:rPr>
          <w:lang w:eastAsia="ru-RU"/>
        </w:rPr>
        <w:instrText xml:space="preserve"> REF РИСУНОК_дмф_новый_доб2  \* MERGEFORMAT </w:instrText>
      </w:r>
      <w:r w:rsidRPr="005D739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56</w:t>
      </w:r>
      <w:r w:rsidRPr="005D7390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E31FC81" w14:textId="70891980" w:rsidR="00A54DD5" w:rsidRPr="00CA7931" w:rsidRDefault="00A54DD5" w:rsidP="00A54DD5">
      <w:r>
        <w:t>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660FBB78" wp14:editId="0497E721">
            <wp:extent cx="180952" cy="2000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313229">
        <w:t xml:space="preserve"> от н</w:t>
      </w:r>
      <w:r>
        <w:t>азвания документа.</w:t>
      </w:r>
      <w:r w:rsidR="00313229">
        <w:t xml:space="preserve"> В р</w:t>
      </w:r>
      <w:r>
        <w:t>езультате открывается меню действий</w:t>
      </w:r>
      <w:r w:rsidR="00313229">
        <w:t xml:space="preserve"> с д</w:t>
      </w:r>
      <w:r>
        <w:t>окументом, представленное</w:t>
      </w:r>
      <w:r w:rsidR="00313229">
        <w:t xml:space="preserve"> на р</w:t>
      </w:r>
      <w:r>
        <w:t>исунке</w:t>
      </w:r>
      <w:r w:rsidRPr="00CA7931">
        <w:t xml:space="preserve"> </w:t>
      </w:r>
      <w:r w:rsidRPr="00CA7931">
        <w:rPr>
          <w:lang w:eastAsia="ru-RU"/>
        </w:rPr>
        <w:fldChar w:fldCharType="begin"/>
      </w:r>
      <w:r w:rsidRPr="00CA7931">
        <w:rPr>
          <w:lang w:eastAsia="ru-RU"/>
        </w:rPr>
        <w:instrText xml:space="preserve"> REF РИСУНОК_дмф_документ1_действия  \* MERGEFORMAT </w:instrText>
      </w:r>
      <w:r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Pr="00CA7931">
        <w:rPr>
          <w:lang w:eastAsia="ru-RU"/>
        </w:rPr>
        <w:fldChar w:fldCharType="end"/>
      </w:r>
      <w:r w:rsidRPr="00CA7931">
        <w:rPr>
          <w:lang w:eastAsia="ru-RU"/>
        </w:rPr>
        <w:t>.</w:t>
      </w:r>
    </w:p>
    <w:p w14:paraId="2815848E" w14:textId="1F31365A" w:rsidR="00A54DD5" w:rsidRDefault="00D01F1F" w:rsidP="00A54DD5">
      <w:pPr>
        <w:pStyle w:val="af4"/>
      </w:pPr>
      <w:r>
        <w:rPr>
          <w:noProof/>
          <w:lang w:eastAsia="ru-RU"/>
        </w:rPr>
        <w:drawing>
          <wp:inline distT="0" distB="0" distL="0" distR="0" wp14:anchorId="3DFEE1F4" wp14:editId="2EA58CD5">
            <wp:extent cx="2030400" cy="2955600"/>
            <wp:effectExtent l="0" t="0" r="825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03F7" w14:textId="0409118C" w:rsidR="00A54DD5" w:rsidRDefault="00A54DD5" w:rsidP="00A54DD5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дмф_документ1_действия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59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59" w:name="РИСУНОК_дмф_документ1_действия"/>
      <w:bookmarkStart w:id="160" w:name="РИСУНОК_дмф_документ_действия"/>
      <w:r w:rsidR="00EB093C">
        <w:rPr>
          <w:noProof/>
        </w:rPr>
        <w:t>59</w:t>
      </w:r>
      <w:bookmarkEnd w:id="159"/>
      <w:bookmarkEnd w:id="160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59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Действия</w:t>
      </w:r>
      <w:r w:rsidR="00313229">
        <w:t xml:space="preserve"> с д</w:t>
      </w:r>
      <w:r>
        <w:t>окументом</w:t>
      </w:r>
    </w:p>
    <w:p w14:paraId="0F1A7AA9" w14:textId="560EF38D" w:rsidR="004A6168" w:rsidRDefault="004A6168" w:rsidP="000A2C78">
      <w:pPr>
        <w:rPr>
          <w:lang w:eastAsia="ru-RU"/>
        </w:rPr>
      </w:pPr>
      <w:r>
        <w:rPr>
          <w:lang w:eastAsia="ru-RU"/>
        </w:rPr>
        <w:t>Способ 2.</w:t>
      </w:r>
    </w:p>
    <w:p w14:paraId="16A24CC8" w14:textId="0628458A" w:rsidR="004A6168" w:rsidRDefault="00A54DD5" w:rsidP="000A2C78">
      <w:pPr>
        <w:rPr>
          <w:lang w:eastAsia="ru-RU"/>
        </w:r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перейти</w:t>
      </w:r>
      <w:r w:rsidR="00313229">
        <w:rPr>
          <w:lang w:eastAsia="ru-RU"/>
        </w:rPr>
        <w:t xml:space="preserve"> к д</w:t>
      </w:r>
      <w:r>
        <w:rPr>
          <w:lang w:eastAsia="ru-RU"/>
        </w:rPr>
        <w:t>окументу, щелкнуть левой кнопкой мыши</w:t>
      </w:r>
      <w:r w:rsidR="00313229">
        <w:rPr>
          <w:lang w:eastAsia="ru-RU"/>
        </w:rPr>
        <w:t xml:space="preserve"> по его н</w:t>
      </w:r>
      <w:r>
        <w:rPr>
          <w:lang w:eastAsia="ru-RU"/>
        </w:rPr>
        <w:t>азванию.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 xml:space="preserve">езультате открывается страница документа. </w:t>
      </w:r>
    </w:p>
    <w:p w14:paraId="17B0C86A" w14:textId="7DEF1FFB" w:rsidR="00A54DD5" w:rsidRDefault="00A54DD5" w:rsidP="000A2C78">
      <w:pPr>
        <w:rPr>
          <w:lang w:eastAsia="ru-RU"/>
        </w:rPr>
      </w:pPr>
      <w:r>
        <w:rPr>
          <w:lang w:eastAsia="ru-RU"/>
        </w:rPr>
        <w:t>Нажать</w:t>
      </w:r>
      <w:r w:rsidR="00313229">
        <w:rPr>
          <w:lang w:eastAsia="ru-RU"/>
        </w:rPr>
        <w:t xml:space="preserve"> на з</w:t>
      </w:r>
      <w:r>
        <w:rPr>
          <w:lang w:eastAsia="ru-RU"/>
        </w:rPr>
        <w:t xml:space="preserve">начок </w:t>
      </w:r>
      <w:r>
        <w:rPr>
          <w:noProof/>
          <w:lang w:eastAsia="ru-RU"/>
        </w:rPr>
        <w:drawing>
          <wp:inline distT="0" distB="0" distL="0" distR="0" wp14:anchorId="571EC1F7" wp14:editId="5203F5D9">
            <wp:extent cx="180952" cy="2000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справа</w:t>
      </w:r>
      <w:r w:rsidR="00313229">
        <w:t xml:space="preserve"> от н</w:t>
      </w:r>
      <w:r>
        <w:t>азвания документа</w:t>
      </w:r>
      <w:r w:rsidR="00313229">
        <w:t xml:space="preserve"> в п</w:t>
      </w:r>
      <w:r>
        <w:t>равом верхнем углу окна.</w:t>
      </w:r>
      <w:r w:rsidR="00313229">
        <w:t xml:space="preserve"> В р</w:t>
      </w:r>
      <w:r>
        <w:t>езультате открывается меню действий</w:t>
      </w:r>
      <w:r w:rsidR="00313229">
        <w:t xml:space="preserve"> с д</w:t>
      </w:r>
      <w:r>
        <w:t>окументом, представленное</w:t>
      </w:r>
      <w:r w:rsidR="00313229">
        <w:t xml:space="preserve"> на р</w:t>
      </w:r>
      <w:r>
        <w:t>исунке</w:t>
      </w:r>
      <w:r w:rsidRPr="00CA7931">
        <w:t xml:space="preserve"> </w:t>
      </w:r>
      <w:r w:rsidRPr="00CA7931">
        <w:rPr>
          <w:lang w:eastAsia="ru-RU"/>
        </w:rPr>
        <w:fldChar w:fldCharType="begin"/>
      </w:r>
      <w:r w:rsidRPr="00CA7931">
        <w:rPr>
          <w:lang w:eastAsia="ru-RU"/>
        </w:rPr>
        <w:instrText xml:space="preserve"> REF РИСУНОК_дмф_документ1_действия  \* MERGEFORMAT </w:instrText>
      </w:r>
      <w:r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Pr="00CA7931">
        <w:rPr>
          <w:lang w:eastAsia="ru-RU"/>
        </w:rPr>
        <w:fldChar w:fldCharType="end"/>
      </w:r>
      <w:r w:rsidRPr="00CA7931">
        <w:rPr>
          <w:lang w:eastAsia="ru-RU"/>
        </w:rPr>
        <w:t>.</w:t>
      </w:r>
    </w:p>
    <w:p w14:paraId="686D8353" w14:textId="5D640054" w:rsidR="004A6168" w:rsidRDefault="004A6168" w:rsidP="000A2C78">
      <w:pPr>
        <w:rPr>
          <w:lang w:eastAsia="ru-RU"/>
        </w:rPr>
      </w:pPr>
      <w:r>
        <w:rPr>
          <w:lang w:eastAsia="ru-RU"/>
        </w:rPr>
        <w:t>Способ 3.</w:t>
      </w:r>
    </w:p>
    <w:p w14:paraId="606D6DE1" w14:textId="004A5D4D" w:rsidR="004A6168" w:rsidRDefault="00A54DD5" w:rsidP="000A2C78">
      <w:pPr>
        <w:rPr>
          <w:lang w:eastAsia="ru-RU"/>
        </w:rPr>
      </w:pPr>
      <w:r>
        <w:t>На</w:t>
      </w:r>
      <w:r>
        <w:rPr>
          <w:lang w:eastAsia="ru-RU"/>
        </w:rPr>
        <w:t xml:space="preserve"> странице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 (</w:t>
      </w:r>
      <w:r w:rsidRPr="00403DBE">
        <w:t xml:space="preserve">рисунок </w:t>
      </w:r>
      <w:r w:rsidRPr="00403DBE">
        <w:rPr>
          <w:lang w:eastAsia="ru-RU"/>
        </w:rPr>
        <w:fldChar w:fldCharType="begin"/>
      </w:r>
      <w:r w:rsidRPr="00403DBE">
        <w:rPr>
          <w:lang w:eastAsia="ru-RU"/>
        </w:rPr>
        <w:instrText xml:space="preserve"> REF РИСУНОК_дмф_главная  \* MERGEFORMAT </w:instrText>
      </w:r>
      <w:r w:rsidRPr="00403DB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46</w:t>
      </w:r>
      <w:r w:rsidRPr="00403DBE">
        <w:rPr>
          <w:lang w:eastAsia="ru-RU"/>
        </w:rPr>
        <w:fldChar w:fldCharType="end"/>
      </w:r>
      <w:r>
        <w:rPr>
          <w:lang w:eastAsia="ru-RU"/>
        </w:rPr>
        <w:t>) открыть папку,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оторой размещен документ.</w:t>
      </w:r>
      <w:r w:rsidR="00313229">
        <w:rPr>
          <w:lang w:eastAsia="ru-RU"/>
        </w:rPr>
        <w:t xml:space="preserve"> У к</w:t>
      </w:r>
      <w:r>
        <w:rPr>
          <w:lang w:eastAsia="ru-RU"/>
        </w:rPr>
        <w:t xml:space="preserve">аждого документа есть флаговая кнопка </w:t>
      </w:r>
      <w:r>
        <w:rPr>
          <w:noProof/>
          <w:lang w:eastAsia="ru-RU"/>
        </w:rPr>
        <w:drawing>
          <wp:inline distT="0" distB="0" distL="0" distR="0" wp14:anchorId="5C70C16F" wp14:editId="6CB9AFDD">
            <wp:extent cx="152381" cy="180952"/>
            <wp:effectExtent l="0" t="0" r="63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(см. </w:t>
      </w:r>
      <w:r>
        <w:t>рисунок</w:t>
      </w:r>
      <w:r w:rsidRPr="005D7390">
        <w:t xml:space="preserve"> </w:t>
      </w:r>
      <w:r w:rsidRPr="005D7390">
        <w:rPr>
          <w:lang w:eastAsia="ru-RU"/>
        </w:rPr>
        <w:fldChar w:fldCharType="begin"/>
      </w:r>
      <w:r w:rsidRPr="005D7390">
        <w:rPr>
          <w:lang w:eastAsia="ru-RU"/>
        </w:rPr>
        <w:instrText xml:space="preserve"> REF РИСУНОК_дмф_новый_доб2  \* MERGEFORMAT </w:instrText>
      </w:r>
      <w:r w:rsidRPr="005D739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56</w:t>
      </w:r>
      <w:r w:rsidRPr="005D7390">
        <w:rPr>
          <w:lang w:eastAsia="ru-RU"/>
        </w:rPr>
        <w:fldChar w:fldCharType="end"/>
      </w:r>
      <w:r>
        <w:rPr>
          <w:lang w:eastAsia="ru-RU"/>
        </w:rPr>
        <w:t>). По умолчанию кнопка</w:t>
      </w:r>
      <w:r w:rsidR="00313229">
        <w:rPr>
          <w:lang w:eastAsia="ru-RU"/>
        </w:rPr>
        <w:t xml:space="preserve"> не в</w:t>
      </w:r>
      <w:r>
        <w:rPr>
          <w:lang w:eastAsia="ru-RU"/>
        </w:rPr>
        <w:t>ыбрана.</w:t>
      </w:r>
    </w:p>
    <w:p w14:paraId="0D8D1930" w14:textId="4741FD10" w:rsidR="00A54DD5" w:rsidRDefault="00A54DD5" w:rsidP="000A2C78">
      <w:pPr>
        <w:rPr>
          <w:lang w:eastAsia="ru-RU"/>
        </w:rPr>
      </w:pPr>
      <w:r>
        <w:rPr>
          <w:lang w:eastAsia="ru-RU"/>
        </w:rPr>
        <w:t xml:space="preserve">Выбрать флаговую кнопку («отметить галочку») </w:t>
      </w:r>
      <w:r>
        <w:rPr>
          <w:noProof/>
          <w:lang w:eastAsia="ru-RU"/>
        </w:rPr>
        <w:drawing>
          <wp:inline distT="0" distB="0" distL="0" distR="0" wp14:anchorId="22540AB7" wp14:editId="0D2BC781">
            <wp:extent cx="190476" cy="171429"/>
            <wp:effectExtent l="0" t="0" r="635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rPr>
          <w:lang w:eastAsia="ru-RU"/>
        </w:rPr>
        <w:t xml:space="preserve"> у о</w:t>
      </w:r>
      <w:r>
        <w:rPr>
          <w:lang w:eastAsia="ru-RU"/>
        </w:rPr>
        <w:t>дного</w:t>
      </w:r>
      <w:r w:rsidR="00313229">
        <w:rPr>
          <w:lang w:eastAsia="ru-RU"/>
        </w:rPr>
        <w:t xml:space="preserve"> или н</w:t>
      </w:r>
      <w:r>
        <w:rPr>
          <w:lang w:eastAsia="ru-RU"/>
        </w:rPr>
        <w:t>ескольких документов.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</w:t>
      </w:r>
      <w:r w:rsidR="00313229">
        <w:rPr>
          <w:lang w:eastAsia="ru-RU"/>
        </w:rPr>
        <w:t xml:space="preserve"> в в</w:t>
      </w:r>
      <w:r>
        <w:rPr>
          <w:lang w:eastAsia="ru-RU"/>
        </w:rPr>
        <w:t xml:space="preserve">ерхней части страницы </w:t>
      </w:r>
      <w:r w:rsidR="006458CA">
        <w:rPr>
          <w:lang w:eastAsia="ru-RU"/>
        </w:rPr>
        <w:t xml:space="preserve">вместо панели поиска </w:t>
      </w:r>
      <w:r>
        <w:rPr>
          <w:lang w:eastAsia="ru-RU"/>
        </w:rPr>
        <w:t xml:space="preserve">отображается </w:t>
      </w:r>
      <w:r w:rsidR="00207829">
        <w:rPr>
          <w:lang w:eastAsia="ru-RU"/>
        </w:rPr>
        <w:t>панель</w:t>
      </w:r>
      <w:r>
        <w:rPr>
          <w:lang w:eastAsia="ru-RU"/>
        </w:rPr>
        <w:t>, представленная</w:t>
      </w:r>
      <w:r w:rsidR="00313229">
        <w:rPr>
          <w:lang w:eastAsia="ru-RU"/>
        </w:rPr>
        <w:t xml:space="preserve"> на </w:t>
      </w:r>
      <w:r w:rsidR="00313229" w:rsidRPr="00A54DD5">
        <w:t>р</w:t>
      </w:r>
      <w:r w:rsidRPr="00A54DD5">
        <w:t xml:space="preserve">исунке </w:t>
      </w:r>
      <w:r w:rsidRPr="00A54DD5">
        <w:rPr>
          <w:lang w:eastAsia="ru-RU"/>
        </w:rPr>
        <w:fldChar w:fldCharType="begin"/>
      </w:r>
      <w:r w:rsidRPr="00A54DD5">
        <w:rPr>
          <w:lang w:eastAsia="ru-RU"/>
        </w:rPr>
        <w:instrText xml:space="preserve"> REF РИСУНОК_дмф_документ2_действия  \* MERGEFORMAT </w:instrText>
      </w:r>
      <w:r w:rsidRPr="00A54DD5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60</w:t>
      </w:r>
      <w:r w:rsidRPr="00A54DD5">
        <w:rPr>
          <w:lang w:eastAsia="ru-RU"/>
        </w:rPr>
        <w:fldChar w:fldCharType="end"/>
      </w:r>
      <w:r>
        <w:rPr>
          <w:lang w:eastAsia="ru-RU"/>
        </w:rPr>
        <w:t>.</w:t>
      </w:r>
    </w:p>
    <w:p w14:paraId="60F9694B" w14:textId="53FA4D9E" w:rsidR="00A54DD5" w:rsidRDefault="005B4EA5" w:rsidP="00A54DD5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480960B" wp14:editId="27CA5BE1">
            <wp:extent cx="6120765" cy="315595"/>
            <wp:effectExtent l="0" t="0" r="0" b="825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9992" w14:textId="0FBD0AC3" w:rsidR="00A54DD5" w:rsidRPr="00A54DD5" w:rsidRDefault="00A54DD5" w:rsidP="00A54DD5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дмф_документ2_действия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61" w:name="РИСУНОК_дмф_документ2_действия"/>
      <w:r w:rsidR="00EB093C">
        <w:rPr>
          <w:noProof/>
        </w:rPr>
        <w:t>60</w:t>
      </w:r>
      <w:bookmarkEnd w:id="161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60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 xml:space="preserve">едиафайлы». </w:t>
      </w:r>
      <w:r w:rsidR="00207829">
        <w:t>Панель</w:t>
      </w:r>
      <w:r>
        <w:t xml:space="preserve"> действий</w:t>
      </w:r>
      <w:r w:rsidR="00313229">
        <w:t xml:space="preserve"> с д</w:t>
      </w:r>
      <w:r w:rsidR="005B4EA5">
        <w:t>окументами</w:t>
      </w:r>
    </w:p>
    <w:p w14:paraId="1EF2E641" w14:textId="270436A5" w:rsidR="00A54DD5" w:rsidRDefault="00207829" w:rsidP="000A2C78">
      <w:pPr>
        <w:rPr>
          <w:lang w:eastAsia="ru-RU"/>
        </w:rPr>
      </w:pPr>
      <w:r>
        <w:rPr>
          <w:lang w:eastAsia="ru-RU"/>
        </w:rPr>
        <w:t>Панель действий</w:t>
      </w:r>
      <w:r w:rsidR="00313229">
        <w:rPr>
          <w:lang w:eastAsia="ru-RU"/>
        </w:rPr>
        <w:t xml:space="preserve"> с д</w:t>
      </w:r>
      <w:r w:rsidR="005B4EA5">
        <w:rPr>
          <w:lang w:eastAsia="ru-RU"/>
        </w:rPr>
        <w:t>окументами</w:t>
      </w:r>
      <w:r>
        <w:rPr>
          <w:lang w:eastAsia="ru-RU"/>
        </w:rPr>
        <w:t xml:space="preserve"> содержит следующие кнопки:</w:t>
      </w:r>
    </w:p>
    <w:p w14:paraId="18835164" w14:textId="1535A5FF" w:rsidR="00207829" w:rsidRDefault="007A007C" w:rsidP="000A2C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C568D7C" wp14:editId="65B294DF">
            <wp:extent cx="223520" cy="191135"/>
            <wp:effectExtent l="0" t="0" r="5080" b="0"/>
            <wp:docPr id="78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29">
        <w:rPr>
          <w:lang w:eastAsia="ru-RU"/>
        </w:rPr>
        <w:t xml:space="preserve"> - «Информация»: </w:t>
      </w:r>
      <w:r w:rsidR="00207829">
        <w:t>информация</w:t>
      </w:r>
      <w:r w:rsidR="00313229">
        <w:t xml:space="preserve"> о д</w:t>
      </w:r>
      <w:r w:rsidR="00207829">
        <w:t>окументе описана</w:t>
      </w:r>
      <w:r w:rsidR="00313229">
        <w:t xml:space="preserve"> в п</w:t>
      </w:r>
      <w:r w:rsidR="00207829">
        <w:t>. </w:t>
      </w:r>
      <w:r w:rsidR="00207829">
        <w:fldChar w:fldCharType="begin"/>
      </w:r>
      <w:r w:rsidR="00207829">
        <w:instrText xml:space="preserve"> REF _Ref21693924 \r \h </w:instrText>
      </w:r>
      <w:r w:rsidR="00207829">
        <w:fldChar w:fldCharType="separate"/>
      </w:r>
      <w:r w:rsidR="005C7882">
        <w:t>5.3.3</w:t>
      </w:r>
      <w:r w:rsidR="00207829">
        <w:fldChar w:fldCharType="end"/>
      </w:r>
      <w:r w:rsidR="00207829">
        <w:t>;</w:t>
      </w:r>
    </w:p>
    <w:p w14:paraId="5CDECA15" w14:textId="6C188CB7" w:rsidR="00207829" w:rsidRDefault="007A007C" w:rsidP="000A2C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B910DE" wp14:editId="3EE128E6">
            <wp:extent cx="276225" cy="201930"/>
            <wp:effectExtent l="0" t="0" r="9525" b="7620"/>
            <wp:docPr id="73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29">
        <w:rPr>
          <w:lang w:eastAsia="ru-RU"/>
        </w:rPr>
        <w:t xml:space="preserve"> - «Скачать»: загрузка документа</w:t>
      </w:r>
      <w:r w:rsidR="00313229">
        <w:rPr>
          <w:lang w:eastAsia="ru-RU"/>
        </w:rPr>
        <w:t xml:space="preserve"> на ПК п</w:t>
      </w:r>
      <w:r w:rsidR="00207829">
        <w:rPr>
          <w:lang w:eastAsia="ru-RU"/>
        </w:rPr>
        <w:t>ользователя</w:t>
      </w:r>
      <w:r w:rsidR="005B4EA5">
        <w:rPr>
          <w:lang w:eastAsia="ru-RU"/>
        </w:rPr>
        <w:t xml:space="preserve"> описана в п. </w:t>
      </w:r>
      <w:r w:rsidR="005B4EA5">
        <w:fldChar w:fldCharType="begin"/>
      </w:r>
      <w:r w:rsidR="005B4EA5">
        <w:instrText xml:space="preserve"> REF _Ref21693924 \r \h </w:instrText>
      </w:r>
      <w:r w:rsidR="005B4EA5">
        <w:fldChar w:fldCharType="separate"/>
      </w:r>
      <w:r w:rsidR="005C7882">
        <w:t>5.3.3</w:t>
      </w:r>
      <w:r w:rsidR="005B4EA5">
        <w:fldChar w:fldCharType="end"/>
      </w:r>
      <w:r w:rsidR="00207829">
        <w:rPr>
          <w:lang w:eastAsia="ru-RU"/>
        </w:rPr>
        <w:t>;</w:t>
      </w:r>
    </w:p>
    <w:p w14:paraId="2116ED00" w14:textId="6BB3F0FE" w:rsidR="00207829" w:rsidRDefault="007A007C" w:rsidP="000A2C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8E6B0EC" wp14:editId="17E8CFBE">
            <wp:extent cx="233680" cy="212725"/>
            <wp:effectExtent l="0" t="0" r="0" b="0"/>
            <wp:docPr id="72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29">
        <w:rPr>
          <w:lang w:eastAsia="ru-RU"/>
        </w:rPr>
        <w:t>- «Переместить»: перемещение документа описано</w:t>
      </w:r>
      <w:r w:rsidR="00313229">
        <w:rPr>
          <w:lang w:eastAsia="ru-RU"/>
        </w:rPr>
        <w:t xml:space="preserve"> в п</w:t>
      </w:r>
      <w:r w:rsidR="00207829">
        <w:rPr>
          <w:lang w:eastAsia="ru-RU"/>
        </w:rPr>
        <w:t>. </w:t>
      </w:r>
      <w:r w:rsidR="00207829">
        <w:rPr>
          <w:lang w:eastAsia="ru-RU"/>
        </w:rPr>
        <w:fldChar w:fldCharType="begin"/>
      </w:r>
      <w:r w:rsidR="00207829">
        <w:rPr>
          <w:lang w:eastAsia="ru-RU"/>
        </w:rPr>
        <w:instrText xml:space="preserve"> REF _Ref22039863 \r \h </w:instrText>
      </w:r>
      <w:r w:rsidR="00207829">
        <w:rPr>
          <w:lang w:eastAsia="ru-RU"/>
        </w:rPr>
      </w:r>
      <w:r w:rsidR="00207829">
        <w:rPr>
          <w:lang w:eastAsia="ru-RU"/>
        </w:rPr>
        <w:fldChar w:fldCharType="separate"/>
      </w:r>
      <w:r w:rsidR="005C7882">
        <w:rPr>
          <w:lang w:eastAsia="ru-RU"/>
        </w:rPr>
        <w:t>5.3.5</w:t>
      </w:r>
      <w:r w:rsidR="00207829">
        <w:rPr>
          <w:lang w:eastAsia="ru-RU"/>
        </w:rPr>
        <w:fldChar w:fldCharType="end"/>
      </w:r>
      <w:r w:rsidR="00207829">
        <w:rPr>
          <w:lang w:eastAsia="ru-RU"/>
        </w:rPr>
        <w:t>;</w:t>
      </w:r>
    </w:p>
    <w:p w14:paraId="424BDCF6" w14:textId="23D37E02" w:rsidR="005B4EA5" w:rsidRDefault="007A007C" w:rsidP="000A2C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13296E6" wp14:editId="3E858887">
            <wp:extent cx="244475" cy="212725"/>
            <wp:effectExtent l="0" t="0" r="3175" b="0"/>
            <wp:docPr id="71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EA5">
        <w:rPr>
          <w:lang w:eastAsia="ru-RU"/>
        </w:rPr>
        <w:t xml:space="preserve"> - «Редактирование тегов»: не используется в рамках функций администратора;</w:t>
      </w:r>
    </w:p>
    <w:p w14:paraId="1A77F00A" w14:textId="051F6C90" w:rsidR="00207829" w:rsidRDefault="007A007C" w:rsidP="000A2C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9153815" wp14:editId="0061C08E">
            <wp:extent cx="287020" cy="212725"/>
            <wp:effectExtent l="0" t="0" r="0" b="0"/>
            <wp:docPr id="69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829">
        <w:rPr>
          <w:lang w:eastAsia="ru-RU"/>
        </w:rPr>
        <w:t xml:space="preserve"> - «Переместить</w:t>
      </w:r>
      <w:r w:rsidR="00313229">
        <w:rPr>
          <w:lang w:eastAsia="ru-RU"/>
        </w:rPr>
        <w:t xml:space="preserve"> в к</w:t>
      </w:r>
      <w:r w:rsidR="00207829">
        <w:rPr>
          <w:lang w:eastAsia="ru-RU"/>
        </w:rPr>
        <w:t>орзину»: удаление документа описано</w:t>
      </w:r>
      <w:r w:rsidR="00313229">
        <w:rPr>
          <w:lang w:eastAsia="ru-RU"/>
        </w:rPr>
        <w:t xml:space="preserve"> в п</w:t>
      </w:r>
      <w:r w:rsidR="00207829">
        <w:rPr>
          <w:lang w:eastAsia="ru-RU"/>
        </w:rPr>
        <w:t>. </w:t>
      </w:r>
      <w:r w:rsidR="00207829">
        <w:rPr>
          <w:lang w:eastAsia="ru-RU"/>
        </w:rPr>
        <w:fldChar w:fldCharType="begin"/>
      </w:r>
      <w:r w:rsidR="00207829">
        <w:rPr>
          <w:lang w:eastAsia="ru-RU"/>
        </w:rPr>
        <w:instrText xml:space="preserve"> REF _Ref22039939 \r \h </w:instrText>
      </w:r>
      <w:r w:rsidR="00207829">
        <w:rPr>
          <w:lang w:eastAsia="ru-RU"/>
        </w:rPr>
      </w:r>
      <w:r w:rsidR="00207829">
        <w:rPr>
          <w:lang w:eastAsia="ru-RU"/>
        </w:rPr>
        <w:fldChar w:fldCharType="separate"/>
      </w:r>
      <w:r w:rsidR="005C7882">
        <w:rPr>
          <w:lang w:eastAsia="ru-RU"/>
        </w:rPr>
        <w:t>5.3.6</w:t>
      </w:r>
      <w:r w:rsidR="00207829">
        <w:rPr>
          <w:lang w:eastAsia="ru-RU"/>
        </w:rPr>
        <w:fldChar w:fldCharType="end"/>
      </w:r>
      <w:r w:rsidR="00207829">
        <w:rPr>
          <w:lang w:eastAsia="ru-RU"/>
        </w:rPr>
        <w:t>;</w:t>
      </w:r>
    </w:p>
    <w:p w14:paraId="793A9442" w14:textId="0BF7625C" w:rsidR="000A2C78" w:rsidRDefault="00207829" w:rsidP="000A2C7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AEB6AA6" wp14:editId="34676295">
            <wp:extent cx="238095" cy="209524"/>
            <wp:effectExtent l="0" t="0" r="0" b="63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- «Действи</w:t>
      </w:r>
      <w:r w:rsidR="005B4EA5">
        <w:rPr>
          <w:lang w:eastAsia="ru-RU"/>
        </w:rPr>
        <w:t>я»: меню перечисленных действий, из которых администратор использует следующие:</w:t>
      </w:r>
      <w:r>
        <w:rPr>
          <w:lang w:eastAsia="ru-RU"/>
        </w:rPr>
        <w:t xml:space="preserve"> «Скачать», «Переместить», «Переместить</w:t>
      </w:r>
      <w:r w:rsidR="00313229">
        <w:rPr>
          <w:lang w:eastAsia="ru-RU"/>
        </w:rPr>
        <w:t xml:space="preserve"> в к</w:t>
      </w:r>
      <w:r>
        <w:rPr>
          <w:lang w:eastAsia="ru-RU"/>
        </w:rPr>
        <w:t>орзину».</w:t>
      </w:r>
    </w:p>
    <w:p w14:paraId="16D75AED" w14:textId="231D24DD" w:rsidR="00937581" w:rsidRDefault="00937581" w:rsidP="00BF7F1C">
      <w:pPr>
        <w:pStyle w:val="4"/>
      </w:pPr>
      <w:r>
        <w:t>Редактирование имени</w:t>
      </w:r>
      <w:r w:rsidR="00313229">
        <w:t xml:space="preserve"> и о</w:t>
      </w:r>
      <w:r>
        <w:t>писания документа</w:t>
      </w:r>
    </w:p>
    <w:p w14:paraId="14EB4561" w14:textId="0F3252B9" w:rsidR="005D7390" w:rsidRDefault="005D7390" w:rsidP="005D7390">
      <w:r>
        <w:t xml:space="preserve">Чтобы редактировать </w:t>
      </w:r>
      <w:r w:rsidR="00937581">
        <w:t>документ</w:t>
      </w:r>
      <w:r>
        <w:t>, нужно:</w:t>
      </w:r>
    </w:p>
    <w:p w14:paraId="28A5DFF5" w14:textId="51A7AD5F" w:rsidR="00CA7931" w:rsidRDefault="00207829" w:rsidP="00D34CCD">
      <w:pPr>
        <w:pStyle w:val="a4"/>
        <w:numPr>
          <w:ilvl w:val="0"/>
          <w:numId w:val="47"/>
        </w:numPr>
      </w:pPr>
      <w:r>
        <w:t>Перейти</w:t>
      </w:r>
      <w:r w:rsidR="00313229">
        <w:t xml:space="preserve"> к р</w:t>
      </w:r>
      <w:r>
        <w:t>едактированию документа Способом 1</w:t>
      </w:r>
      <w:r w:rsidR="00313229">
        <w:t xml:space="preserve"> или С</w:t>
      </w:r>
      <w:r>
        <w:t>пособом 2</w:t>
      </w:r>
      <w:r w:rsidR="00313229">
        <w:t xml:space="preserve"> из п</w:t>
      </w:r>
      <w:r>
        <w:t>. </w:t>
      </w:r>
      <w:r>
        <w:fldChar w:fldCharType="begin"/>
      </w:r>
      <w:r>
        <w:instrText xml:space="preserve"> REF _Ref22040151 \r \h </w:instrText>
      </w:r>
      <w:r>
        <w:fldChar w:fldCharType="separate"/>
      </w:r>
      <w:r w:rsidR="005C7882">
        <w:t>5.3.4.1</w:t>
      </w:r>
      <w:r>
        <w:fldChar w:fldCharType="end"/>
      </w:r>
      <w:r>
        <w:t>.</w:t>
      </w:r>
    </w:p>
    <w:p w14:paraId="17341E0B" w14:textId="6C464B6F" w:rsidR="005D7390" w:rsidRDefault="005D7390" w:rsidP="00D34CCD">
      <w:pPr>
        <w:pStyle w:val="a4"/>
        <w:numPr>
          <w:ilvl w:val="0"/>
          <w:numId w:val="47"/>
        </w:numPr>
      </w:pPr>
      <w:r>
        <w:t xml:space="preserve">В меню </w:t>
      </w:r>
      <w:r w:rsidR="00207829">
        <w:t>действий</w:t>
      </w:r>
      <w:r w:rsidR="00313229">
        <w:t xml:space="preserve"> с д</w:t>
      </w:r>
      <w:r w:rsidR="00207829">
        <w:t>окументом (рисунок</w:t>
      </w:r>
      <w:r w:rsidR="00207829" w:rsidRPr="00CA7931">
        <w:t xml:space="preserve"> </w:t>
      </w:r>
      <w:r w:rsidR="00207829" w:rsidRPr="00CA7931">
        <w:rPr>
          <w:lang w:eastAsia="ru-RU"/>
        </w:rPr>
        <w:fldChar w:fldCharType="begin"/>
      </w:r>
      <w:r w:rsidR="00207829" w:rsidRPr="00CA7931">
        <w:rPr>
          <w:lang w:eastAsia="ru-RU"/>
        </w:rPr>
        <w:instrText xml:space="preserve"> REF РИСУНОК_дмф_документ1_действия  \* MERGEFORMAT </w:instrText>
      </w:r>
      <w:r w:rsidR="00207829"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="00207829" w:rsidRPr="00CA7931">
        <w:rPr>
          <w:lang w:eastAsia="ru-RU"/>
        </w:rPr>
        <w:fldChar w:fldCharType="end"/>
      </w:r>
      <w:r w:rsidR="00207829">
        <w:t xml:space="preserve">) </w:t>
      </w:r>
      <w:r w:rsidR="005753B1">
        <w:t>выбрать пункт «Изменить». В </w:t>
      </w:r>
      <w:r>
        <w:t xml:space="preserve">результате открывается окно </w:t>
      </w:r>
      <w:r w:rsidR="00CA7931">
        <w:t>редактирования документа</w:t>
      </w:r>
      <w:r>
        <w:t xml:space="preserve"> (</w:t>
      </w:r>
      <w:r w:rsidRPr="00EC10D0">
        <w:t xml:space="preserve">рисунок </w:t>
      </w:r>
      <w:r w:rsidRPr="00EC10D0">
        <w:rPr>
          <w:lang w:eastAsia="ru-RU"/>
        </w:rPr>
        <w:fldChar w:fldCharType="begin"/>
      </w:r>
      <w:r w:rsidRPr="00EC10D0">
        <w:rPr>
          <w:lang w:eastAsia="ru-RU"/>
        </w:rPr>
        <w:instrText xml:space="preserve"> REF РИСУНОК_дмф_</w:instrText>
      </w:r>
      <w:r w:rsidR="00EC10D0" w:rsidRPr="00EC10D0">
        <w:rPr>
          <w:lang w:eastAsia="ru-RU"/>
        </w:rPr>
        <w:instrText>док</w:instrText>
      </w:r>
      <w:r w:rsidRPr="00EC10D0">
        <w:rPr>
          <w:lang w:eastAsia="ru-RU"/>
        </w:rPr>
        <w:instrText xml:space="preserve">_ред  \* MERGEFORMAT </w:instrText>
      </w:r>
      <w:r w:rsidRPr="00EC10D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61</w:t>
      </w:r>
      <w:r w:rsidRPr="00EC10D0">
        <w:rPr>
          <w:lang w:eastAsia="ru-RU"/>
        </w:rPr>
        <w:fldChar w:fldCharType="end"/>
      </w:r>
      <w:r>
        <w:t>).</w:t>
      </w:r>
    </w:p>
    <w:p w14:paraId="3BCFC906" w14:textId="77777777" w:rsidR="005753B1" w:rsidRDefault="005753B1" w:rsidP="00D34CCD">
      <w:pPr>
        <w:pStyle w:val="a4"/>
        <w:numPr>
          <w:ilvl w:val="0"/>
          <w:numId w:val="47"/>
        </w:numPr>
      </w:pPr>
      <w:r>
        <w:t>В окне редактирования документа внести требуемые изменения.</w:t>
      </w:r>
    </w:p>
    <w:p w14:paraId="0951D347" w14:textId="0FDA98FD" w:rsidR="005753B1" w:rsidRPr="009D06C0" w:rsidRDefault="005753B1" w:rsidP="00D34CCD">
      <w:pPr>
        <w:pStyle w:val="a4"/>
        <w:numPr>
          <w:ilvl w:val="0"/>
          <w:numId w:val="47"/>
        </w:numPr>
      </w:pPr>
      <w:r>
        <w:t>Нажать</w:t>
      </w:r>
      <w:r w:rsidR="00313229">
        <w:t xml:space="preserve"> на к</w:t>
      </w:r>
      <w:r>
        <w:t>нопку «Опубликовать».</w:t>
      </w:r>
    </w:p>
    <w:p w14:paraId="45713F2C" w14:textId="4AF94A43" w:rsidR="005D7390" w:rsidRDefault="005B4EA5" w:rsidP="005D7390">
      <w:pPr>
        <w:pStyle w:val="af4"/>
      </w:pPr>
      <w:r>
        <w:rPr>
          <w:noProof/>
          <w:lang w:eastAsia="ru-RU"/>
        </w:rPr>
        <w:drawing>
          <wp:inline distT="0" distB="0" distL="0" distR="0" wp14:anchorId="58A2B758" wp14:editId="361378FC">
            <wp:extent cx="4524375" cy="4545028"/>
            <wp:effectExtent l="0" t="0" r="0" b="825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29089" cy="454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5726" w14:textId="05C6E696" w:rsidR="005D7390" w:rsidRDefault="005D7390" w:rsidP="005D7390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</w:instrText>
      </w:r>
      <w:r w:rsidR="00EC10D0">
        <w:rPr>
          <w:lang w:eastAsia="ru-RU"/>
        </w:rPr>
        <w:instrText>док</w:instrText>
      </w:r>
      <w:r>
        <w:rPr>
          <w:lang w:eastAsia="ru-RU"/>
        </w:rPr>
        <w:instrText>_ред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62" w:name="РИСУНОК_дмф_док_ред"/>
      <w:r w:rsidR="00EB093C">
        <w:rPr>
          <w:noProof/>
        </w:rPr>
        <w:t>61</w:t>
      </w:r>
      <w:bookmarkEnd w:id="162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61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 xml:space="preserve">едиафайлы». Окно </w:t>
      </w:r>
      <w:r w:rsidR="00EC10D0">
        <w:t>редактирования документа</w:t>
      </w:r>
    </w:p>
    <w:p w14:paraId="42FFE825" w14:textId="5D1D0E94" w:rsidR="00937581" w:rsidRPr="00CA7931" w:rsidRDefault="00CA7931" w:rsidP="00BF7F1C">
      <w:pPr>
        <w:pStyle w:val="4"/>
      </w:pPr>
      <w:bookmarkStart w:id="163" w:name="_Ref28272115"/>
      <w:r>
        <w:t>Замена одного документа</w:t>
      </w:r>
      <w:r w:rsidR="00313229">
        <w:t xml:space="preserve"> на д</w:t>
      </w:r>
      <w:r>
        <w:t>ругой</w:t>
      </w:r>
      <w:r w:rsidR="00313229">
        <w:t xml:space="preserve"> без и</w:t>
      </w:r>
      <w:r>
        <w:t>зменения</w:t>
      </w:r>
      <w:r w:rsidR="00313229">
        <w:t xml:space="preserve"> его </w:t>
      </w:r>
      <w:r w:rsidR="00313229">
        <w:rPr>
          <w:lang w:val="en-US"/>
        </w:rPr>
        <w:t>U</w:t>
      </w:r>
      <w:r>
        <w:rPr>
          <w:lang w:val="en-US"/>
        </w:rPr>
        <w:t>RL</w:t>
      </w:r>
      <w:bookmarkEnd w:id="163"/>
    </w:p>
    <w:p w14:paraId="61D1EB21" w14:textId="41F55627" w:rsidR="00CA7931" w:rsidRDefault="00FB14F2" w:rsidP="00CA7931">
      <w:pPr>
        <w:rPr>
          <w:lang w:eastAsia="ru-RU"/>
        </w:rPr>
      </w:pPr>
      <w:r>
        <w:rPr>
          <w:lang w:eastAsia="ru-RU"/>
        </w:rPr>
        <w:t>Замена одного документа</w:t>
      </w:r>
      <w:r w:rsidR="00313229">
        <w:rPr>
          <w:lang w:eastAsia="ru-RU"/>
        </w:rPr>
        <w:t xml:space="preserve"> на д</w:t>
      </w:r>
      <w:r>
        <w:rPr>
          <w:lang w:eastAsia="ru-RU"/>
        </w:rPr>
        <w:t>ругой полезна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ледующем случае.</w:t>
      </w:r>
    </w:p>
    <w:p w14:paraId="12D73754" w14:textId="77777777" w:rsidR="00FB14F2" w:rsidRDefault="00FB14F2" w:rsidP="00CA7931">
      <w:pPr>
        <w:rPr>
          <w:lang w:eastAsia="ru-RU"/>
        </w:rPr>
      </w:pPr>
      <w:r>
        <w:rPr>
          <w:lang w:eastAsia="ru-RU"/>
        </w:rPr>
        <w:t>Пример 1.</w:t>
      </w:r>
    </w:p>
    <w:p w14:paraId="07E39DD9" w14:textId="4115AD21" w:rsidR="00FB14F2" w:rsidRDefault="00FB14F2" w:rsidP="00CA7931">
      <w:pPr>
        <w:rPr>
          <w:lang w:eastAsia="ru-RU"/>
        </w:rPr>
      </w:pPr>
      <w:r>
        <w:rPr>
          <w:lang w:eastAsia="ru-RU"/>
        </w:rPr>
        <w:t>Администратор опубликовал статью</w:t>
      </w:r>
      <w:r w:rsidR="00313229">
        <w:rPr>
          <w:lang w:eastAsia="ru-RU"/>
        </w:rPr>
        <w:t xml:space="preserve"> с н</w:t>
      </w:r>
      <w:r>
        <w:rPr>
          <w:lang w:eastAsia="ru-RU"/>
        </w:rPr>
        <w:t>есколькими рисунками. Публикуя статью, администратор ссылался</w:t>
      </w:r>
      <w:r w:rsidR="00313229">
        <w:rPr>
          <w:lang w:eastAsia="ru-RU"/>
        </w:rPr>
        <w:t xml:space="preserve"> на р</w:t>
      </w:r>
      <w:r>
        <w:rPr>
          <w:lang w:eastAsia="ru-RU"/>
        </w:rPr>
        <w:t>исунки, которые заранее загрузил</w:t>
      </w:r>
      <w:r w:rsidR="00313229">
        <w:rPr>
          <w:lang w:eastAsia="ru-RU"/>
        </w:rPr>
        <w:t xml:space="preserve"> в х</w:t>
      </w:r>
      <w:r>
        <w:rPr>
          <w:lang w:eastAsia="ru-RU"/>
        </w:rPr>
        <w:t>ранилище Портала (в раздел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едиафайлы»).</w:t>
      </w:r>
    </w:p>
    <w:p w14:paraId="2658E660" w14:textId="61C8334F" w:rsidR="00FB14F2" w:rsidRDefault="00FB14F2" w:rsidP="00CA7931">
      <w:pPr>
        <w:rPr>
          <w:lang w:eastAsia="ru-RU"/>
        </w:rPr>
      </w:pPr>
      <w:r>
        <w:rPr>
          <w:lang w:eastAsia="ru-RU"/>
        </w:rPr>
        <w:t>После этого потребовалось заменить какой-либо</w:t>
      </w:r>
      <w:r w:rsidR="00313229">
        <w:rPr>
          <w:lang w:eastAsia="ru-RU"/>
        </w:rPr>
        <w:t xml:space="preserve"> из э</w:t>
      </w:r>
      <w:r>
        <w:rPr>
          <w:lang w:eastAsia="ru-RU"/>
        </w:rPr>
        <w:t>тих рисунков</w:t>
      </w:r>
      <w:r w:rsidR="00313229">
        <w:rPr>
          <w:lang w:eastAsia="ru-RU"/>
        </w:rPr>
        <w:t xml:space="preserve"> на н</w:t>
      </w:r>
      <w:r>
        <w:rPr>
          <w:lang w:eastAsia="ru-RU"/>
        </w:rPr>
        <w:t xml:space="preserve">овый. </w:t>
      </w:r>
    </w:p>
    <w:p w14:paraId="72A0DB94" w14:textId="6A8E67FC" w:rsidR="00FB14F2" w:rsidRDefault="00FB14F2" w:rsidP="00CA7931">
      <w:pPr>
        <w:rPr>
          <w:lang w:eastAsia="ru-RU"/>
        </w:rPr>
      </w:pPr>
      <w:r>
        <w:rPr>
          <w:lang w:eastAsia="ru-RU"/>
        </w:rPr>
        <w:t>В этом случае</w:t>
      </w:r>
      <w:r w:rsidR="00313229">
        <w:rPr>
          <w:lang w:eastAsia="ru-RU"/>
        </w:rPr>
        <w:t xml:space="preserve"> нет н</w:t>
      </w:r>
      <w:r>
        <w:rPr>
          <w:lang w:eastAsia="ru-RU"/>
        </w:rPr>
        <w:t>еобходимости редактировать статью, т.к.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татье прописана ссылка</w:t>
      </w:r>
      <w:r w:rsidR="00313229">
        <w:rPr>
          <w:lang w:eastAsia="ru-RU"/>
        </w:rPr>
        <w:t xml:space="preserve"> на 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р</w:t>
      </w:r>
      <w:r>
        <w:rPr>
          <w:lang w:eastAsia="ru-RU"/>
        </w:rPr>
        <w:t>исунка. Требуется найти этот рисунок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азделе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</w:t>
      </w:r>
      <w:r w:rsidR="00313229">
        <w:rPr>
          <w:lang w:eastAsia="ru-RU"/>
        </w:rPr>
        <w:t xml:space="preserve"> и з</w:t>
      </w:r>
      <w:r>
        <w:rPr>
          <w:lang w:eastAsia="ru-RU"/>
        </w:rPr>
        <w:t>аменить непосредственно</w:t>
      </w:r>
      <w:r w:rsidR="00313229">
        <w:rPr>
          <w:lang w:eastAsia="ru-RU"/>
        </w:rPr>
        <w:t xml:space="preserve"> сам д</w:t>
      </w:r>
      <w:r>
        <w:rPr>
          <w:lang w:eastAsia="ru-RU"/>
        </w:rPr>
        <w:t>окумент.</w:t>
      </w:r>
      <w:r w:rsidR="00313229">
        <w:rPr>
          <w:lang w:eastAsia="ru-RU"/>
        </w:rPr>
        <w:t xml:space="preserve"> Его 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при э</w:t>
      </w:r>
      <w:r>
        <w:rPr>
          <w:lang w:eastAsia="ru-RU"/>
        </w:rPr>
        <w:t>том</w:t>
      </w:r>
      <w:r w:rsidR="00313229">
        <w:rPr>
          <w:lang w:eastAsia="ru-RU"/>
        </w:rPr>
        <w:t xml:space="preserve"> не и</w:t>
      </w:r>
      <w:r>
        <w:rPr>
          <w:lang w:eastAsia="ru-RU"/>
        </w:rPr>
        <w:t>зменится, поэтому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татье сразу</w:t>
      </w:r>
      <w:r w:rsidR="00313229">
        <w:rPr>
          <w:lang w:eastAsia="ru-RU"/>
        </w:rPr>
        <w:t xml:space="preserve"> же о</w:t>
      </w:r>
      <w:r>
        <w:rPr>
          <w:lang w:eastAsia="ru-RU"/>
        </w:rPr>
        <w:t>тобразится обновленный рисунок.</w:t>
      </w:r>
    </w:p>
    <w:p w14:paraId="7A845B95" w14:textId="1512EA6D" w:rsidR="00FB14F2" w:rsidRDefault="00FB14F2" w:rsidP="00CA7931">
      <w:pPr>
        <w:rPr>
          <w:lang w:eastAsia="ru-RU"/>
        </w:rPr>
      </w:pPr>
      <w:r>
        <w:rPr>
          <w:lang w:eastAsia="ru-RU"/>
        </w:rPr>
        <w:t>Пример 2.</w:t>
      </w:r>
    </w:p>
    <w:p w14:paraId="194FDF12" w14:textId="26E42188" w:rsidR="00FB14F2" w:rsidRDefault="00FB14F2" w:rsidP="00CA7931">
      <w:pPr>
        <w:rPr>
          <w:lang w:eastAsia="ru-RU"/>
        </w:rPr>
      </w:pPr>
      <w:r>
        <w:rPr>
          <w:lang w:eastAsia="ru-RU"/>
        </w:rPr>
        <w:t>Администратор опубликовал</w:t>
      </w:r>
      <w:r w:rsidR="00313229">
        <w:rPr>
          <w:lang w:eastAsia="ru-RU"/>
        </w:rPr>
        <w:t xml:space="preserve"> </w:t>
      </w:r>
      <w:r w:rsidR="005B4EA5">
        <w:rPr>
          <w:lang w:eastAsia="ru-RU"/>
        </w:rPr>
        <w:t>устав</w:t>
      </w:r>
      <w:r w:rsidR="00313229">
        <w:rPr>
          <w:lang w:eastAsia="ru-RU"/>
        </w:rPr>
        <w:t xml:space="preserve"> в ф</w:t>
      </w:r>
      <w:r>
        <w:rPr>
          <w:lang w:eastAsia="ru-RU"/>
        </w:rPr>
        <w:t xml:space="preserve">ормате </w:t>
      </w:r>
      <w:r w:rsidRPr="00FB14F2">
        <w:rPr>
          <w:lang w:eastAsia="ru-RU"/>
        </w:rPr>
        <w:t>.</w:t>
      </w:r>
      <w:r>
        <w:rPr>
          <w:lang w:val="en-US" w:eastAsia="ru-RU"/>
        </w:rPr>
        <w:t>pdf</w:t>
      </w:r>
      <w:r>
        <w:rPr>
          <w:lang w:eastAsia="ru-RU"/>
        </w:rPr>
        <w:t xml:space="preserve">. Публикуя </w:t>
      </w:r>
      <w:r w:rsidR="005B4EA5">
        <w:rPr>
          <w:lang w:eastAsia="ru-RU"/>
        </w:rPr>
        <w:t>устав</w:t>
      </w:r>
      <w:r>
        <w:rPr>
          <w:lang w:eastAsia="ru-RU"/>
        </w:rPr>
        <w:t>, администратор сначала загрузил</w:t>
      </w:r>
      <w:r w:rsidR="00313229">
        <w:rPr>
          <w:lang w:eastAsia="ru-RU"/>
        </w:rPr>
        <w:t xml:space="preserve"> его в х</w:t>
      </w:r>
      <w:r>
        <w:rPr>
          <w:lang w:eastAsia="ru-RU"/>
        </w:rPr>
        <w:t>ранилище Портала (в раздел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едиафайлы»),</w:t>
      </w:r>
      <w:r w:rsidR="00313229">
        <w:rPr>
          <w:lang w:eastAsia="ru-RU"/>
        </w:rPr>
        <w:t xml:space="preserve"> а </w:t>
      </w:r>
      <w:r w:rsidR="005B4EA5">
        <w:rPr>
          <w:lang w:eastAsia="ru-RU"/>
        </w:rPr>
        <w:t>в статье на Портале</w:t>
      </w:r>
      <w:r>
        <w:rPr>
          <w:lang w:eastAsia="ru-RU"/>
        </w:rPr>
        <w:t xml:space="preserve"> разместил ссылку</w:t>
      </w:r>
      <w:r w:rsidR="00313229">
        <w:rPr>
          <w:lang w:eastAsia="ru-RU"/>
        </w:rPr>
        <w:t xml:space="preserve"> на э</w:t>
      </w:r>
      <w:r>
        <w:rPr>
          <w:lang w:eastAsia="ru-RU"/>
        </w:rPr>
        <w:t>тот документ</w:t>
      </w:r>
      <w:r w:rsidR="003F1252">
        <w:rPr>
          <w:lang w:eastAsia="ru-RU"/>
        </w:rPr>
        <w:t>.</w:t>
      </w:r>
    </w:p>
    <w:p w14:paraId="11B82168" w14:textId="5C68DDC6" w:rsidR="00FB14F2" w:rsidRDefault="00FB14F2" w:rsidP="00CA7931">
      <w:pPr>
        <w:rPr>
          <w:lang w:eastAsia="ru-RU"/>
        </w:rPr>
      </w:pPr>
      <w:r>
        <w:rPr>
          <w:lang w:eastAsia="ru-RU"/>
        </w:rPr>
        <w:t xml:space="preserve">После этого </w:t>
      </w:r>
      <w:r w:rsidR="005B4EA5">
        <w:rPr>
          <w:lang w:eastAsia="ru-RU"/>
        </w:rPr>
        <w:t>устав</w:t>
      </w:r>
      <w:r>
        <w:rPr>
          <w:lang w:eastAsia="ru-RU"/>
        </w:rPr>
        <w:t xml:space="preserve"> обновился.</w:t>
      </w:r>
    </w:p>
    <w:p w14:paraId="441AF90A" w14:textId="0FEA3895" w:rsidR="00FB14F2" w:rsidRDefault="003F1252" w:rsidP="00CA7931">
      <w:pPr>
        <w:rPr>
          <w:lang w:eastAsia="ru-RU"/>
        </w:rPr>
      </w:pPr>
      <w:r>
        <w:rPr>
          <w:lang w:eastAsia="ru-RU"/>
        </w:rPr>
        <w:t>В этом случае</w:t>
      </w:r>
      <w:r w:rsidR="00313229">
        <w:rPr>
          <w:lang w:eastAsia="ru-RU"/>
        </w:rPr>
        <w:t xml:space="preserve"> нет н</w:t>
      </w:r>
      <w:r>
        <w:rPr>
          <w:lang w:eastAsia="ru-RU"/>
        </w:rPr>
        <w:t xml:space="preserve">еобходимости редактировать </w:t>
      </w:r>
      <w:r w:rsidR="005B4EA5">
        <w:rPr>
          <w:lang w:eastAsia="ru-RU"/>
        </w:rPr>
        <w:t>статью на Портале</w:t>
      </w:r>
      <w:r>
        <w:rPr>
          <w:lang w:eastAsia="ru-RU"/>
        </w:rPr>
        <w:t>, т.к.</w:t>
      </w:r>
      <w:r w:rsidR="00313229">
        <w:rPr>
          <w:lang w:eastAsia="ru-RU"/>
        </w:rPr>
        <w:t xml:space="preserve"> она с</w:t>
      </w:r>
      <w:r>
        <w:rPr>
          <w:lang w:eastAsia="ru-RU"/>
        </w:rPr>
        <w:t>одержит ссылку</w:t>
      </w:r>
      <w:r w:rsidR="00313229">
        <w:rPr>
          <w:lang w:eastAsia="ru-RU"/>
        </w:rPr>
        <w:t xml:space="preserve"> на 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</w:t>
      </w:r>
      <w:r w:rsidR="005B4EA5">
        <w:rPr>
          <w:lang w:eastAsia="ru-RU"/>
        </w:rPr>
        <w:t>устава</w:t>
      </w:r>
      <w:r>
        <w:rPr>
          <w:lang w:eastAsia="ru-RU"/>
        </w:rPr>
        <w:t xml:space="preserve">. Требуется найти </w:t>
      </w:r>
      <w:r>
        <w:rPr>
          <w:lang w:val="en-US" w:eastAsia="ru-RU"/>
        </w:rPr>
        <w:t>pdf</w:t>
      </w:r>
      <w:r w:rsidRPr="003F1252">
        <w:rPr>
          <w:lang w:eastAsia="ru-RU"/>
        </w:rPr>
        <w:t>-</w:t>
      </w:r>
      <w:r>
        <w:rPr>
          <w:lang w:eastAsia="ru-RU"/>
        </w:rPr>
        <w:t xml:space="preserve">файл </w:t>
      </w:r>
      <w:r w:rsidR="005B4EA5">
        <w:rPr>
          <w:lang w:eastAsia="ru-RU"/>
        </w:rPr>
        <w:t>устава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азделе «Документы</w:t>
      </w:r>
      <w:r w:rsidR="00313229">
        <w:rPr>
          <w:lang w:eastAsia="ru-RU"/>
        </w:rPr>
        <w:t xml:space="preserve"> и м</w:t>
      </w:r>
      <w:r>
        <w:rPr>
          <w:lang w:eastAsia="ru-RU"/>
        </w:rPr>
        <w:t>едиафайлы»</w:t>
      </w:r>
      <w:r w:rsidR="00313229">
        <w:rPr>
          <w:lang w:eastAsia="ru-RU"/>
        </w:rPr>
        <w:t xml:space="preserve"> и з</w:t>
      </w:r>
      <w:r>
        <w:rPr>
          <w:lang w:eastAsia="ru-RU"/>
        </w:rPr>
        <w:t>аменить непосредственно</w:t>
      </w:r>
      <w:r w:rsidR="00313229">
        <w:rPr>
          <w:lang w:eastAsia="ru-RU"/>
        </w:rPr>
        <w:t xml:space="preserve"> сам </w:t>
      </w:r>
      <w:r w:rsidR="00313229">
        <w:rPr>
          <w:lang w:val="en-US" w:eastAsia="ru-RU"/>
        </w:rPr>
        <w:t>p</w:t>
      </w:r>
      <w:r>
        <w:rPr>
          <w:lang w:val="en-US" w:eastAsia="ru-RU"/>
        </w:rPr>
        <w:t>df</w:t>
      </w:r>
      <w:r w:rsidRPr="003F1252">
        <w:rPr>
          <w:lang w:eastAsia="ru-RU"/>
        </w:rPr>
        <w:t>-</w:t>
      </w:r>
      <w:r>
        <w:rPr>
          <w:lang w:eastAsia="ru-RU"/>
        </w:rPr>
        <w:t>файл.</w:t>
      </w:r>
      <w:r w:rsidR="00313229">
        <w:rPr>
          <w:lang w:eastAsia="ru-RU"/>
        </w:rPr>
        <w:t xml:space="preserve"> Его </w:t>
      </w:r>
      <w:r w:rsidR="00313229">
        <w:rPr>
          <w:lang w:val="en-US" w:eastAsia="ru-RU"/>
        </w:rPr>
        <w:t>URL</w:t>
      </w:r>
      <w:r w:rsidR="00313229">
        <w:rPr>
          <w:lang w:eastAsia="ru-RU"/>
        </w:rPr>
        <w:t> при э</w:t>
      </w:r>
      <w:r>
        <w:rPr>
          <w:lang w:eastAsia="ru-RU"/>
        </w:rPr>
        <w:t>том</w:t>
      </w:r>
      <w:r w:rsidR="00313229">
        <w:rPr>
          <w:lang w:eastAsia="ru-RU"/>
        </w:rPr>
        <w:t xml:space="preserve"> не и</w:t>
      </w:r>
      <w:r>
        <w:rPr>
          <w:lang w:eastAsia="ru-RU"/>
        </w:rPr>
        <w:t>зменится, поэтому</w:t>
      </w:r>
      <w:r w:rsidR="00313229">
        <w:rPr>
          <w:lang w:eastAsia="ru-RU"/>
        </w:rPr>
        <w:t xml:space="preserve"> </w:t>
      </w:r>
      <w:r w:rsidR="005B4EA5">
        <w:rPr>
          <w:lang w:eastAsia="ru-RU"/>
        </w:rPr>
        <w:t>в статье на Портале</w:t>
      </w:r>
      <w:r>
        <w:rPr>
          <w:lang w:eastAsia="ru-RU"/>
        </w:rPr>
        <w:t xml:space="preserve"> сразу</w:t>
      </w:r>
      <w:r w:rsidR="00313229">
        <w:rPr>
          <w:lang w:eastAsia="ru-RU"/>
        </w:rPr>
        <w:t xml:space="preserve"> же о</w:t>
      </w:r>
      <w:r>
        <w:rPr>
          <w:lang w:eastAsia="ru-RU"/>
        </w:rPr>
        <w:t xml:space="preserve">тобразится обновленный </w:t>
      </w:r>
      <w:r w:rsidR="005B4EA5">
        <w:rPr>
          <w:lang w:eastAsia="ru-RU"/>
        </w:rPr>
        <w:t>устав</w:t>
      </w:r>
      <w:r>
        <w:rPr>
          <w:lang w:eastAsia="ru-RU"/>
        </w:rPr>
        <w:t>.</w:t>
      </w:r>
    </w:p>
    <w:p w14:paraId="484E4581" w14:textId="2CEE256D" w:rsidR="003F1252" w:rsidRDefault="003F1252" w:rsidP="003F1252">
      <w:pPr>
        <w:spacing w:before="60"/>
        <w:rPr>
          <w:lang w:eastAsia="ru-RU"/>
        </w:rPr>
      </w:pPr>
      <w:r>
        <w:rPr>
          <w:lang w:eastAsia="ru-RU"/>
        </w:rPr>
        <w:t>Чтобы заменить один документ</w:t>
      </w:r>
      <w:r w:rsidR="00313229">
        <w:rPr>
          <w:lang w:eastAsia="ru-RU"/>
        </w:rPr>
        <w:t xml:space="preserve"> на д</w:t>
      </w:r>
      <w:r>
        <w:rPr>
          <w:lang w:eastAsia="ru-RU"/>
        </w:rPr>
        <w:t>ругой, нужно:</w:t>
      </w:r>
    </w:p>
    <w:p w14:paraId="15BCFD0E" w14:textId="2033BE57" w:rsidR="005753B1" w:rsidRDefault="005753B1" w:rsidP="00D34CCD">
      <w:pPr>
        <w:pStyle w:val="a4"/>
        <w:numPr>
          <w:ilvl w:val="0"/>
          <w:numId w:val="51"/>
        </w:numPr>
      </w:pPr>
      <w:r>
        <w:t>Перейти</w:t>
      </w:r>
      <w:r w:rsidR="00313229">
        <w:t xml:space="preserve"> к р</w:t>
      </w:r>
      <w:r>
        <w:t>едактированию документа Способом 1</w:t>
      </w:r>
      <w:r w:rsidR="00313229">
        <w:t xml:space="preserve"> или С</w:t>
      </w:r>
      <w:r>
        <w:t>пособом 2</w:t>
      </w:r>
      <w:r w:rsidR="00313229">
        <w:t xml:space="preserve"> из п</w:t>
      </w:r>
      <w:r>
        <w:t>. </w:t>
      </w:r>
      <w:r>
        <w:fldChar w:fldCharType="begin"/>
      </w:r>
      <w:r>
        <w:instrText xml:space="preserve"> REF _Ref22040151 \r \h </w:instrText>
      </w:r>
      <w:r>
        <w:fldChar w:fldCharType="separate"/>
      </w:r>
      <w:r w:rsidR="005C7882">
        <w:t>5.3.4.1</w:t>
      </w:r>
      <w:r>
        <w:fldChar w:fldCharType="end"/>
      </w:r>
      <w:r>
        <w:t>.</w:t>
      </w:r>
    </w:p>
    <w:p w14:paraId="18E9FF7A" w14:textId="5E8BDBF6" w:rsidR="003F1252" w:rsidRDefault="003F1252" w:rsidP="00D34CCD">
      <w:pPr>
        <w:pStyle w:val="a4"/>
        <w:numPr>
          <w:ilvl w:val="0"/>
          <w:numId w:val="51"/>
        </w:numPr>
      </w:pPr>
      <w:r>
        <w:t xml:space="preserve">В меню </w:t>
      </w:r>
      <w:r w:rsidR="005753B1">
        <w:t>действий</w:t>
      </w:r>
      <w:r w:rsidR="00313229">
        <w:t xml:space="preserve"> с д</w:t>
      </w:r>
      <w:r w:rsidR="005753B1">
        <w:t>окументом (рисунок</w:t>
      </w:r>
      <w:r w:rsidR="005753B1" w:rsidRPr="00CA7931">
        <w:t xml:space="preserve"> </w:t>
      </w:r>
      <w:r w:rsidR="005753B1" w:rsidRPr="00CA7931">
        <w:rPr>
          <w:lang w:eastAsia="ru-RU"/>
        </w:rPr>
        <w:fldChar w:fldCharType="begin"/>
      </w:r>
      <w:r w:rsidR="005753B1" w:rsidRPr="00CA7931">
        <w:rPr>
          <w:lang w:eastAsia="ru-RU"/>
        </w:rPr>
        <w:instrText xml:space="preserve"> REF РИСУНОК_дмф_документ1_действия  \* MERGEFORMAT </w:instrText>
      </w:r>
      <w:r w:rsidR="005753B1"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="005753B1" w:rsidRPr="00CA7931">
        <w:rPr>
          <w:lang w:eastAsia="ru-RU"/>
        </w:rPr>
        <w:fldChar w:fldCharType="end"/>
      </w:r>
      <w:r w:rsidR="005753B1">
        <w:t>) выбрать пункт «Изменить». В </w:t>
      </w:r>
      <w:r>
        <w:t>результате открывается окно редактирования документа (</w:t>
      </w:r>
      <w:r w:rsidR="005B4EA5" w:rsidRPr="00EC10D0">
        <w:t xml:space="preserve">рисунок </w:t>
      </w:r>
      <w:r w:rsidR="005B4EA5" w:rsidRPr="00EC10D0">
        <w:rPr>
          <w:lang w:eastAsia="ru-RU"/>
        </w:rPr>
        <w:fldChar w:fldCharType="begin"/>
      </w:r>
      <w:r w:rsidR="005B4EA5" w:rsidRPr="00EC10D0">
        <w:rPr>
          <w:lang w:eastAsia="ru-RU"/>
        </w:rPr>
        <w:instrText xml:space="preserve"> REF РИСУНОК_дмф_док_ред  \* MERGEFORMAT </w:instrText>
      </w:r>
      <w:r w:rsidR="005B4EA5" w:rsidRPr="00EC10D0">
        <w:rPr>
          <w:lang w:eastAsia="ru-RU"/>
        </w:rPr>
        <w:fldChar w:fldCharType="separate"/>
      </w:r>
      <w:r w:rsidR="005C7882" w:rsidRPr="005C7882">
        <w:rPr>
          <w:bCs/>
          <w:lang w:eastAsia="ru-RU"/>
        </w:rPr>
        <w:t>61</w:t>
      </w:r>
      <w:r w:rsidR="005B4EA5" w:rsidRPr="00EC10D0">
        <w:rPr>
          <w:lang w:eastAsia="ru-RU"/>
        </w:rPr>
        <w:fldChar w:fldCharType="end"/>
      </w:r>
      <w:r>
        <w:t>).</w:t>
      </w:r>
    </w:p>
    <w:p w14:paraId="30700989" w14:textId="703E9CB2" w:rsidR="003F1252" w:rsidRDefault="003F1252" w:rsidP="00D34CCD">
      <w:pPr>
        <w:pStyle w:val="a4"/>
        <w:numPr>
          <w:ilvl w:val="0"/>
          <w:numId w:val="51"/>
        </w:numPr>
      </w:pPr>
      <w:r>
        <w:t>Нажать</w:t>
      </w:r>
      <w:r w:rsidR="00313229">
        <w:t xml:space="preserve"> на к</w:t>
      </w:r>
      <w:r>
        <w:t>нопку «Обзор»</w:t>
      </w:r>
      <w:r w:rsidR="00313229">
        <w:t xml:space="preserve"> в о</w:t>
      </w:r>
      <w:r>
        <w:t>бласти «Файл». Выбрать новый файл</w:t>
      </w:r>
      <w:r w:rsidR="00313229">
        <w:t xml:space="preserve"> на П</w:t>
      </w:r>
      <w:r>
        <w:t xml:space="preserve">К. </w:t>
      </w:r>
    </w:p>
    <w:p w14:paraId="4EDA5B9D" w14:textId="0557D2DF" w:rsidR="00EC1AD6" w:rsidRDefault="00EC1AD6" w:rsidP="00D34CCD">
      <w:pPr>
        <w:pStyle w:val="a4"/>
        <w:numPr>
          <w:ilvl w:val="0"/>
          <w:numId w:val="51"/>
        </w:numPr>
      </w:pPr>
      <w:r>
        <w:t>При необходимости – изменить заголовок</w:t>
      </w:r>
      <w:r w:rsidR="00313229">
        <w:t xml:space="preserve"> в п</w:t>
      </w:r>
      <w:r>
        <w:t>оле «Заголовок»</w:t>
      </w:r>
      <w:r w:rsidR="00313229">
        <w:t xml:space="preserve"> и о</w:t>
      </w:r>
      <w:r>
        <w:t>писание</w:t>
      </w:r>
      <w:r w:rsidR="00313229">
        <w:t xml:space="preserve"> в п</w:t>
      </w:r>
      <w:r>
        <w:t>оле «Описание». Можно оставить</w:t>
      </w:r>
      <w:r w:rsidR="00313229">
        <w:t xml:space="preserve"> и п</w:t>
      </w:r>
      <w:r>
        <w:t>режние заголовок</w:t>
      </w:r>
      <w:r w:rsidR="00313229">
        <w:t xml:space="preserve"> и о</w:t>
      </w:r>
      <w:r>
        <w:t>писание.</w:t>
      </w:r>
    </w:p>
    <w:p w14:paraId="2AC6C540" w14:textId="53DAF049" w:rsidR="00EC1AD6" w:rsidRDefault="00EC1AD6" w:rsidP="00D34CCD">
      <w:pPr>
        <w:pStyle w:val="a4"/>
        <w:numPr>
          <w:ilvl w:val="0"/>
          <w:numId w:val="51"/>
        </w:numPr>
      </w:pPr>
      <w:r>
        <w:t>Нажать</w:t>
      </w:r>
      <w:r w:rsidR="00313229">
        <w:t xml:space="preserve"> на к</w:t>
      </w:r>
      <w:r>
        <w:t>нопку «Опубликовать».</w:t>
      </w:r>
    </w:p>
    <w:p w14:paraId="264FA1FC" w14:textId="518E5191" w:rsidR="00A17650" w:rsidRDefault="00EC1AD6" w:rsidP="00EC1AD6">
      <w:r>
        <w:t>В результате документ</w:t>
      </w:r>
      <w:r w:rsidR="00313229">
        <w:t xml:space="preserve"> в х</w:t>
      </w:r>
      <w:r>
        <w:t xml:space="preserve">ранилище Портала заменен. </w:t>
      </w:r>
    </w:p>
    <w:p w14:paraId="77DC2CD8" w14:textId="62810623" w:rsidR="00EC1AD6" w:rsidRPr="00EC1AD6" w:rsidRDefault="00A17650" w:rsidP="00EC1AD6">
      <w:r>
        <w:t xml:space="preserve">ВАЖНО: </w:t>
      </w:r>
      <w:r w:rsidR="00EC1AD6">
        <w:t>Старый документ удален, и нигде</w:t>
      </w:r>
      <w:r w:rsidR="00313229">
        <w:t xml:space="preserve"> на П</w:t>
      </w:r>
      <w:r w:rsidR="00EC1AD6">
        <w:t>ортале</w:t>
      </w:r>
      <w:r w:rsidR="00313229">
        <w:t xml:space="preserve"> не о</w:t>
      </w:r>
      <w:r w:rsidR="00EC1AD6">
        <w:t>тображается,</w:t>
      </w:r>
      <w:r w:rsidR="00313229">
        <w:t xml:space="preserve"> в том ч</w:t>
      </w:r>
      <w:r w:rsidR="00EC1AD6">
        <w:t>исле</w:t>
      </w:r>
      <w:r w:rsidR="00313229">
        <w:t xml:space="preserve"> и в</w:t>
      </w:r>
      <w:r w:rsidR="005C7882">
        <w:t> </w:t>
      </w:r>
      <w:r w:rsidR="00EC1AD6">
        <w:t>«Корзине».</w:t>
      </w:r>
      <w:r w:rsidR="00313229">
        <w:t xml:space="preserve"> </w:t>
      </w:r>
      <w:r w:rsidR="00313229">
        <w:rPr>
          <w:lang w:val="en-US"/>
        </w:rPr>
        <w:t>URL</w:t>
      </w:r>
      <w:r w:rsidR="00313229">
        <w:t> д</w:t>
      </w:r>
      <w:r w:rsidR="00EC1AD6">
        <w:t>окумента не изменился. Если какая-либо статья (статьи) ссылались</w:t>
      </w:r>
      <w:r w:rsidR="00313229">
        <w:t xml:space="preserve"> на с</w:t>
      </w:r>
      <w:r w:rsidR="00EC1AD6">
        <w:t>тарый документ,</w:t>
      </w:r>
      <w:r w:rsidR="00313229">
        <w:t xml:space="preserve"> то т</w:t>
      </w:r>
      <w:r w:rsidR="00EC1AD6">
        <w:t>еперь</w:t>
      </w:r>
      <w:r w:rsidR="00313229">
        <w:t xml:space="preserve"> по с</w:t>
      </w:r>
      <w:r w:rsidR="00EC1AD6">
        <w:t>сылке отображается новый документ.</w:t>
      </w:r>
    </w:p>
    <w:p w14:paraId="4F02D0EA" w14:textId="724BFDA6" w:rsidR="00CA7931" w:rsidRPr="00CA7931" w:rsidRDefault="00CA7931" w:rsidP="00BF7F1C">
      <w:pPr>
        <w:pStyle w:val="4"/>
      </w:pPr>
      <w:bookmarkStart w:id="164" w:name="_Ref28272019"/>
      <w:r>
        <w:t>Редактирование</w:t>
      </w:r>
      <w:r w:rsidR="00313229">
        <w:t xml:space="preserve"> с п</w:t>
      </w:r>
      <w:r>
        <w:t>омощью редактора изображений</w:t>
      </w:r>
      <w:bookmarkEnd w:id="164"/>
    </w:p>
    <w:p w14:paraId="3AEB268B" w14:textId="36F8258B" w:rsidR="0051338E" w:rsidRDefault="00D562C1" w:rsidP="0051338E">
      <w:r>
        <w:t>Редактирование изображений</w:t>
      </w:r>
      <w:r w:rsidR="00313229">
        <w:t xml:space="preserve"> с п</w:t>
      </w:r>
      <w:r>
        <w:t>омощью встроенного редактора изображений включает:</w:t>
      </w:r>
    </w:p>
    <w:p w14:paraId="4FFFF1EE" w14:textId="7B471EA7" w:rsidR="00D562C1" w:rsidRDefault="00D562C1" w:rsidP="0051338E">
      <w:r>
        <w:t>поворот изображения;</w:t>
      </w:r>
    </w:p>
    <w:p w14:paraId="3E750358" w14:textId="45C804F4" w:rsidR="00D562C1" w:rsidRDefault="00D562C1" w:rsidP="0051338E">
      <w:r>
        <w:t>изменение размеров изображения;</w:t>
      </w:r>
    </w:p>
    <w:p w14:paraId="2572D51E" w14:textId="169698AD" w:rsidR="00D562C1" w:rsidRDefault="00D562C1" w:rsidP="0051338E">
      <w:r>
        <w:t>выделение произвольной области изображения (обрезка);</w:t>
      </w:r>
    </w:p>
    <w:p w14:paraId="2A6BE8A9" w14:textId="68356D92" w:rsidR="00D562C1" w:rsidRDefault="00D562C1" w:rsidP="0051338E">
      <w:r>
        <w:t>изменение цветовой схемы, насыщенности, яркости, контрастности.</w:t>
      </w:r>
    </w:p>
    <w:p w14:paraId="64B979CA" w14:textId="2AAC935F" w:rsidR="00297B2E" w:rsidRDefault="00297B2E" w:rsidP="00297B2E">
      <w:r>
        <w:t>Если изображение было отредактировано</w:t>
      </w:r>
      <w:r w:rsidR="00313229">
        <w:t xml:space="preserve"> с п</w:t>
      </w:r>
      <w:r>
        <w:t>омощью редактора изображений</w:t>
      </w:r>
      <w:r w:rsidR="00313229">
        <w:t xml:space="preserve"> и с</w:t>
      </w:r>
      <w:r>
        <w:t>сылки</w:t>
      </w:r>
      <w:r w:rsidR="00313229">
        <w:t xml:space="preserve"> на н</w:t>
      </w:r>
      <w:r>
        <w:t>его есть</w:t>
      </w:r>
      <w:r w:rsidR="00313229">
        <w:t xml:space="preserve"> в к</w:t>
      </w:r>
      <w:r>
        <w:t>аких-либо статьях,</w:t>
      </w:r>
      <w:r w:rsidR="00313229">
        <w:t xml:space="preserve"> то и</w:t>
      </w:r>
      <w:r>
        <w:t>зображение сразу</w:t>
      </w:r>
      <w:r w:rsidR="00313229">
        <w:t xml:space="preserve"> же о</w:t>
      </w:r>
      <w:r>
        <w:t>бновляется</w:t>
      </w:r>
      <w:r w:rsidR="00313229">
        <w:t xml:space="preserve"> в э</w:t>
      </w:r>
      <w:r>
        <w:t>тих статьях.</w:t>
      </w:r>
    </w:p>
    <w:p w14:paraId="4CE1A3AE" w14:textId="1E426D1F" w:rsidR="00D562C1" w:rsidRDefault="00D562C1" w:rsidP="00D562C1">
      <w:pPr>
        <w:spacing w:before="60"/>
        <w:rPr>
          <w:lang w:eastAsia="ru-RU"/>
        </w:rPr>
      </w:pPr>
      <w:r>
        <w:rPr>
          <w:lang w:eastAsia="ru-RU"/>
        </w:rPr>
        <w:t xml:space="preserve">Чтобы </w:t>
      </w:r>
      <w:r w:rsidR="00297B2E">
        <w:rPr>
          <w:lang w:eastAsia="ru-RU"/>
        </w:rPr>
        <w:t>редактировать изображение</w:t>
      </w:r>
      <w:r>
        <w:rPr>
          <w:lang w:eastAsia="ru-RU"/>
        </w:rPr>
        <w:t>, нужно:</w:t>
      </w:r>
    </w:p>
    <w:p w14:paraId="077F4C8D" w14:textId="3AE549E8" w:rsidR="00D562C1" w:rsidRDefault="005753B1" w:rsidP="00D34CCD">
      <w:pPr>
        <w:pStyle w:val="a4"/>
        <w:numPr>
          <w:ilvl w:val="0"/>
          <w:numId w:val="52"/>
        </w:numPr>
      </w:pPr>
      <w:r>
        <w:t>Перейти</w:t>
      </w:r>
      <w:r w:rsidR="00313229">
        <w:t xml:space="preserve"> к р</w:t>
      </w:r>
      <w:r>
        <w:t>едактированию документа Способом 1</w:t>
      </w:r>
      <w:r w:rsidR="00313229">
        <w:t xml:space="preserve"> или С</w:t>
      </w:r>
      <w:r>
        <w:t>пособом 2</w:t>
      </w:r>
      <w:r w:rsidR="00313229">
        <w:t xml:space="preserve"> из п</w:t>
      </w:r>
      <w:r>
        <w:t>. </w:t>
      </w:r>
      <w:r>
        <w:fldChar w:fldCharType="begin"/>
      </w:r>
      <w:r>
        <w:instrText xml:space="preserve"> REF _Ref22040151 \r \h </w:instrText>
      </w:r>
      <w:r>
        <w:fldChar w:fldCharType="separate"/>
      </w:r>
      <w:r w:rsidR="005C7882">
        <w:t>5.3.4.1</w:t>
      </w:r>
      <w:r>
        <w:fldChar w:fldCharType="end"/>
      </w:r>
      <w:r w:rsidR="00D562C1">
        <w:t>.</w:t>
      </w:r>
    </w:p>
    <w:p w14:paraId="39A860BD" w14:textId="791A09AE" w:rsidR="00D562C1" w:rsidRDefault="00D562C1" w:rsidP="00D34CCD">
      <w:pPr>
        <w:pStyle w:val="a4"/>
        <w:numPr>
          <w:ilvl w:val="0"/>
          <w:numId w:val="52"/>
        </w:numPr>
      </w:pPr>
      <w:r>
        <w:t>В меню</w:t>
      </w:r>
      <w:r w:rsidR="005753B1">
        <w:t xml:space="preserve"> действий</w:t>
      </w:r>
      <w:r w:rsidR="00313229">
        <w:t xml:space="preserve"> с д</w:t>
      </w:r>
      <w:r w:rsidR="005753B1">
        <w:t>окументом (рисунок</w:t>
      </w:r>
      <w:r w:rsidR="005753B1" w:rsidRPr="00CA7931">
        <w:t xml:space="preserve"> </w:t>
      </w:r>
      <w:r w:rsidR="005753B1" w:rsidRPr="00CA7931">
        <w:rPr>
          <w:lang w:eastAsia="ru-RU"/>
        </w:rPr>
        <w:fldChar w:fldCharType="begin"/>
      </w:r>
      <w:r w:rsidR="005753B1" w:rsidRPr="00CA7931">
        <w:rPr>
          <w:lang w:eastAsia="ru-RU"/>
        </w:rPr>
        <w:instrText xml:space="preserve"> REF РИСУНОК_дмф_документ1_действия  \* MERGEFORMAT </w:instrText>
      </w:r>
      <w:r w:rsidR="005753B1"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="005753B1" w:rsidRPr="00CA7931">
        <w:rPr>
          <w:lang w:eastAsia="ru-RU"/>
        </w:rPr>
        <w:fldChar w:fldCharType="end"/>
      </w:r>
      <w:r w:rsidR="005753B1">
        <w:t>)</w:t>
      </w:r>
      <w:r>
        <w:t xml:space="preserve"> выбрать пункт «</w:t>
      </w:r>
      <w:r w:rsidR="005753B1">
        <w:t>Редактирование с </w:t>
      </w:r>
      <w:r w:rsidR="00EC10D0">
        <w:t>помощью редактора изображений». В </w:t>
      </w:r>
      <w:r>
        <w:t xml:space="preserve">результате открывается окно редактирования </w:t>
      </w:r>
      <w:r w:rsidR="00EC10D0">
        <w:t>изображений</w:t>
      </w:r>
      <w:r>
        <w:t xml:space="preserve"> (</w:t>
      </w:r>
      <w:r w:rsidRPr="00EC10D0">
        <w:t xml:space="preserve">рисунок </w:t>
      </w:r>
      <w:r w:rsidRPr="00EC10D0">
        <w:rPr>
          <w:lang w:eastAsia="ru-RU"/>
        </w:rPr>
        <w:fldChar w:fldCharType="begin"/>
      </w:r>
      <w:r w:rsidRPr="00EC10D0">
        <w:rPr>
          <w:lang w:eastAsia="ru-RU"/>
        </w:rPr>
        <w:instrText xml:space="preserve"> REF РИСУНОК_дмф_</w:instrText>
      </w:r>
      <w:r w:rsidR="00EC10D0" w:rsidRPr="00EC10D0">
        <w:rPr>
          <w:lang w:eastAsia="ru-RU"/>
        </w:rPr>
        <w:instrText>изобр</w:instrText>
      </w:r>
      <w:r w:rsidRPr="00EC10D0">
        <w:rPr>
          <w:lang w:eastAsia="ru-RU"/>
        </w:rPr>
        <w:instrText xml:space="preserve">_ред  \* MERGEFORMAT </w:instrText>
      </w:r>
      <w:r w:rsidRPr="00EC10D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62</w:t>
      </w:r>
      <w:r w:rsidRPr="00EC10D0">
        <w:rPr>
          <w:lang w:eastAsia="ru-RU"/>
        </w:rPr>
        <w:fldChar w:fldCharType="end"/>
      </w:r>
      <w:r>
        <w:t>).</w:t>
      </w:r>
    </w:p>
    <w:p w14:paraId="53ED1885" w14:textId="45EE9EE9" w:rsidR="00D562C1" w:rsidRDefault="00EC10D0" w:rsidP="00EC10D0">
      <w:pPr>
        <w:pStyle w:val="af4"/>
      </w:pPr>
      <w:r>
        <w:rPr>
          <w:noProof/>
          <w:lang w:eastAsia="ru-RU"/>
        </w:rPr>
        <w:drawing>
          <wp:inline distT="0" distB="0" distL="0" distR="0" wp14:anchorId="36117D0C" wp14:editId="01038651">
            <wp:extent cx="5277600" cy="4298400"/>
            <wp:effectExtent l="0" t="0" r="0" b="698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3412" w14:textId="4CF92294" w:rsidR="00EC10D0" w:rsidRPr="00EC10D0" w:rsidRDefault="00EC10D0" w:rsidP="00EC10D0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дмф_изобр_ред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65" w:name="РИСУНОК_дмф_изобр_ред"/>
      <w:r w:rsidR="00EB093C">
        <w:rPr>
          <w:noProof/>
        </w:rPr>
        <w:t>62</w:t>
      </w:r>
      <w:bookmarkEnd w:id="165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62</w:t>
      </w:r>
      <w:r>
        <w:rPr>
          <w:noProof/>
        </w:rPr>
        <w:fldChar w:fldCharType="end"/>
      </w:r>
      <w:r w:rsidRPr="00C31632">
        <w:t xml:space="preserve">. </w:t>
      </w:r>
      <w:r>
        <w:t>«Документы</w:t>
      </w:r>
      <w:r w:rsidR="00313229">
        <w:t xml:space="preserve"> и м</w:t>
      </w:r>
      <w:r>
        <w:t>едиафайлы». Редактирование</w:t>
      </w:r>
      <w:r w:rsidR="00313229">
        <w:t xml:space="preserve"> с п</w:t>
      </w:r>
      <w:r>
        <w:t>омощью редактора изображений</w:t>
      </w:r>
    </w:p>
    <w:p w14:paraId="6FC30876" w14:textId="23C71BFC" w:rsidR="00EC10D0" w:rsidRDefault="00A17650" w:rsidP="00D34CCD">
      <w:pPr>
        <w:pStyle w:val="a4"/>
        <w:numPr>
          <w:ilvl w:val="0"/>
          <w:numId w:val="52"/>
        </w:numPr>
      </w:pPr>
      <w:r>
        <w:t>Внести требуемые изменения:</w:t>
      </w:r>
    </w:p>
    <w:p w14:paraId="28894A98" w14:textId="0C475C95" w:rsidR="00A17650" w:rsidRDefault="00A17650" w:rsidP="00D34CCD">
      <w:pPr>
        <w:pStyle w:val="a4"/>
        <w:numPr>
          <w:ilvl w:val="1"/>
          <w:numId w:val="52"/>
        </w:numPr>
      </w:pPr>
      <w:r>
        <w:t xml:space="preserve"> Поворот, изменение размеров, выделение произвольной области (обрезка) осуществляются</w:t>
      </w:r>
      <w:r w:rsidR="00313229">
        <w:t xml:space="preserve"> по н</w:t>
      </w:r>
      <w:r>
        <w:t>ажатию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DE978A8" wp14:editId="5F95EA95">
            <wp:extent cx="237419" cy="213677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42552" cy="21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Далее следует выбрать направление поворота, выделить требуемый размер, выделить требуемую область изображения.</w:t>
      </w:r>
    </w:p>
    <w:p w14:paraId="0A50D0DB" w14:textId="6EB5E955" w:rsidR="00A17650" w:rsidRDefault="00A17650" w:rsidP="00D34CCD">
      <w:pPr>
        <w:pStyle w:val="a4"/>
        <w:numPr>
          <w:ilvl w:val="1"/>
          <w:numId w:val="52"/>
        </w:numPr>
      </w:pPr>
      <w:r>
        <w:t xml:space="preserve"> Выбор цветовой схемы осуществляется</w:t>
      </w:r>
      <w:r w:rsidR="00313229">
        <w:t xml:space="preserve"> по н</w:t>
      </w:r>
      <w:r>
        <w:t>ажатию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4AFB5A78" wp14:editId="27CA8809">
            <wp:extent cx="285714" cy="238095"/>
            <wp:effectExtent l="0" t="0" r="63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6845CB4" w14:textId="7A19680D" w:rsidR="00A17650" w:rsidRDefault="00A17650" w:rsidP="00D34CCD">
      <w:pPr>
        <w:pStyle w:val="a4"/>
        <w:numPr>
          <w:ilvl w:val="1"/>
          <w:numId w:val="52"/>
        </w:numPr>
      </w:pPr>
      <w:r>
        <w:t xml:space="preserve"> Насыщенность, яркость, контрастность настраиваются</w:t>
      </w:r>
      <w:r w:rsidR="00313229">
        <w:t xml:space="preserve"> по н</w:t>
      </w:r>
      <w:r>
        <w:t>ажатию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99B51D4" wp14:editId="469EFD2B">
            <wp:extent cx="304762" cy="257143"/>
            <wp:effectExtent l="0" t="0" r="63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74961D1" w14:textId="0787238C" w:rsidR="00A17650" w:rsidRDefault="00A17650" w:rsidP="00D34CCD">
      <w:pPr>
        <w:pStyle w:val="a4"/>
        <w:numPr>
          <w:ilvl w:val="0"/>
          <w:numId w:val="52"/>
        </w:numPr>
      </w:pPr>
      <w:r>
        <w:t>Нажать</w:t>
      </w:r>
      <w:r w:rsidR="00313229">
        <w:t xml:space="preserve"> на к</w:t>
      </w:r>
      <w:r>
        <w:t>нопку «Применить»</w:t>
      </w:r>
      <w:r w:rsidR="00313229">
        <w:t xml:space="preserve"> в л</w:t>
      </w:r>
      <w:r>
        <w:t>евом нижнем углу окна. Кнопка «Применить» отображается только после того,</w:t>
      </w:r>
      <w:r w:rsidR="00313229">
        <w:t xml:space="preserve"> как б</w:t>
      </w:r>
      <w:r>
        <w:t>ыла изменена хотя</w:t>
      </w:r>
      <w:r w:rsidR="00313229">
        <w:t xml:space="preserve"> бы о</w:t>
      </w:r>
      <w:r>
        <w:t>дна настройка.</w:t>
      </w:r>
      <w:r w:rsidR="00313229">
        <w:t xml:space="preserve"> В р</w:t>
      </w:r>
      <w:r>
        <w:t>езультате администратор может</w:t>
      </w:r>
      <w:r w:rsidR="00313229">
        <w:t xml:space="preserve"> в э</w:t>
      </w:r>
      <w:r>
        <w:t>том</w:t>
      </w:r>
      <w:r w:rsidR="00313229">
        <w:t xml:space="preserve"> же о</w:t>
      </w:r>
      <w:r>
        <w:t>кне посмотреть измен</w:t>
      </w:r>
      <w:r w:rsidR="005C7882">
        <w:t>енный вариант изображения. Т.к. </w:t>
      </w:r>
      <w:r>
        <w:t>изменения</w:t>
      </w:r>
      <w:r w:rsidR="00313229">
        <w:t xml:space="preserve"> еще не с</w:t>
      </w:r>
      <w:r>
        <w:t>охранены,</w:t>
      </w:r>
      <w:r w:rsidR="00313229">
        <w:t xml:space="preserve"> то а</w:t>
      </w:r>
      <w:r>
        <w:t>дминистратор</w:t>
      </w:r>
      <w:r w:rsidR="00313229">
        <w:t xml:space="preserve"> при н</w:t>
      </w:r>
      <w:r>
        <w:t>еобходимости может вернуться</w:t>
      </w:r>
      <w:r w:rsidR="00313229">
        <w:t xml:space="preserve"> к п</w:t>
      </w:r>
      <w:r>
        <w:t>ервоначальному варианту изображения, нажав</w:t>
      </w:r>
      <w:r w:rsidR="00313229">
        <w:t xml:space="preserve"> на к</w:t>
      </w:r>
      <w:r>
        <w:t>нопку «Отмена».</w:t>
      </w:r>
    </w:p>
    <w:p w14:paraId="348592F4" w14:textId="76DD8233" w:rsidR="00297B2E" w:rsidRDefault="00A17650" w:rsidP="00D34CCD">
      <w:pPr>
        <w:pStyle w:val="a4"/>
        <w:numPr>
          <w:ilvl w:val="0"/>
          <w:numId w:val="52"/>
        </w:numPr>
      </w:pPr>
      <w:r>
        <w:t>Если новый вариант изображения, который получился</w:t>
      </w:r>
      <w:r w:rsidR="00313229">
        <w:t xml:space="preserve"> по н</w:t>
      </w:r>
      <w:r>
        <w:t>ажатию</w:t>
      </w:r>
      <w:r w:rsidR="00313229">
        <w:t xml:space="preserve"> на к</w:t>
      </w:r>
      <w:r>
        <w:t>нопку «Применить», устраивает администратора,</w:t>
      </w:r>
      <w:r w:rsidR="00313229">
        <w:t xml:space="preserve"> то н</w:t>
      </w:r>
      <w:r>
        <w:t>ужно нажать</w:t>
      </w:r>
      <w:r w:rsidR="00313229">
        <w:t xml:space="preserve"> на к</w:t>
      </w:r>
      <w:r>
        <w:t>нопку «Сохранить»</w:t>
      </w:r>
      <w:r w:rsidR="00313229">
        <w:t xml:space="preserve"> в п</w:t>
      </w:r>
      <w:r>
        <w:t>равом нижнем углу окна. Кнопка «Сохранить» доступна только после того,</w:t>
      </w:r>
      <w:r w:rsidR="00313229">
        <w:t xml:space="preserve"> как н</w:t>
      </w:r>
      <w:r>
        <w:t xml:space="preserve">ажата кнопка «Применить». </w:t>
      </w:r>
    </w:p>
    <w:p w14:paraId="7A79C8FE" w14:textId="77777777" w:rsidR="00297B2E" w:rsidRDefault="00297B2E" w:rsidP="00297B2E">
      <w:r>
        <w:t xml:space="preserve">В результате </w:t>
      </w:r>
      <w:r w:rsidR="00A17650">
        <w:t xml:space="preserve">внесенные изменения сохраняются, окно редактирования изображения закрывается. </w:t>
      </w:r>
    </w:p>
    <w:p w14:paraId="1A16E91B" w14:textId="19E66ED8" w:rsidR="0051338E" w:rsidRDefault="00297B2E" w:rsidP="0051338E">
      <w:r>
        <w:t xml:space="preserve">ВАЖНО: </w:t>
      </w:r>
      <w:r w:rsidR="00A17650">
        <w:t>Первоначальный вариант изображения нигде</w:t>
      </w:r>
      <w:r w:rsidR="00313229">
        <w:t xml:space="preserve"> на П</w:t>
      </w:r>
      <w:r w:rsidR="00A17650">
        <w:t>ортале</w:t>
      </w:r>
      <w:r w:rsidR="00313229">
        <w:t xml:space="preserve"> не с</w:t>
      </w:r>
      <w:r w:rsidR="00A17650">
        <w:t>охранен,</w:t>
      </w:r>
      <w:r w:rsidR="00313229">
        <w:t xml:space="preserve"> в том ч</w:t>
      </w:r>
      <w:r w:rsidR="005C7882">
        <w:t>исле в </w:t>
      </w:r>
      <w:r w:rsidR="00A17650">
        <w:t>«Корзине». Вместо первоначального варианта отображается вариант, полученный</w:t>
      </w:r>
      <w:r w:rsidR="00313229">
        <w:t xml:space="preserve"> по н</w:t>
      </w:r>
      <w:r w:rsidR="00A17650">
        <w:t>ажатию</w:t>
      </w:r>
      <w:r w:rsidR="00313229">
        <w:t xml:space="preserve"> на к</w:t>
      </w:r>
      <w:r w:rsidR="00A17650">
        <w:t xml:space="preserve">нопку «Сохранить». Поэтому, </w:t>
      </w:r>
      <w:r>
        <w:t>если требуется наличие</w:t>
      </w:r>
      <w:r w:rsidR="00313229">
        <w:t xml:space="preserve"> и п</w:t>
      </w:r>
      <w:r>
        <w:t>ервоначального,</w:t>
      </w:r>
      <w:r w:rsidR="00313229">
        <w:t xml:space="preserve"> и н</w:t>
      </w:r>
      <w:r>
        <w:t>ового варианта,</w:t>
      </w:r>
      <w:r w:rsidR="00313229">
        <w:t xml:space="preserve"> то с</w:t>
      </w:r>
      <w:r>
        <w:t>ледует сохранить копию исходного изображения.</w:t>
      </w:r>
      <w:r w:rsidR="00313229">
        <w:t xml:space="preserve"> При э</w:t>
      </w:r>
      <w:r>
        <w:t>том следует проверить, есть</w:t>
      </w:r>
      <w:r w:rsidR="00313229">
        <w:t xml:space="preserve"> ли с</w:t>
      </w:r>
      <w:r>
        <w:t>сылки</w:t>
      </w:r>
      <w:r w:rsidR="00313229">
        <w:t xml:space="preserve"> из к</w:t>
      </w:r>
      <w:r>
        <w:t>аких-либо статей</w:t>
      </w:r>
      <w:r w:rsidR="00313229">
        <w:t xml:space="preserve"> на п</w:t>
      </w:r>
      <w:r>
        <w:t>ервоначальное изображение.</w:t>
      </w:r>
    </w:p>
    <w:p w14:paraId="02AFAFCC" w14:textId="02065E54" w:rsidR="0051338E" w:rsidRDefault="0051338E" w:rsidP="00BF7F1C">
      <w:pPr>
        <w:pStyle w:val="3"/>
      </w:pPr>
      <w:bookmarkStart w:id="166" w:name="_Ref22039863"/>
      <w:bookmarkStart w:id="167" w:name="_Toc70340523"/>
      <w:r>
        <w:t>Перемещение документа</w:t>
      </w:r>
      <w:bookmarkEnd w:id="166"/>
      <w:bookmarkEnd w:id="167"/>
    </w:p>
    <w:p w14:paraId="0BE21CE0" w14:textId="325C88F3" w:rsidR="00297B2E" w:rsidRDefault="00297B2E" w:rsidP="00297B2E">
      <w:r>
        <w:t>Документ можно переместить</w:t>
      </w:r>
      <w:r w:rsidR="00313229">
        <w:t xml:space="preserve"> в д</w:t>
      </w:r>
      <w:r>
        <w:t>ругую папку / подпапку</w:t>
      </w:r>
      <w:r w:rsidR="00313229">
        <w:t xml:space="preserve"> в р</w:t>
      </w:r>
      <w:r w:rsidR="00630C8C">
        <w:t>азделе «Документы</w:t>
      </w:r>
      <w:r w:rsidR="00313229">
        <w:t xml:space="preserve"> и м</w:t>
      </w:r>
      <w:r w:rsidR="00630C8C">
        <w:t>едиафайлы»</w:t>
      </w:r>
      <w:r>
        <w:t xml:space="preserve">. </w:t>
      </w:r>
    </w:p>
    <w:p w14:paraId="0327D7D0" w14:textId="1C7BD3B4" w:rsidR="00297B2E" w:rsidRDefault="00297B2E" w:rsidP="00297B2E">
      <w:r>
        <w:t>ВАЖНО: Перемещение документа</w:t>
      </w:r>
      <w:r w:rsidR="00313229">
        <w:t xml:space="preserve"> по п</w:t>
      </w:r>
      <w:r>
        <w:t>апкам / подпапкам внутри раздела «Документы</w:t>
      </w:r>
      <w:r w:rsidR="00313229">
        <w:t xml:space="preserve"> и м</w:t>
      </w:r>
      <w:r>
        <w:t>едиафайлы» НИКАК</w:t>
      </w:r>
      <w:r w:rsidR="00313229">
        <w:t xml:space="preserve"> не в</w:t>
      </w:r>
      <w:r>
        <w:t>лияет</w:t>
      </w:r>
      <w:r w:rsidR="00313229">
        <w:t xml:space="preserve"> на о</w:t>
      </w:r>
      <w:r>
        <w:t>тображение документа</w:t>
      </w:r>
      <w:r w:rsidR="00313229">
        <w:t xml:space="preserve"> в с</w:t>
      </w:r>
      <w:r>
        <w:t>татьях, которые</w:t>
      </w:r>
      <w:r w:rsidR="00313229">
        <w:t xml:space="preserve"> на н</w:t>
      </w:r>
      <w:r>
        <w:t>его ссылаются. Т.е. администратор может перемещать файлы</w:t>
      </w:r>
      <w:r w:rsidR="00313229">
        <w:t xml:space="preserve"> и р</w:t>
      </w:r>
      <w:r>
        <w:t xml:space="preserve">исунки </w:t>
      </w:r>
      <w:r w:rsidR="0060780A">
        <w:t>внутри раздела «Документы</w:t>
      </w:r>
      <w:r w:rsidR="00313229">
        <w:t xml:space="preserve"> и м</w:t>
      </w:r>
      <w:r w:rsidR="0060780A">
        <w:t>едиафайлы»,</w:t>
      </w:r>
      <w:r w:rsidR="00313229">
        <w:t xml:space="preserve"> при э</w:t>
      </w:r>
      <w:r w:rsidR="0060780A">
        <w:t>том</w:t>
      </w:r>
      <w:r w:rsidR="00313229">
        <w:t xml:space="preserve"> в с</w:t>
      </w:r>
      <w:r w:rsidR="0060780A">
        <w:t>татьях, которые отображаются пользователям, ничего</w:t>
      </w:r>
      <w:r w:rsidR="00313229">
        <w:t xml:space="preserve"> не м</w:t>
      </w:r>
      <w:r w:rsidR="0060780A">
        <w:t>еняется.</w:t>
      </w:r>
    </w:p>
    <w:p w14:paraId="7C7A6755" w14:textId="07283CC1" w:rsidR="00297B2E" w:rsidRDefault="00297B2E" w:rsidP="00297B2E">
      <w:r>
        <w:t xml:space="preserve">Для </w:t>
      </w:r>
      <w:r w:rsidR="0060780A">
        <w:t>перемещения документа</w:t>
      </w:r>
      <w:r>
        <w:t xml:space="preserve"> можно захватить</w:t>
      </w:r>
      <w:r w:rsidR="00313229">
        <w:t xml:space="preserve"> его л</w:t>
      </w:r>
      <w:r>
        <w:t>евой кнопкой мыши</w:t>
      </w:r>
      <w:r w:rsidR="00313229">
        <w:t xml:space="preserve"> и п</w:t>
      </w:r>
      <w:r>
        <w:t>ереместить.</w:t>
      </w:r>
    </w:p>
    <w:p w14:paraId="7EDB1D4A" w14:textId="59F747C6" w:rsidR="00297B2E" w:rsidRDefault="00297B2E" w:rsidP="00297B2E">
      <w:r>
        <w:t>Такой способ перемещения</w:t>
      </w:r>
      <w:r w:rsidR="00313229">
        <w:t xml:space="preserve"> не в</w:t>
      </w:r>
      <w:r>
        <w:t>сегда удобен, поэтому можно воспользоваться меню дей</w:t>
      </w:r>
      <w:r w:rsidR="0060780A">
        <w:t>ствий</w:t>
      </w:r>
      <w:r w:rsidR="00313229">
        <w:t xml:space="preserve"> с д</w:t>
      </w:r>
      <w:r w:rsidR="0060780A">
        <w:t>окументом</w:t>
      </w:r>
      <w:r>
        <w:t xml:space="preserve"> (</w:t>
      </w:r>
      <w:r w:rsidR="0060780A" w:rsidRPr="00CA7931">
        <w:t xml:space="preserve">рисунок </w:t>
      </w:r>
      <w:r w:rsidR="0060780A" w:rsidRPr="00CA7931">
        <w:rPr>
          <w:lang w:eastAsia="ru-RU"/>
        </w:rPr>
        <w:fldChar w:fldCharType="begin"/>
      </w:r>
      <w:r w:rsidR="0060780A" w:rsidRPr="00CA7931">
        <w:rPr>
          <w:lang w:eastAsia="ru-RU"/>
        </w:rPr>
        <w:instrText xml:space="preserve"> REF РИСУНОК_дмф_документ1_действия  \* MERGEFORMAT </w:instrText>
      </w:r>
      <w:r w:rsidR="0060780A" w:rsidRPr="00CA793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="0060780A" w:rsidRPr="00CA7931">
        <w:rPr>
          <w:lang w:eastAsia="ru-RU"/>
        </w:rPr>
        <w:fldChar w:fldCharType="end"/>
      </w:r>
      <w:r>
        <w:t>).</w:t>
      </w:r>
    </w:p>
    <w:p w14:paraId="36FF9200" w14:textId="372B0183" w:rsidR="00297B2E" w:rsidRDefault="00297B2E" w:rsidP="00297B2E">
      <w:r>
        <w:t xml:space="preserve">Чтобы переместить </w:t>
      </w:r>
      <w:r w:rsidR="0060780A">
        <w:t>документ</w:t>
      </w:r>
      <w:r>
        <w:t>, нужно:</w:t>
      </w:r>
    </w:p>
    <w:p w14:paraId="6B96AD9A" w14:textId="5D5294BF" w:rsidR="005753B1" w:rsidRDefault="005753B1" w:rsidP="00D34CCD">
      <w:pPr>
        <w:pStyle w:val="a4"/>
        <w:numPr>
          <w:ilvl w:val="0"/>
          <w:numId w:val="53"/>
        </w:numPr>
      </w:pPr>
      <w:r>
        <w:t>Перейти</w:t>
      </w:r>
      <w:r w:rsidR="00313229">
        <w:t xml:space="preserve"> к р</w:t>
      </w:r>
      <w:r>
        <w:t>едактированию документа Способом 1, Способом 2</w:t>
      </w:r>
      <w:r w:rsidR="00313229">
        <w:t xml:space="preserve"> или С</w:t>
      </w:r>
      <w:r>
        <w:t>пособом 3 из п. </w:t>
      </w:r>
      <w:r>
        <w:fldChar w:fldCharType="begin"/>
      </w:r>
      <w:r>
        <w:instrText xml:space="preserve"> REF _Ref22040151 \r \h </w:instrText>
      </w:r>
      <w:r>
        <w:fldChar w:fldCharType="separate"/>
      </w:r>
      <w:r w:rsidR="005C7882">
        <w:t>5.3.4.1</w:t>
      </w:r>
      <w:r>
        <w:fldChar w:fldCharType="end"/>
      </w:r>
      <w:r>
        <w:t xml:space="preserve">. Если требуется переместить сразу несколько </w:t>
      </w:r>
      <w:r w:rsidR="00E85F81">
        <w:t>документов</w:t>
      </w:r>
      <w:r>
        <w:t>,</w:t>
      </w:r>
      <w:r w:rsidR="00313229">
        <w:t xml:space="preserve"> то у</w:t>
      </w:r>
      <w:r>
        <w:t>добнее использовать Способ 3.</w:t>
      </w:r>
    </w:p>
    <w:p w14:paraId="226A3A93" w14:textId="373051DA" w:rsidR="005753B1" w:rsidRDefault="005753B1" w:rsidP="00D34CCD">
      <w:pPr>
        <w:pStyle w:val="a4"/>
        <w:numPr>
          <w:ilvl w:val="0"/>
          <w:numId w:val="53"/>
        </w:numPr>
      </w:pPr>
      <w:r w:rsidRPr="005753B1">
        <w:t>В меню действий</w:t>
      </w:r>
      <w:r w:rsidR="00313229" w:rsidRPr="005753B1">
        <w:t xml:space="preserve"> с</w:t>
      </w:r>
      <w:r w:rsidR="00313229">
        <w:t> </w:t>
      </w:r>
      <w:r w:rsidR="00313229" w:rsidRPr="005753B1">
        <w:t>д</w:t>
      </w:r>
      <w:r w:rsidRPr="005753B1">
        <w:t xml:space="preserve">окументом (рисунок </w:t>
      </w:r>
      <w:r w:rsidRPr="005753B1">
        <w:rPr>
          <w:lang w:eastAsia="ru-RU"/>
        </w:rPr>
        <w:fldChar w:fldCharType="begin"/>
      </w:r>
      <w:r w:rsidRPr="005753B1">
        <w:rPr>
          <w:lang w:eastAsia="ru-RU"/>
        </w:rPr>
        <w:instrText xml:space="preserve"> REF РИСУНОК_дмф_документ1_действия  \* MERGEFORMAT </w:instrText>
      </w:r>
      <w:r w:rsidRPr="005753B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Pr="005753B1">
        <w:rPr>
          <w:lang w:eastAsia="ru-RU"/>
        </w:rPr>
        <w:fldChar w:fldCharType="end"/>
      </w:r>
      <w:r w:rsidRPr="005753B1">
        <w:t xml:space="preserve">) </w:t>
      </w:r>
      <w:r w:rsidR="00297B2E" w:rsidRPr="005753B1">
        <w:rPr>
          <w:lang w:eastAsia="ru-RU"/>
        </w:rPr>
        <w:t>выбрать пункт «Переместить». В</w:t>
      </w:r>
      <w:r>
        <w:rPr>
          <w:lang w:eastAsia="ru-RU"/>
        </w:rPr>
        <w:t> </w:t>
      </w:r>
      <w:r w:rsidR="00297B2E" w:rsidRPr="005753B1">
        <w:rPr>
          <w:lang w:eastAsia="ru-RU"/>
        </w:rPr>
        <w:t>результате открывается окно «Переместить файлы» (</w:t>
      </w:r>
      <w:r w:rsidR="00297B2E" w:rsidRPr="00E85F81">
        <w:t xml:space="preserve">рисунок </w:t>
      </w:r>
      <w:r w:rsidR="00297B2E" w:rsidRPr="00E85F81">
        <w:rPr>
          <w:lang w:eastAsia="ru-RU"/>
        </w:rPr>
        <w:fldChar w:fldCharType="begin"/>
      </w:r>
      <w:r w:rsidR="00E85F81" w:rsidRPr="00E85F81">
        <w:rPr>
          <w:lang w:eastAsia="ru-RU"/>
        </w:rPr>
        <w:instrText xml:space="preserve"> REF РИСУНОК_дмф_док</w:instrText>
      </w:r>
      <w:r w:rsidR="00297B2E" w:rsidRPr="00E85F81">
        <w:rPr>
          <w:lang w:eastAsia="ru-RU"/>
        </w:rPr>
        <w:instrText xml:space="preserve">_перемещение  \* MERGEFORMAT </w:instrText>
      </w:r>
      <w:r w:rsidR="00297B2E" w:rsidRPr="00E85F8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63</w:t>
      </w:r>
      <w:r w:rsidR="00297B2E" w:rsidRPr="00E85F81">
        <w:rPr>
          <w:lang w:eastAsia="ru-RU"/>
        </w:rPr>
        <w:fldChar w:fldCharType="end"/>
      </w:r>
      <w:r w:rsidR="00297B2E" w:rsidRPr="005753B1">
        <w:rPr>
          <w:lang w:eastAsia="ru-RU"/>
        </w:rPr>
        <w:t xml:space="preserve">). </w:t>
      </w:r>
    </w:p>
    <w:p w14:paraId="47AF2F0F" w14:textId="77777777" w:rsidR="00E85F81" w:rsidRDefault="00297B2E" w:rsidP="005753B1">
      <w:pPr>
        <w:pStyle w:val="a4"/>
        <w:ind w:left="927" w:firstLine="0"/>
        <w:rPr>
          <w:lang w:eastAsia="ru-RU"/>
        </w:rPr>
      </w:pPr>
      <w:r w:rsidRPr="005753B1">
        <w:rPr>
          <w:lang w:eastAsia="ru-RU"/>
        </w:rPr>
        <w:t>Окно перемещения содержит</w:t>
      </w:r>
      <w:r w:rsidR="00E85F81">
        <w:rPr>
          <w:lang w:eastAsia="ru-RU"/>
        </w:rPr>
        <w:t>:</w:t>
      </w:r>
      <w:r w:rsidRPr="005753B1">
        <w:rPr>
          <w:lang w:eastAsia="ru-RU"/>
        </w:rPr>
        <w:t xml:space="preserve"> </w:t>
      </w:r>
    </w:p>
    <w:p w14:paraId="76E14989" w14:textId="6FD761DB" w:rsidR="00E85F81" w:rsidRDefault="005753B1" w:rsidP="005753B1">
      <w:pPr>
        <w:pStyle w:val="a4"/>
        <w:ind w:left="927" w:firstLine="0"/>
        <w:rPr>
          <w:lang w:eastAsia="ru-RU"/>
        </w:rPr>
      </w:pPr>
      <w:r>
        <w:rPr>
          <w:lang w:eastAsia="ru-RU"/>
        </w:rPr>
        <w:t>надпись</w:t>
      </w:r>
      <w:r w:rsidR="00313229">
        <w:rPr>
          <w:lang w:eastAsia="ru-RU"/>
        </w:rPr>
        <w:t xml:space="preserve"> о к</w:t>
      </w:r>
      <w:r w:rsidR="00E85F81">
        <w:rPr>
          <w:lang w:eastAsia="ru-RU"/>
        </w:rPr>
        <w:t>оличестве файлов, готовых</w:t>
      </w:r>
      <w:r w:rsidR="00313229">
        <w:rPr>
          <w:lang w:eastAsia="ru-RU"/>
        </w:rPr>
        <w:t xml:space="preserve"> к п</w:t>
      </w:r>
      <w:r w:rsidR="00E85F81">
        <w:rPr>
          <w:lang w:eastAsia="ru-RU"/>
        </w:rPr>
        <w:t xml:space="preserve">еремещению; </w:t>
      </w:r>
    </w:p>
    <w:p w14:paraId="4C7C6BB7" w14:textId="3EE1D595" w:rsidR="00E85F81" w:rsidRDefault="00297B2E" w:rsidP="005753B1">
      <w:pPr>
        <w:pStyle w:val="a4"/>
        <w:ind w:left="927" w:firstLine="0"/>
        <w:rPr>
          <w:lang w:eastAsia="ru-RU"/>
        </w:rPr>
      </w:pPr>
      <w:r w:rsidRPr="005753B1">
        <w:rPr>
          <w:lang w:eastAsia="ru-RU"/>
        </w:rPr>
        <w:t>название перемещаем</w:t>
      </w:r>
      <w:r w:rsidR="00E85F81">
        <w:rPr>
          <w:lang w:eastAsia="ru-RU"/>
        </w:rPr>
        <w:t>ого документа / документов</w:t>
      </w:r>
      <w:r w:rsidRPr="005753B1">
        <w:rPr>
          <w:lang w:eastAsia="ru-RU"/>
        </w:rPr>
        <w:t xml:space="preserve"> (в примере это «</w:t>
      </w:r>
      <w:r w:rsidR="00E85F81">
        <w:rPr>
          <w:lang w:eastAsia="ru-RU"/>
        </w:rPr>
        <w:t>Чернильница</w:t>
      </w:r>
      <w:r w:rsidR="00E85F81" w:rsidRPr="00E85F81">
        <w:rPr>
          <w:lang w:eastAsia="ru-RU"/>
        </w:rPr>
        <w:t>.</w:t>
      </w:r>
      <w:r w:rsidR="00E85F81">
        <w:rPr>
          <w:lang w:val="en-US" w:eastAsia="ru-RU"/>
        </w:rPr>
        <w:t>jpg</w:t>
      </w:r>
      <w:r w:rsidR="00E85F81">
        <w:rPr>
          <w:lang w:eastAsia="ru-RU"/>
        </w:rPr>
        <w:t>»);</w:t>
      </w:r>
    </w:p>
    <w:p w14:paraId="1CA70F98" w14:textId="7CF1FFCC" w:rsidR="00E85F81" w:rsidRDefault="00297B2E" w:rsidP="005753B1">
      <w:pPr>
        <w:pStyle w:val="a4"/>
        <w:ind w:left="927" w:firstLine="0"/>
        <w:rPr>
          <w:lang w:eastAsia="ru-RU"/>
        </w:rPr>
      </w:pPr>
      <w:r w:rsidRPr="005753B1">
        <w:rPr>
          <w:lang w:eastAsia="ru-RU"/>
        </w:rPr>
        <w:t>кнопку «Выбрать»</w:t>
      </w:r>
      <w:r w:rsidR="00313229" w:rsidRPr="005753B1">
        <w:rPr>
          <w:lang w:eastAsia="ru-RU"/>
        </w:rPr>
        <w:t xml:space="preserve"> для</w:t>
      </w:r>
      <w:r w:rsidR="00313229">
        <w:rPr>
          <w:lang w:eastAsia="ru-RU"/>
        </w:rPr>
        <w:t> </w:t>
      </w:r>
      <w:r w:rsidR="00313229" w:rsidRPr="005753B1">
        <w:rPr>
          <w:lang w:eastAsia="ru-RU"/>
        </w:rPr>
        <w:t>в</w:t>
      </w:r>
      <w:r w:rsidRPr="005753B1">
        <w:rPr>
          <w:lang w:eastAsia="ru-RU"/>
        </w:rPr>
        <w:t>ыбора папки,</w:t>
      </w:r>
      <w:r w:rsidR="00313229" w:rsidRPr="005753B1">
        <w:rPr>
          <w:lang w:eastAsia="ru-RU"/>
        </w:rPr>
        <w:t xml:space="preserve"> в</w:t>
      </w:r>
      <w:r w:rsidR="00313229">
        <w:rPr>
          <w:lang w:eastAsia="ru-RU"/>
        </w:rPr>
        <w:t> </w:t>
      </w:r>
      <w:r w:rsidR="00313229" w:rsidRPr="005753B1">
        <w:rPr>
          <w:lang w:eastAsia="ru-RU"/>
        </w:rPr>
        <w:t>к</w:t>
      </w:r>
      <w:r w:rsidRPr="005753B1">
        <w:rPr>
          <w:lang w:eastAsia="ru-RU"/>
        </w:rPr>
        <w:t xml:space="preserve">оторую планируется переместить </w:t>
      </w:r>
      <w:r w:rsidR="00E85F81">
        <w:rPr>
          <w:lang w:eastAsia="ru-RU"/>
        </w:rPr>
        <w:t>документ / документы;</w:t>
      </w:r>
    </w:p>
    <w:p w14:paraId="6D5188EA" w14:textId="141ADAE3" w:rsidR="00E85F81" w:rsidRDefault="00E85F81" w:rsidP="005753B1">
      <w:pPr>
        <w:pStyle w:val="a4"/>
        <w:ind w:left="927" w:firstLine="0"/>
        <w:rPr>
          <w:lang w:eastAsia="ru-RU"/>
        </w:rPr>
      </w:pPr>
      <w:r>
        <w:rPr>
          <w:lang w:eastAsia="ru-RU"/>
        </w:rPr>
        <w:t xml:space="preserve">кнопки «Переместить» и «Отмена». </w:t>
      </w:r>
    </w:p>
    <w:p w14:paraId="1A9A0FCE" w14:textId="63E1862C" w:rsidR="00297B2E" w:rsidRPr="005753B1" w:rsidRDefault="00E85F81" w:rsidP="005753B1">
      <w:pPr>
        <w:pStyle w:val="a4"/>
        <w:ind w:left="927" w:firstLine="0"/>
      </w:pPr>
      <w:r>
        <w:rPr>
          <w:lang w:eastAsia="ru-RU"/>
        </w:rPr>
        <w:t>По умолчанию выбрана</w:t>
      </w:r>
      <w:r w:rsidR="00297B2E" w:rsidRPr="005753B1">
        <w:rPr>
          <w:lang w:eastAsia="ru-RU"/>
        </w:rPr>
        <w:t xml:space="preserve"> </w:t>
      </w:r>
      <w:r>
        <w:rPr>
          <w:lang w:eastAsia="ru-RU"/>
        </w:rPr>
        <w:t>текущая папка.</w:t>
      </w:r>
      <w:r w:rsidR="00297B2E" w:rsidRPr="005753B1">
        <w:rPr>
          <w:lang w:eastAsia="ru-RU"/>
        </w:rPr>
        <w:t xml:space="preserve"> Чтобы выбрать другую папку, нужно нажать</w:t>
      </w:r>
      <w:r w:rsidR="00313229" w:rsidRPr="005753B1">
        <w:rPr>
          <w:lang w:eastAsia="ru-RU"/>
        </w:rPr>
        <w:t xml:space="preserve"> на</w:t>
      </w:r>
      <w:r w:rsidR="00313229">
        <w:rPr>
          <w:lang w:eastAsia="ru-RU"/>
        </w:rPr>
        <w:t> </w:t>
      </w:r>
      <w:r w:rsidR="00313229" w:rsidRPr="005753B1">
        <w:rPr>
          <w:lang w:eastAsia="ru-RU"/>
        </w:rPr>
        <w:t>к</w:t>
      </w:r>
      <w:r w:rsidR="00297B2E" w:rsidRPr="005753B1">
        <w:rPr>
          <w:lang w:eastAsia="ru-RU"/>
        </w:rPr>
        <w:t>нопку «Выбрать».</w:t>
      </w:r>
    </w:p>
    <w:p w14:paraId="235D017E" w14:textId="438A554C" w:rsidR="00297B2E" w:rsidRPr="00DA3F27" w:rsidRDefault="005753B1" w:rsidP="00297B2E">
      <w:pPr>
        <w:pStyle w:val="af4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2CF710E3" wp14:editId="315E06D4">
            <wp:extent cx="5270400" cy="2577600"/>
            <wp:effectExtent l="0" t="0" r="698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0655" w14:textId="338481D3" w:rsidR="00297B2E" w:rsidRPr="005753B1" w:rsidRDefault="00297B2E" w:rsidP="00297B2E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РИСУНОК_дмф_</w:instrText>
      </w:r>
      <w:r w:rsidR="00E85F81">
        <w:rPr>
          <w:lang w:eastAsia="ru-RU"/>
        </w:rPr>
        <w:instrText>док</w:instrText>
      </w:r>
      <w:r w:rsidRPr="005753B1">
        <w:rPr>
          <w:lang w:eastAsia="ru-RU"/>
        </w:rPr>
        <w:instrText>_перемещение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63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168" w:name="РИСУНОК_дмф_док_перемещение"/>
      <w:r w:rsidR="00EB093C">
        <w:rPr>
          <w:noProof/>
        </w:rPr>
        <w:t>63</w:t>
      </w:r>
      <w:bookmarkEnd w:id="168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63</w:t>
      </w:r>
      <w:r w:rsidRPr="005753B1">
        <w:rPr>
          <w:noProof/>
        </w:rPr>
        <w:fldChar w:fldCharType="end"/>
      </w:r>
      <w:r w:rsidRPr="005753B1">
        <w:t>. «Документы</w:t>
      </w:r>
      <w:r w:rsidR="00313229" w:rsidRPr="005753B1">
        <w:t xml:space="preserve"> и</w:t>
      </w:r>
      <w:r w:rsidR="00313229">
        <w:t> </w:t>
      </w:r>
      <w:r w:rsidR="00313229" w:rsidRPr="005753B1">
        <w:t>м</w:t>
      </w:r>
      <w:r w:rsidRPr="005753B1">
        <w:t>едиафайлы». Окно перемещения</w:t>
      </w:r>
    </w:p>
    <w:p w14:paraId="5572B043" w14:textId="4C83B6A8" w:rsidR="00297B2E" w:rsidRPr="005753B1" w:rsidRDefault="00297B2E" w:rsidP="00D34CCD">
      <w:pPr>
        <w:pStyle w:val="a4"/>
        <w:numPr>
          <w:ilvl w:val="0"/>
          <w:numId w:val="53"/>
        </w:numPr>
      </w:pPr>
      <w:r w:rsidRPr="005753B1">
        <w:t>Нажать</w:t>
      </w:r>
      <w:r w:rsidR="00313229" w:rsidRPr="005753B1">
        <w:t xml:space="preserve"> на</w:t>
      </w:r>
      <w:r w:rsidR="00313229">
        <w:t> </w:t>
      </w:r>
      <w:r w:rsidR="00313229" w:rsidRPr="005753B1">
        <w:t>к</w:t>
      </w:r>
      <w:r w:rsidRPr="005753B1">
        <w:t>нопку «Выбрать».</w:t>
      </w:r>
      <w:r w:rsidR="00313229" w:rsidRPr="005753B1">
        <w:t xml:space="preserve"> В</w:t>
      </w:r>
      <w:r w:rsidR="00313229">
        <w:t> </w:t>
      </w:r>
      <w:r w:rsidR="00313229" w:rsidRPr="005753B1">
        <w:t>р</w:t>
      </w:r>
      <w:r w:rsidRPr="005753B1">
        <w:t>езультате открывается окно выбора папки</w:t>
      </w:r>
      <w:r w:rsidR="00E85F81">
        <w:t>. Окно выбора папки</w:t>
      </w:r>
      <w:r w:rsidR="00313229">
        <w:t xml:space="preserve"> при п</w:t>
      </w:r>
      <w:r w:rsidR="00E85F81">
        <w:t>еремещении документа такое же,</w:t>
      </w:r>
      <w:r w:rsidR="00313229">
        <w:t xml:space="preserve"> как и при п</w:t>
      </w:r>
      <w:r w:rsidR="00E85F81">
        <w:t>еремещении папки</w:t>
      </w:r>
      <w:r w:rsidRPr="005753B1">
        <w:t xml:space="preserve"> (рисунок </w:t>
      </w:r>
      <w:r w:rsidRPr="005753B1">
        <w:rPr>
          <w:lang w:eastAsia="ru-RU"/>
        </w:rPr>
        <w:fldChar w:fldCharType="begin"/>
      </w:r>
      <w:r w:rsidRPr="005753B1">
        <w:rPr>
          <w:lang w:eastAsia="ru-RU"/>
        </w:rPr>
        <w:instrText xml:space="preserve"> REF РИСУНОК_дмф_подпапка_перемещение_выбор  \* MERGEFORMAT </w:instrText>
      </w:r>
      <w:r w:rsidRPr="005753B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52</w:t>
      </w:r>
      <w:r w:rsidRPr="005753B1">
        <w:rPr>
          <w:lang w:eastAsia="ru-RU"/>
        </w:rPr>
        <w:fldChar w:fldCharType="end"/>
      </w:r>
      <w:r w:rsidRPr="005753B1">
        <w:t>).</w:t>
      </w:r>
    </w:p>
    <w:p w14:paraId="6A614BD6" w14:textId="30D2B8E6" w:rsidR="00297B2E" w:rsidRPr="005753B1" w:rsidRDefault="00297B2E" w:rsidP="00D34CCD">
      <w:pPr>
        <w:pStyle w:val="a4"/>
        <w:numPr>
          <w:ilvl w:val="0"/>
          <w:numId w:val="53"/>
        </w:numPr>
      </w:pPr>
      <w:r w:rsidRPr="005753B1">
        <w:t>Выбрать папку</w:t>
      </w:r>
      <w:r w:rsidR="00313229" w:rsidRPr="005753B1">
        <w:t xml:space="preserve"> из</w:t>
      </w:r>
      <w:r w:rsidR="00313229">
        <w:t> </w:t>
      </w:r>
      <w:r w:rsidR="00313229" w:rsidRPr="005753B1">
        <w:t>п</w:t>
      </w:r>
      <w:r w:rsidRPr="005753B1">
        <w:t>редложенных</w:t>
      </w:r>
      <w:r w:rsidR="00313229" w:rsidRPr="005753B1">
        <w:t xml:space="preserve"> в</w:t>
      </w:r>
      <w:r w:rsidR="00313229">
        <w:t> </w:t>
      </w:r>
      <w:r w:rsidR="00313229" w:rsidRPr="005753B1">
        <w:t>с</w:t>
      </w:r>
      <w:r w:rsidRPr="005753B1">
        <w:t>писке</w:t>
      </w:r>
      <w:r w:rsidR="00E85F81">
        <w:t xml:space="preserve"> (см. </w:t>
      </w:r>
      <w:r w:rsidR="00E85F81" w:rsidRPr="005753B1">
        <w:t xml:space="preserve">рисунок </w:t>
      </w:r>
      <w:r w:rsidR="00E85F81" w:rsidRPr="005753B1">
        <w:rPr>
          <w:lang w:eastAsia="ru-RU"/>
        </w:rPr>
        <w:fldChar w:fldCharType="begin"/>
      </w:r>
      <w:r w:rsidR="00E85F81" w:rsidRPr="005753B1">
        <w:rPr>
          <w:lang w:eastAsia="ru-RU"/>
        </w:rPr>
        <w:instrText xml:space="preserve"> REF РИСУНОК_дмф_подпапка_перемещение_выбор  \* MERGEFORMAT </w:instrText>
      </w:r>
      <w:r w:rsidR="00E85F81" w:rsidRPr="005753B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52</w:t>
      </w:r>
      <w:r w:rsidR="00E85F81" w:rsidRPr="005753B1">
        <w:rPr>
          <w:lang w:eastAsia="ru-RU"/>
        </w:rPr>
        <w:fldChar w:fldCharType="end"/>
      </w:r>
      <w:r w:rsidR="00E85F81">
        <w:t>)</w:t>
      </w:r>
      <w:r w:rsidRPr="005753B1">
        <w:t>.</w:t>
      </w:r>
      <w:r w:rsidR="00313229" w:rsidRPr="005753B1">
        <w:t xml:space="preserve"> Для</w:t>
      </w:r>
      <w:r w:rsidR="00313229">
        <w:t> </w:t>
      </w:r>
      <w:r w:rsidR="00313229" w:rsidRPr="005753B1">
        <w:t>э</w:t>
      </w:r>
      <w:r w:rsidRPr="005753B1">
        <w:t>того нужно нажать</w:t>
      </w:r>
      <w:r w:rsidR="00313229" w:rsidRPr="005753B1">
        <w:t xml:space="preserve"> на</w:t>
      </w:r>
      <w:r w:rsidR="00313229">
        <w:t> </w:t>
      </w:r>
      <w:r w:rsidR="00313229" w:rsidRPr="005753B1">
        <w:t>к</w:t>
      </w:r>
      <w:r w:rsidRPr="005753B1">
        <w:t>нопку «Выбрать» напротив названия этой папки. Также допускается создать новую папку,</w:t>
      </w:r>
      <w:r w:rsidR="00313229" w:rsidRPr="005753B1">
        <w:t xml:space="preserve"> в</w:t>
      </w:r>
      <w:r w:rsidR="00313229">
        <w:t> </w:t>
      </w:r>
      <w:r w:rsidR="00313229" w:rsidRPr="005753B1">
        <w:t>к</w:t>
      </w:r>
      <w:r w:rsidRPr="005753B1">
        <w:t>оторую будет переме</w:t>
      </w:r>
      <w:r w:rsidR="00E85F81">
        <w:t>щен</w:t>
      </w:r>
      <w:r w:rsidRPr="005753B1">
        <w:t xml:space="preserve"> </w:t>
      </w:r>
      <w:r w:rsidR="00E85F81">
        <w:t>документ</w:t>
      </w:r>
      <w:r w:rsidRPr="005753B1">
        <w:t>.</w:t>
      </w:r>
      <w:r w:rsidR="00313229" w:rsidRPr="005753B1">
        <w:t xml:space="preserve"> Для</w:t>
      </w:r>
      <w:r w:rsidR="00313229">
        <w:t> </w:t>
      </w:r>
      <w:r w:rsidR="00313229" w:rsidRPr="005753B1">
        <w:t>э</w:t>
      </w:r>
      <w:r w:rsidRPr="005753B1">
        <w:t>того нужно нажать</w:t>
      </w:r>
      <w:r w:rsidR="00313229" w:rsidRPr="005753B1">
        <w:t xml:space="preserve"> на</w:t>
      </w:r>
      <w:r w:rsidR="00313229">
        <w:t> </w:t>
      </w:r>
      <w:r w:rsidR="00313229" w:rsidRPr="005753B1">
        <w:t>к</w:t>
      </w:r>
      <w:r w:rsidRPr="005753B1">
        <w:t>нопку «Добавить папку»</w:t>
      </w:r>
      <w:r w:rsidR="00313229" w:rsidRPr="005753B1">
        <w:t xml:space="preserve"> в</w:t>
      </w:r>
      <w:r w:rsidR="00313229">
        <w:t> </w:t>
      </w:r>
      <w:r w:rsidR="00313229" w:rsidRPr="005753B1">
        <w:t>в</w:t>
      </w:r>
      <w:r w:rsidRPr="005753B1">
        <w:t>ерхней части окна.</w:t>
      </w:r>
      <w:r w:rsidR="00E85F81">
        <w:t xml:space="preserve"> Когда папка выбрана</w:t>
      </w:r>
      <w:r w:rsidR="00313229">
        <w:t xml:space="preserve"> по к</w:t>
      </w:r>
      <w:r w:rsidR="00E85F81">
        <w:t>нопке «Выбрать», окно закрывается.</w:t>
      </w:r>
    </w:p>
    <w:p w14:paraId="31A74542" w14:textId="0076C325" w:rsidR="00297B2E" w:rsidRPr="005753B1" w:rsidRDefault="00297B2E" w:rsidP="00297B2E">
      <w:pPr>
        <w:pStyle w:val="a4"/>
        <w:ind w:left="927" w:firstLine="0"/>
      </w:pPr>
      <w:r w:rsidRPr="005753B1">
        <w:t>Замечание.</w:t>
      </w:r>
      <w:r w:rsidR="00313229" w:rsidRPr="005753B1">
        <w:t xml:space="preserve"> По</w:t>
      </w:r>
      <w:r w:rsidR="00313229">
        <w:t> </w:t>
      </w:r>
      <w:r w:rsidR="00313229" w:rsidRPr="005753B1">
        <w:t>н</w:t>
      </w:r>
      <w:r w:rsidRPr="005753B1">
        <w:t>ажатию</w:t>
      </w:r>
      <w:r w:rsidR="00313229" w:rsidRPr="005753B1">
        <w:t xml:space="preserve"> на</w:t>
      </w:r>
      <w:r w:rsidR="00313229">
        <w:t> </w:t>
      </w:r>
      <w:r w:rsidR="00313229" w:rsidRPr="005753B1">
        <w:t>н</w:t>
      </w:r>
      <w:r w:rsidRPr="005753B1">
        <w:t>азвание каждой</w:t>
      </w:r>
      <w:r w:rsidR="00313229" w:rsidRPr="005753B1">
        <w:t xml:space="preserve"> из</w:t>
      </w:r>
      <w:r w:rsidR="00313229">
        <w:t> </w:t>
      </w:r>
      <w:r w:rsidR="00313229" w:rsidRPr="005753B1">
        <w:t>п</w:t>
      </w:r>
      <w:r w:rsidRPr="005753B1">
        <w:t>апок открывается</w:t>
      </w:r>
      <w:r w:rsidR="00313229" w:rsidRPr="005753B1">
        <w:t xml:space="preserve"> ее</w:t>
      </w:r>
      <w:r w:rsidR="00313229">
        <w:t> </w:t>
      </w:r>
      <w:r w:rsidR="00313229" w:rsidRPr="005753B1">
        <w:t>с</w:t>
      </w:r>
      <w:r w:rsidR="005C7882">
        <w:t>одержимое, в т.ч. </w:t>
      </w:r>
      <w:r w:rsidRPr="005753B1">
        <w:t>подпапки. Администратор может перемещаться</w:t>
      </w:r>
      <w:r w:rsidR="00313229" w:rsidRPr="005753B1">
        <w:t xml:space="preserve"> по</w:t>
      </w:r>
      <w:r w:rsidR="00313229">
        <w:t> </w:t>
      </w:r>
      <w:r w:rsidR="00313229" w:rsidRPr="005753B1">
        <w:t>п</w:t>
      </w:r>
      <w:r w:rsidRPr="005753B1">
        <w:t>апкам/подпапкам</w:t>
      </w:r>
      <w:r w:rsidR="00313229" w:rsidRPr="005753B1">
        <w:t xml:space="preserve"> и</w:t>
      </w:r>
      <w:r w:rsidR="00313229">
        <w:t> </w:t>
      </w:r>
      <w:r w:rsidR="00313229" w:rsidRPr="005753B1">
        <w:t>в</w:t>
      </w:r>
      <w:r w:rsidRPr="005753B1">
        <w:t>ыбрать любую</w:t>
      </w:r>
      <w:r w:rsidR="00313229" w:rsidRPr="005753B1">
        <w:t xml:space="preserve"> из</w:t>
      </w:r>
      <w:r w:rsidR="00313229">
        <w:t> </w:t>
      </w:r>
      <w:r w:rsidR="00313229" w:rsidRPr="005753B1">
        <w:t>них</w:t>
      </w:r>
      <w:r w:rsidR="00313229">
        <w:t> </w:t>
      </w:r>
      <w:r w:rsidR="00313229" w:rsidRPr="005753B1">
        <w:t>для</w:t>
      </w:r>
      <w:r w:rsidR="00313229">
        <w:t> </w:t>
      </w:r>
      <w:r w:rsidR="00313229" w:rsidRPr="005753B1">
        <w:t>р</w:t>
      </w:r>
      <w:r w:rsidRPr="005753B1">
        <w:t xml:space="preserve">азмещения </w:t>
      </w:r>
      <w:r w:rsidR="00E85F81">
        <w:t>документа</w:t>
      </w:r>
      <w:r w:rsidRPr="005753B1">
        <w:t>.</w:t>
      </w:r>
    </w:p>
    <w:p w14:paraId="7918B9C2" w14:textId="6D5185ED" w:rsidR="00297B2E" w:rsidRPr="005753B1" w:rsidRDefault="00297B2E" w:rsidP="00D34CCD">
      <w:pPr>
        <w:pStyle w:val="a4"/>
        <w:numPr>
          <w:ilvl w:val="0"/>
          <w:numId w:val="53"/>
        </w:numPr>
      </w:pPr>
      <w:r w:rsidRPr="005753B1">
        <w:t>Нажать</w:t>
      </w:r>
      <w:r w:rsidR="00313229" w:rsidRPr="005753B1">
        <w:t xml:space="preserve"> на</w:t>
      </w:r>
      <w:r w:rsidR="00313229">
        <w:t> </w:t>
      </w:r>
      <w:r w:rsidR="00313229" w:rsidRPr="005753B1">
        <w:t>к</w:t>
      </w:r>
      <w:r w:rsidRPr="005753B1">
        <w:t>нопку «Переместить» (</w:t>
      </w:r>
      <w:r w:rsidR="00E85F81" w:rsidRPr="00E85F81">
        <w:t xml:space="preserve">рисунок </w:t>
      </w:r>
      <w:r w:rsidR="00E85F81" w:rsidRPr="00E85F81">
        <w:rPr>
          <w:lang w:eastAsia="ru-RU"/>
        </w:rPr>
        <w:fldChar w:fldCharType="begin"/>
      </w:r>
      <w:r w:rsidR="00E85F81" w:rsidRPr="00E85F81">
        <w:rPr>
          <w:lang w:eastAsia="ru-RU"/>
        </w:rPr>
        <w:instrText xml:space="preserve"> REF РИСУНОК_дмф_док_перемещение  \* MERGEFORMAT </w:instrText>
      </w:r>
      <w:r w:rsidR="00E85F81" w:rsidRPr="00E85F8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63</w:t>
      </w:r>
      <w:r w:rsidR="00E85F81" w:rsidRPr="00E85F81">
        <w:rPr>
          <w:lang w:eastAsia="ru-RU"/>
        </w:rPr>
        <w:fldChar w:fldCharType="end"/>
      </w:r>
      <w:r w:rsidRPr="005753B1">
        <w:t>).</w:t>
      </w:r>
      <w:r w:rsidR="00313229" w:rsidRPr="005753B1">
        <w:t xml:space="preserve"> В</w:t>
      </w:r>
      <w:r w:rsidR="00313229">
        <w:t> </w:t>
      </w:r>
      <w:r w:rsidR="00313229" w:rsidRPr="005753B1">
        <w:t>р</w:t>
      </w:r>
      <w:r w:rsidRPr="005753B1">
        <w:t xml:space="preserve">езультате </w:t>
      </w:r>
      <w:r w:rsidR="00E85F81">
        <w:t>д</w:t>
      </w:r>
      <w:r w:rsidR="006B2A85">
        <w:t>окумент / документы</w:t>
      </w:r>
      <w:r w:rsidRPr="005753B1">
        <w:t xml:space="preserve"> перемещен</w:t>
      </w:r>
      <w:r w:rsidR="00313229" w:rsidRPr="005753B1">
        <w:t xml:space="preserve"> в</w:t>
      </w:r>
      <w:r w:rsidR="00313229">
        <w:t> </w:t>
      </w:r>
      <w:r w:rsidR="00313229" w:rsidRPr="005753B1">
        <w:t>в</w:t>
      </w:r>
      <w:r w:rsidRPr="005753B1">
        <w:t>ыбранную папку.</w:t>
      </w:r>
      <w:r w:rsidR="00313229" w:rsidRPr="005753B1">
        <w:t xml:space="preserve"> Из</w:t>
      </w:r>
      <w:r w:rsidR="00313229">
        <w:t> </w:t>
      </w:r>
      <w:r w:rsidR="00313229" w:rsidRPr="005753B1">
        <w:t>т</w:t>
      </w:r>
      <w:r w:rsidRPr="005753B1">
        <w:t xml:space="preserve">екущей папки </w:t>
      </w:r>
      <w:r w:rsidR="006B2A85">
        <w:t>документ</w:t>
      </w:r>
      <w:r w:rsidR="006415DC">
        <w:t xml:space="preserve"> удален</w:t>
      </w:r>
      <w:r w:rsidRPr="005753B1">
        <w:t>.</w:t>
      </w:r>
    </w:p>
    <w:p w14:paraId="0291A2EE" w14:textId="69AF6BA5" w:rsidR="0051338E" w:rsidRDefault="0051338E" w:rsidP="00BF7F1C">
      <w:pPr>
        <w:pStyle w:val="3"/>
      </w:pPr>
      <w:bookmarkStart w:id="169" w:name="_Ref22039939"/>
      <w:bookmarkStart w:id="170" w:name="_Toc70340524"/>
      <w:r>
        <w:t>Удаление документа</w:t>
      </w:r>
      <w:bookmarkEnd w:id="169"/>
      <w:bookmarkEnd w:id="170"/>
    </w:p>
    <w:p w14:paraId="4F1A51DF" w14:textId="2C584E55" w:rsidR="004C161B" w:rsidRDefault="004C161B" w:rsidP="004C161B">
      <w:r>
        <w:t>Удаление документа означает перемещение</w:t>
      </w:r>
      <w:r w:rsidR="00313229">
        <w:t xml:space="preserve"> его в</w:t>
      </w:r>
      <w:r>
        <w:t xml:space="preserve"> «Корзину».</w:t>
      </w:r>
      <w:r w:rsidR="00313229">
        <w:t xml:space="preserve"> В д</w:t>
      </w:r>
      <w:r>
        <w:t>альнейшем документ может быть окончательно удален из «Корзины»</w:t>
      </w:r>
      <w:r w:rsidR="00313229">
        <w:t xml:space="preserve"> или в</w:t>
      </w:r>
      <w:r>
        <w:t>осстановлен из «Корзины»</w:t>
      </w:r>
      <w:r w:rsidR="00313229">
        <w:t xml:space="preserve"> в р</w:t>
      </w:r>
      <w:r>
        <w:t>аздел «Документы</w:t>
      </w:r>
      <w:r w:rsidR="00313229">
        <w:t xml:space="preserve"> и м</w:t>
      </w:r>
      <w:r>
        <w:t>едиафайлы»</w:t>
      </w:r>
      <w:r w:rsidR="00216D64">
        <w:t xml:space="preserve"> (в то место, откуда он был удален)</w:t>
      </w:r>
      <w:r>
        <w:t>.</w:t>
      </w:r>
      <w:r w:rsidR="00313229">
        <w:t xml:space="preserve"> О р</w:t>
      </w:r>
      <w:r>
        <w:t xml:space="preserve">аботе с «Корзиной» см. раздел </w:t>
      </w:r>
      <w:r>
        <w:fldChar w:fldCharType="begin"/>
      </w:r>
      <w:r>
        <w:instrText xml:space="preserve"> REF _Ref21441924 \r \h </w:instrText>
      </w:r>
      <w:r>
        <w:fldChar w:fldCharType="separate"/>
      </w:r>
      <w:r w:rsidR="005C7882">
        <w:t>8</w:t>
      </w:r>
      <w:r>
        <w:fldChar w:fldCharType="end"/>
      </w:r>
      <w:r>
        <w:t>.</w:t>
      </w:r>
    </w:p>
    <w:p w14:paraId="3FC3AC75" w14:textId="7FF370CA" w:rsidR="004C161B" w:rsidRDefault="004C161B" w:rsidP="004C161B">
      <w:r>
        <w:t>Чтобы удалить документ, нужно:</w:t>
      </w:r>
    </w:p>
    <w:p w14:paraId="14591E63" w14:textId="055C2704" w:rsidR="004C161B" w:rsidRDefault="004C161B" w:rsidP="00D34CCD">
      <w:pPr>
        <w:pStyle w:val="a4"/>
        <w:numPr>
          <w:ilvl w:val="0"/>
          <w:numId w:val="54"/>
        </w:numPr>
      </w:pPr>
      <w:r>
        <w:t>Перейти</w:t>
      </w:r>
      <w:r w:rsidR="00313229">
        <w:t xml:space="preserve"> к р</w:t>
      </w:r>
      <w:r>
        <w:t>едактированию документа Способом 1, Способом 2</w:t>
      </w:r>
      <w:r w:rsidR="00313229">
        <w:t xml:space="preserve"> или С</w:t>
      </w:r>
      <w:r>
        <w:t>пособом 3 из п. </w:t>
      </w:r>
      <w:r>
        <w:fldChar w:fldCharType="begin"/>
      </w:r>
      <w:r>
        <w:instrText xml:space="preserve"> REF _Ref22040151 \r \h </w:instrText>
      </w:r>
      <w:r>
        <w:fldChar w:fldCharType="separate"/>
      </w:r>
      <w:r w:rsidR="005C7882">
        <w:t>5.3.4.1</w:t>
      </w:r>
      <w:r>
        <w:fldChar w:fldCharType="end"/>
      </w:r>
      <w:r>
        <w:t>. Если требуется удалить сразу несколько документов,</w:t>
      </w:r>
      <w:r w:rsidR="00313229">
        <w:t xml:space="preserve"> то у</w:t>
      </w:r>
      <w:r>
        <w:t>добнее использовать Способ 3.</w:t>
      </w:r>
    </w:p>
    <w:p w14:paraId="49F73502" w14:textId="4B456F28" w:rsidR="004C161B" w:rsidRDefault="004C161B" w:rsidP="00D34CCD">
      <w:pPr>
        <w:pStyle w:val="a4"/>
        <w:numPr>
          <w:ilvl w:val="0"/>
          <w:numId w:val="54"/>
        </w:numPr>
      </w:pPr>
      <w:r w:rsidRPr="005753B1">
        <w:t>В меню действий</w:t>
      </w:r>
      <w:r w:rsidR="00313229" w:rsidRPr="005753B1">
        <w:t xml:space="preserve"> с</w:t>
      </w:r>
      <w:r w:rsidR="00313229">
        <w:t> </w:t>
      </w:r>
      <w:r w:rsidR="00313229" w:rsidRPr="005753B1">
        <w:t>д</w:t>
      </w:r>
      <w:r w:rsidRPr="005753B1">
        <w:t xml:space="preserve">окументом (рисунок </w:t>
      </w:r>
      <w:r w:rsidRPr="005753B1">
        <w:rPr>
          <w:lang w:eastAsia="ru-RU"/>
        </w:rPr>
        <w:fldChar w:fldCharType="begin"/>
      </w:r>
      <w:r w:rsidRPr="005753B1">
        <w:rPr>
          <w:lang w:eastAsia="ru-RU"/>
        </w:rPr>
        <w:instrText xml:space="preserve"> REF РИСУНОК_дмф_документ1_действия  \* MERGEFORMAT </w:instrText>
      </w:r>
      <w:r w:rsidRPr="005753B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59</w:t>
      </w:r>
      <w:r w:rsidRPr="005753B1">
        <w:rPr>
          <w:lang w:eastAsia="ru-RU"/>
        </w:rPr>
        <w:fldChar w:fldCharType="end"/>
      </w:r>
      <w:r w:rsidRPr="005753B1">
        <w:t xml:space="preserve">) </w:t>
      </w:r>
      <w:r w:rsidRPr="005753B1">
        <w:rPr>
          <w:lang w:eastAsia="ru-RU"/>
        </w:rPr>
        <w:t>выбрать пункт «Переместить</w:t>
      </w:r>
      <w:r w:rsidR="002D70B7">
        <w:rPr>
          <w:lang w:eastAsia="ru-RU"/>
        </w:rPr>
        <w:t xml:space="preserve"> в </w:t>
      </w:r>
      <w:r>
        <w:rPr>
          <w:lang w:eastAsia="ru-RU"/>
        </w:rPr>
        <w:t>корзину</w:t>
      </w:r>
      <w:r w:rsidRPr="005753B1">
        <w:rPr>
          <w:lang w:eastAsia="ru-RU"/>
        </w:rPr>
        <w:t>».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документ перемещен в «Корзину».</w:t>
      </w:r>
    </w:p>
    <w:p w14:paraId="77FE4958" w14:textId="02E27120" w:rsidR="0051338E" w:rsidRDefault="0051338E" w:rsidP="0051338E"/>
    <w:p w14:paraId="441A7F4A" w14:textId="5DC38713" w:rsidR="0051338E" w:rsidRDefault="0051338E" w:rsidP="0051338E"/>
    <w:p w14:paraId="3121D0ED" w14:textId="78AD70F0" w:rsidR="0051338E" w:rsidRDefault="0051338E" w:rsidP="0051338E"/>
    <w:p w14:paraId="30D291D0" w14:textId="302D1F35" w:rsidR="0051338E" w:rsidRDefault="0051338E" w:rsidP="0051338E"/>
    <w:p w14:paraId="4E12F9B6" w14:textId="625A955C" w:rsidR="0051338E" w:rsidRDefault="0051338E" w:rsidP="0051338E"/>
    <w:p w14:paraId="4820DCB0" w14:textId="77777777" w:rsidR="0051338E" w:rsidRPr="0051338E" w:rsidRDefault="0051338E" w:rsidP="0051338E"/>
    <w:p w14:paraId="29F8ABD9" w14:textId="6B99FA06" w:rsidR="00ED01F8" w:rsidRDefault="00ED01F8" w:rsidP="00BF7F1C">
      <w:pPr>
        <w:pStyle w:val="1"/>
      </w:pPr>
      <w:bookmarkStart w:id="171" w:name="_Ref22135382"/>
      <w:bookmarkStart w:id="172" w:name="_Ref22135449"/>
      <w:bookmarkStart w:id="173" w:name="_Ref22135477"/>
      <w:bookmarkStart w:id="174" w:name="_Toc70340525"/>
      <w:r>
        <w:t>Сетевой контент</w:t>
      </w:r>
      <w:bookmarkEnd w:id="145"/>
      <w:bookmarkEnd w:id="171"/>
      <w:bookmarkEnd w:id="172"/>
      <w:bookmarkEnd w:id="173"/>
      <w:bookmarkEnd w:id="174"/>
    </w:p>
    <w:p w14:paraId="0233D481" w14:textId="63721805" w:rsidR="00A139C7" w:rsidRDefault="00A139C7" w:rsidP="00B47C7C">
      <w:r>
        <w:t>Сетевой контент – это статьи, новости</w:t>
      </w:r>
      <w:r w:rsidR="006B41E0">
        <w:t>, спецпроекты</w:t>
      </w:r>
      <w:r>
        <w:t xml:space="preserve"> и д</w:t>
      </w:r>
      <w:r w:rsidR="005C7882">
        <w:t>ругой контент для размещения на </w:t>
      </w:r>
      <w:r>
        <w:t>страницах Портала. В этих статьях, в свою очередь, исп</w:t>
      </w:r>
      <w:r w:rsidR="006B41E0">
        <w:t>ользуются ссылки на документы и </w:t>
      </w:r>
      <w:r>
        <w:t>медиафайлы.</w:t>
      </w:r>
    </w:p>
    <w:p w14:paraId="64332287" w14:textId="539E7D25" w:rsidR="00B47C7C" w:rsidRDefault="00B47C7C" w:rsidP="00B47C7C">
      <w:r>
        <w:t>Раздел «Сетевой контент»</w:t>
      </w:r>
      <w:r w:rsidR="00313229">
        <w:t xml:space="preserve"> в а</w:t>
      </w:r>
      <w:r>
        <w:t>дминистративной части Портала содержит контент, созданный администраторами</w:t>
      </w:r>
      <w:r w:rsidR="00313229">
        <w:t xml:space="preserve"> за все в</w:t>
      </w:r>
      <w:r>
        <w:t>ремя работы</w:t>
      </w:r>
      <w:r w:rsidR="00313229">
        <w:t xml:space="preserve"> на П</w:t>
      </w:r>
      <w:r>
        <w:t>ортале.</w:t>
      </w:r>
    </w:p>
    <w:p w14:paraId="18C08849" w14:textId="435C74EA" w:rsidR="00B47C7C" w:rsidRDefault="002C7A9B" w:rsidP="00B47C7C">
      <w:r>
        <w:t>Контент (статьи, новости</w:t>
      </w:r>
      <w:r w:rsidR="00830020">
        <w:t>…</w:t>
      </w:r>
      <w:r>
        <w:t>)</w:t>
      </w:r>
      <w:r w:rsidR="00B47C7C">
        <w:t xml:space="preserve"> </w:t>
      </w:r>
      <w:r>
        <w:t>может быть размещен</w:t>
      </w:r>
      <w:r w:rsidR="00B47C7C">
        <w:t xml:space="preserve"> непосредственно</w:t>
      </w:r>
      <w:r w:rsidR="00313229">
        <w:t xml:space="preserve"> на с</w:t>
      </w:r>
      <w:r w:rsidR="00B47C7C">
        <w:t>транице «</w:t>
      </w:r>
      <w:r>
        <w:t>Сетевой контент» либо упорядочен</w:t>
      </w:r>
      <w:r w:rsidR="00B47C7C">
        <w:t xml:space="preserve"> внутри папок / подпапок, которые администратор может создать</w:t>
      </w:r>
      <w:r w:rsidR="00313229">
        <w:t xml:space="preserve"> на с</w:t>
      </w:r>
      <w:r w:rsidR="00B47C7C">
        <w:t>транице «</w:t>
      </w:r>
      <w:r>
        <w:t>Сетевой контент</w:t>
      </w:r>
      <w:r w:rsidR="00B47C7C">
        <w:t>».</w:t>
      </w:r>
      <w:r w:rsidR="00313229">
        <w:t xml:space="preserve"> </w:t>
      </w:r>
    </w:p>
    <w:p w14:paraId="0FD504A6" w14:textId="0DA371CC" w:rsidR="00830020" w:rsidRDefault="00830020" w:rsidP="00B47C7C">
      <w:r>
        <w:t>Рекомендуется в разделе «Сетевой контент» сформировать несколько основных папок так, чтобы сотрудникам было удобно в них ориентироваться. Это могут быть папки: новости, статьи, спецпроекты и проч. Если удобно ориентироваться по времени добавления документов, то это могут быть папки по годам или по месяцам. Также это могут быть папки по отделам / подразделениям или по фамилиям пользователей и проч.</w:t>
      </w:r>
    </w:p>
    <w:p w14:paraId="019292D7" w14:textId="0D4A97BB" w:rsidR="000D03AF" w:rsidRDefault="000D03AF" w:rsidP="00B47C7C">
      <w:r>
        <w:t>В настоящее время в качестве основных папок сформированы следующие: «Организации», «Слайды подборок», «Статьи», «Новости», «Спецпроекты».</w:t>
      </w:r>
    </w:p>
    <w:p w14:paraId="2D3919EF" w14:textId="1A50DC7A" w:rsidR="00B47C7C" w:rsidRDefault="00B47C7C" w:rsidP="00B47C7C">
      <w:r>
        <w:t xml:space="preserve">Внутри каждой папки может быть сколько угодно подпапок и/или </w:t>
      </w:r>
      <w:r w:rsidR="002C7A9B">
        <w:t>статей</w:t>
      </w:r>
      <w:r>
        <w:t>.</w:t>
      </w:r>
    </w:p>
    <w:p w14:paraId="02A4AF42" w14:textId="2A2CAD2B" w:rsidR="00B47C7C" w:rsidRDefault="00B47C7C" w:rsidP="00B47C7C">
      <w:r>
        <w:t xml:space="preserve">Название папки / подпапки / </w:t>
      </w:r>
      <w:r w:rsidR="002C7A9B">
        <w:t>статьи</w:t>
      </w:r>
      <w:r w:rsidRPr="00C31632">
        <w:t xml:space="preserve"> является ссылкой. По нажатию на ссылку открывается страница</w:t>
      </w:r>
      <w:r>
        <w:t xml:space="preserve"> папки / подпапки / </w:t>
      </w:r>
      <w:r w:rsidR="002C7A9B">
        <w:t>статьи</w:t>
      </w:r>
      <w:r w:rsidRPr="00C31632">
        <w:t>.</w:t>
      </w:r>
    </w:p>
    <w:p w14:paraId="0D19A1E8" w14:textId="1B309E6B" w:rsidR="00ED01F8" w:rsidRDefault="00B47C7C" w:rsidP="00B47C7C">
      <w:r>
        <w:t>В разделе «</w:t>
      </w:r>
      <w:r w:rsidR="002C7A9B">
        <w:t>Сетевой контент» отображае</w:t>
      </w:r>
      <w:r>
        <w:t xml:space="preserve">тся </w:t>
      </w:r>
      <w:r w:rsidR="002C7A9B">
        <w:t>контент</w:t>
      </w:r>
      <w:r>
        <w:t>, добавленны</w:t>
      </w:r>
      <w:r w:rsidR="0094590D">
        <w:t>й</w:t>
      </w:r>
      <w:r w:rsidR="0042734E">
        <w:t xml:space="preserve"> одним из способов (таблица</w:t>
      </w:r>
      <w:r w:rsidR="005C7882">
        <w:t> </w:t>
      </w:r>
      <w:r w:rsidR="0042734E">
        <w:t>2).</w:t>
      </w:r>
    </w:p>
    <w:p w14:paraId="7240527D" w14:textId="5E2880EE" w:rsidR="0042734E" w:rsidRDefault="0042734E" w:rsidP="005C7882">
      <w:pPr>
        <w:pStyle w:val="af2"/>
      </w:pPr>
      <w:r>
        <w:t>Таблица 2. Способы добавления контента</w:t>
      </w:r>
    </w:p>
    <w:tbl>
      <w:tblPr>
        <w:tblStyle w:val="aff2"/>
        <w:tblW w:w="10201" w:type="dxa"/>
        <w:tblLook w:val="04A0" w:firstRow="1" w:lastRow="0" w:firstColumn="1" w:lastColumn="0" w:noHBand="0" w:noVBand="1"/>
      </w:tblPr>
      <w:tblGrid>
        <w:gridCol w:w="974"/>
        <w:gridCol w:w="3954"/>
        <w:gridCol w:w="5273"/>
      </w:tblGrid>
      <w:tr w:rsidR="007B6106" w14:paraId="4481265B" w14:textId="77777777" w:rsidTr="005C7882">
        <w:tc>
          <w:tcPr>
            <w:tcW w:w="974" w:type="dxa"/>
          </w:tcPr>
          <w:p w14:paraId="7E50E40B" w14:textId="77777777" w:rsidR="007B6106" w:rsidRDefault="007B6106" w:rsidP="00332129">
            <w:pPr>
              <w:ind w:firstLine="0"/>
              <w:jc w:val="center"/>
            </w:pPr>
            <w:r>
              <w:t>Способ</w:t>
            </w:r>
          </w:p>
        </w:tc>
        <w:tc>
          <w:tcPr>
            <w:tcW w:w="3954" w:type="dxa"/>
          </w:tcPr>
          <w:p w14:paraId="00497F4C" w14:textId="2DB906CF" w:rsidR="007B6106" w:rsidRDefault="007B6106" w:rsidP="007B6106">
            <w:pPr>
              <w:ind w:firstLine="0"/>
              <w:jc w:val="center"/>
            </w:pPr>
            <w:r>
              <w:t>Добавление контента</w:t>
            </w:r>
          </w:p>
        </w:tc>
        <w:tc>
          <w:tcPr>
            <w:tcW w:w="5273" w:type="dxa"/>
          </w:tcPr>
          <w:p w14:paraId="1EA53F7B" w14:textId="5734A562" w:rsidR="007B6106" w:rsidRDefault="007B6106" w:rsidP="007B6106">
            <w:pPr>
              <w:ind w:firstLine="0"/>
              <w:jc w:val="center"/>
            </w:pPr>
            <w:r>
              <w:t>Описание</w:t>
            </w:r>
          </w:p>
        </w:tc>
      </w:tr>
      <w:tr w:rsidR="00830020" w14:paraId="791D89F7" w14:textId="77777777" w:rsidTr="005C7882">
        <w:tc>
          <w:tcPr>
            <w:tcW w:w="974" w:type="dxa"/>
          </w:tcPr>
          <w:p w14:paraId="4D5E1E6A" w14:textId="49D09269" w:rsidR="00830020" w:rsidRDefault="00830020" w:rsidP="00830020">
            <w:pPr>
              <w:ind w:firstLine="0"/>
              <w:jc w:val="center"/>
            </w:pPr>
            <w:r>
              <w:t>1</w:t>
            </w:r>
          </w:p>
        </w:tc>
        <w:tc>
          <w:tcPr>
            <w:tcW w:w="3954" w:type="dxa"/>
          </w:tcPr>
          <w:p w14:paraId="2EC1B980" w14:textId="33A8B811" w:rsidR="00830020" w:rsidRDefault="00830020" w:rsidP="00830020">
            <w:pPr>
              <w:ind w:firstLine="0"/>
              <w:jc w:val="left"/>
            </w:pPr>
            <w:r>
              <w:t xml:space="preserve">Контент, который автоматически добавился в раздел «Сетевой контент», когда администратор публиковал контент (статью, новость) в пользовательской части Портала </w:t>
            </w:r>
          </w:p>
        </w:tc>
        <w:tc>
          <w:tcPr>
            <w:tcW w:w="5273" w:type="dxa"/>
          </w:tcPr>
          <w:p w14:paraId="1E6AC487" w14:textId="75567CAA" w:rsidR="00830020" w:rsidRDefault="00830020" w:rsidP="00830020">
            <w:pPr>
              <w:ind w:firstLine="0"/>
              <w:jc w:val="left"/>
            </w:pPr>
            <w:r>
              <w:t>Подробно о добавлении контента из пользовательской части Портала в портлет «Отображение сетевого контента» см. п. </w:t>
            </w:r>
            <w:r>
              <w:fldChar w:fldCharType="begin"/>
            </w:r>
            <w:r>
              <w:instrText xml:space="preserve"> REF _Ref21354660 \r \h  \* MERGEFORMAT </w:instrText>
            </w:r>
            <w:r>
              <w:fldChar w:fldCharType="separate"/>
            </w:r>
            <w:r w:rsidR="005C7882">
              <w:t>4.1.1.1</w:t>
            </w:r>
            <w:r>
              <w:fldChar w:fldCharType="end"/>
            </w:r>
            <w:r>
              <w:t>.</w:t>
            </w:r>
          </w:p>
          <w:p w14:paraId="58F63A0A" w14:textId="2CD15D53" w:rsidR="00830020" w:rsidRDefault="00830020" w:rsidP="00830020">
            <w:pPr>
              <w:ind w:firstLine="0"/>
              <w:jc w:val="left"/>
            </w:pPr>
            <w:r>
              <w:t>Подробно о добавлении контента из пользовательской части Портала в портлет «Публикатор» см. п. </w:t>
            </w:r>
            <w:r>
              <w:fldChar w:fldCharType="begin"/>
            </w:r>
            <w:r>
              <w:instrText xml:space="preserve"> REF _Ref21436609 \r \h  \* MERGEFORMAT </w:instrText>
            </w:r>
            <w:r>
              <w:fldChar w:fldCharType="separate"/>
            </w:r>
            <w:r w:rsidR="005C7882">
              <w:t>4.1.2.1</w:t>
            </w:r>
            <w:r>
              <w:fldChar w:fldCharType="end"/>
            </w:r>
            <w:r>
              <w:t>, добавление контента по Способу 1</w:t>
            </w:r>
          </w:p>
        </w:tc>
      </w:tr>
      <w:tr w:rsidR="00830020" w14:paraId="54858BC9" w14:textId="77777777" w:rsidTr="005C7882">
        <w:tc>
          <w:tcPr>
            <w:tcW w:w="974" w:type="dxa"/>
          </w:tcPr>
          <w:p w14:paraId="29A93CAA" w14:textId="1E76DF08" w:rsidR="00830020" w:rsidRDefault="00830020" w:rsidP="00830020">
            <w:pPr>
              <w:ind w:firstLine="0"/>
              <w:jc w:val="center"/>
            </w:pPr>
            <w:r>
              <w:t>2</w:t>
            </w:r>
          </w:p>
        </w:tc>
        <w:tc>
          <w:tcPr>
            <w:tcW w:w="3954" w:type="dxa"/>
          </w:tcPr>
          <w:p w14:paraId="0F63923D" w14:textId="6ACC4526" w:rsidR="00830020" w:rsidRDefault="00830020" w:rsidP="00830020">
            <w:pPr>
              <w:ind w:firstLine="0"/>
            </w:pPr>
            <w:r>
              <w:t>Контент, который администратор создал в административной части Портала в разделе «Сетевой контент»</w:t>
            </w:r>
          </w:p>
        </w:tc>
        <w:tc>
          <w:tcPr>
            <w:tcW w:w="5273" w:type="dxa"/>
          </w:tcPr>
          <w:p w14:paraId="350D265D" w14:textId="7F934E59" w:rsidR="00830020" w:rsidRDefault="00830020" w:rsidP="00830020">
            <w:pPr>
              <w:ind w:firstLine="0"/>
            </w:pPr>
            <w:r>
              <w:t>Подробно см. п. </w:t>
            </w:r>
            <w:r>
              <w:fldChar w:fldCharType="begin"/>
            </w:r>
            <w:r>
              <w:instrText xml:space="preserve"> REF _Ref21436609 \r \h </w:instrText>
            </w:r>
            <w:r>
              <w:fldChar w:fldCharType="separate"/>
            </w:r>
            <w:r w:rsidR="005C7882">
              <w:t>4.1.2.1</w:t>
            </w:r>
            <w:r>
              <w:fldChar w:fldCharType="end"/>
            </w:r>
            <w:r>
              <w:t>, добавление контента по Способу 2</w:t>
            </w:r>
          </w:p>
        </w:tc>
      </w:tr>
    </w:tbl>
    <w:p w14:paraId="12C14E34" w14:textId="4FCDF53A" w:rsidR="007B6106" w:rsidRDefault="007B6106" w:rsidP="007B6106">
      <w:r>
        <w:t>Чтобы перейти</w:t>
      </w:r>
      <w:r w:rsidR="00313229">
        <w:t xml:space="preserve"> в р</w:t>
      </w:r>
      <w:r>
        <w:t>аздел «Сетевой контент», нужно:</w:t>
      </w:r>
    </w:p>
    <w:p w14:paraId="1CE1CFB9" w14:textId="4B4295A8" w:rsidR="007B6106" w:rsidRDefault="007B6106" w:rsidP="00D34CCD">
      <w:pPr>
        <w:pStyle w:val="a4"/>
        <w:numPr>
          <w:ilvl w:val="0"/>
          <w:numId w:val="60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1F8263E8" wp14:editId="683F7BB8">
            <wp:extent cx="157386" cy="151765"/>
            <wp:effectExtent l="0" t="0" r="0" b="63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5C7882">
        <w:t>1.1</w:t>
      </w:r>
      <w:r>
        <w:fldChar w:fldCharType="end"/>
      </w:r>
      <w:r>
        <w:t>).</w:t>
      </w:r>
    </w:p>
    <w:p w14:paraId="1DA77FC6" w14:textId="169D2825" w:rsidR="00332129" w:rsidRDefault="007B6106" w:rsidP="00D34CCD">
      <w:pPr>
        <w:pStyle w:val="a4"/>
        <w:numPr>
          <w:ilvl w:val="0"/>
          <w:numId w:val="60"/>
        </w:numPr>
      </w:pPr>
      <w:r>
        <w:t>Перейти</w:t>
      </w:r>
      <w:r w:rsidR="00313229">
        <w:t xml:space="preserve"> к п</w:t>
      </w:r>
      <w:r>
        <w:t>ункту «</w:t>
      </w:r>
      <w:r>
        <w:rPr>
          <w:lang w:eastAsia="ru-RU"/>
        </w:rPr>
        <w:t>Контент → Сетевой контент»,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«Сетевой контент» (</w:t>
      </w:r>
      <w:r w:rsidRPr="00332129">
        <w:t xml:space="preserve">рисунок </w:t>
      </w:r>
      <w:r w:rsidRPr="00332129">
        <w:rPr>
          <w:lang w:eastAsia="ru-RU"/>
        </w:rPr>
        <w:fldChar w:fldCharType="begin"/>
      </w:r>
      <w:r w:rsidRPr="00332129">
        <w:rPr>
          <w:lang w:eastAsia="ru-RU"/>
        </w:rPr>
        <w:instrText xml:space="preserve"> REF РИСУНОК_</w:instrText>
      </w:r>
      <w:r w:rsidR="00332129" w:rsidRPr="00332129">
        <w:rPr>
          <w:lang w:eastAsia="ru-RU"/>
        </w:rPr>
        <w:instrText>ск</w:instrText>
      </w:r>
      <w:r w:rsidRPr="00332129">
        <w:rPr>
          <w:lang w:eastAsia="ru-RU"/>
        </w:rPr>
        <w:instrText xml:space="preserve">_главная  \* MERGEFORMAT </w:instrText>
      </w:r>
      <w:r w:rsidRPr="0033212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64</w:t>
      </w:r>
      <w:r w:rsidRPr="00332129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50020B75" w14:textId="453E64D4" w:rsidR="007B6106" w:rsidRDefault="00830020" w:rsidP="00332129">
      <w:pPr>
        <w:pStyle w:val="af4"/>
      </w:pPr>
      <w:r>
        <w:rPr>
          <w:noProof/>
          <w:lang w:eastAsia="ru-RU"/>
        </w:rPr>
        <w:drawing>
          <wp:inline distT="0" distB="0" distL="0" distR="0" wp14:anchorId="05AEEC91" wp14:editId="4BF8057F">
            <wp:extent cx="6120765" cy="5507355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64DD" w14:textId="78C9577C" w:rsidR="007B6106" w:rsidRPr="00572676" w:rsidRDefault="007B6106" w:rsidP="007B6106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 w:rsidR="00332129">
        <w:rPr>
          <w:lang w:eastAsia="ru-RU"/>
        </w:rPr>
        <w:instrText>ск</w:instrText>
      </w:r>
      <w:r>
        <w:rPr>
          <w:lang w:eastAsia="ru-RU"/>
        </w:rPr>
        <w:instrText>_главная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75" w:name="РИСУНОК_ск_главная"/>
      <w:r w:rsidR="00EB093C">
        <w:rPr>
          <w:noProof/>
        </w:rPr>
        <w:t>64</w:t>
      </w:r>
      <w:bookmarkEnd w:id="175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64</w:t>
      </w:r>
      <w:r>
        <w:rPr>
          <w:noProof/>
        </w:rPr>
        <w:fldChar w:fldCharType="end"/>
      </w:r>
      <w:r w:rsidRPr="00C31632">
        <w:t xml:space="preserve">. </w:t>
      </w:r>
      <w:r>
        <w:t>«Сетевой контент»</w:t>
      </w:r>
      <w:r w:rsidR="00313229">
        <w:t xml:space="preserve"> в а</w:t>
      </w:r>
      <w:r>
        <w:t>дминистративной части Портала</w:t>
      </w:r>
    </w:p>
    <w:p w14:paraId="059AA5D0" w14:textId="749110EC" w:rsidR="007B6106" w:rsidRDefault="007B6106" w:rsidP="007B6106">
      <w:r>
        <w:t>Страница «Сетевой контент» содержит:</w:t>
      </w:r>
    </w:p>
    <w:p w14:paraId="3A43EC10" w14:textId="3146F9A2" w:rsidR="002B0D30" w:rsidRDefault="002B0D30" w:rsidP="00D34CCD">
      <w:pPr>
        <w:pStyle w:val="a4"/>
        <w:numPr>
          <w:ilvl w:val="0"/>
          <w:numId w:val="61"/>
        </w:numPr>
      </w:pPr>
      <w:r>
        <w:t>Панель</w:t>
      </w:r>
      <w:r w:rsidR="00313229">
        <w:t xml:space="preserve"> в в</w:t>
      </w:r>
      <w:r>
        <w:t>ерхней части страницы,</w:t>
      </w:r>
      <w:r w:rsidR="00313229">
        <w:t xml:space="preserve"> на к</w:t>
      </w:r>
      <w:r>
        <w:t>оторой размещены: настройки фильтрации, поле</w:t>
      </w:r>
      <w:r w:rsidR="00313229">
        <w:t xml:space="preserve"> для п</w:t>
      </w:r>
      <w:r>
        <w:t>оиска контента</w:t>
      </w:r>
      <w:r w:rsidR="00313229">
        <w:t xml:space="preserve"> и п</w:t>
      </w:r>
      <w:r>
        <w:t xml:space="preserve">апок, настройки отображения, кнопка </w:t>
      </w:r>
      <w:r>
        <w:rPr>
          <w:noProof/>
          <w:lang w:eastAsia="ru-RU"/>
        </w:rPr>
        <w:drawing>
          <wp:inline distT="0" distB="0" distL="0" distR="0" wp14:anchorId="16EB2CD4" wp14:editId="5723898C">
            <wp:extent cx="171429" cy="171429"/>
            <wp:effectExtent l="0" t="0" r="635" b="63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34E">
        <w:t xml:space="preserve"> для </w:t>
      </w:r>
      <w:r>
        <w:t xml:space="preserve">добавления </w:t>
      </w:r>
      <w:r w:rsidR="0042734E">
        <w:t>контента</w:t>
      </w:r>
      <w:r>
        <w:t>.</w:t>
      </w:r>
    </w:p>
    <w:p w14:paraId="5AC3FAAD" w14:textId="3A1D912B" w:rsidR="002B0D30" w:rsidRDefault="002B0D30" w:rsidP="002B0D30">
      <w:pPr>
        <w:pStyle w:val="a4"/>
        <w:ind w:left="927" w:firstLine="0"/>
      </w:pPr>
      <w:r>
        <w:t>Описание поиска</w:t>
      </w:r>
      <w:r w:rsidR="00313229">
        <w:t xml:space="preserve"> и ф</w:t>
      </w:r>
      <w:r>
        <w:t>ильтрации представлено</w:t>
      </w:r>
      <w:r w:rsidR="00313229">
        <w:t xml:space="preserve"> в п</w:t>
      </w:r>
      <w:r>
        <w:t>.</w:t>
      </w:r>
      <w:r w:rsidR="0042734E">
        <w:t> </w:t>
      </w:r>
      <w:r w:rsidR="0042734E">
        <w:fldChar w:fldCharType="begin"/>
      </w:r>
      <w:r w:rsidR="0042734E">
        <w:instrText xml:space="preserve"> REF _Ref22129684 \r \h </w:instrText>
      </w:r>
      <w:r w:rsidR="0042734E">
        <w:fldChar w:fldCharType="separate"/>
      </w:r>
      <w:r w:rsidR="005C7882">
        <w:t>6.1</w:t>
      </w:r>
      <w:r w:rsidR="0042734E">
        <w:fldChar w:fldCharType="end"/>
      </w:r>
      <w:r>
        <w:t>.</w:t>
      </w:r>
    </w:p>
    <w:p w14:paraId="19E502FE" w14:textId="2D47DC04" w:rsidR="0042734E" w:rsidRDefault="0042734E" w:rsidP="002B0D30">
      <w:pPr>
        <w:pStyle w:val="a4"/>
        <w:ind w:left="927" w:firstLine="0"/>
      </w:pPr>
      <w:r>
        <w:t>Информацию</w:t>
      </w:r>
      <w:r w:rsidR="00313229">
        <w:t xml:space="preserve"> о т</w:t>
      </w:r>
      <w:r>
        <w:t>екущей папке / статье администратор может просмотреть по нажатию</w:t>
      </w:r>
      <w:r w:rsidR="00313229">
        <w:t xml:space="preserve"> на з</w:t>
      </w:r>
      <w:r>
        <w:t>начок </w:t>
      </w:r>
      <w:r>
        <w:rPr>
          <w:noProof/>
          <w:lang w:eastAsia="ru-RU"/>
        </w:rPr>
        <w:drawing>
          <wp:inline distT="0" distB="0" distL="0" distR="0" wp14:anchorId="66BE73CC" wp14:editId="336D545E">
            <wp:extent cx="200000" cy="16190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B74A906" w14:textId="19BE49C4" w:rsidR="002B0D30" w:rsidRDefault="002B0D30" w:rsidP="002B0D30">
      <w:pPr>
        <w:pStyle w:val="a4"/>
        <w:ind w:left="927" w:firstLine="0"/>
      </w:pPr>
      <w:r>
        <w:t>Настройки отображения файлов</w:t>
      </w:r>
      <w:r w:rsidR="00313229">
        <w:t xml:space="preserve"> и п</w:t>
      </w:r>
      <w:r>
        <w:t>апок</w:t>
      </w:r>
      <w:r w:rsidR="00313229">
        <w:t xml:space="preserve"> в в</w:t>
      </w:r>
      <w:r>
        <w:t>иде карты / списка / таблицы администратор может указать</w:t>
      </w:r>
      <w:r w:rsidR="00313229">
        <w:t xml:space="preserve"> с п</w:t>
      </w:r>
      <w:r>
        <w:t xml:space="preserve">омощью значка </w:t>
      </w:r>
      <w:r w:rsidR="0042734E">
        <w:rPr>
          <w:noProof/>
          <w:lang w:eastAsia="ru-RU"/>
        </w:rPr>
        <w:drawing>
          <wp:inline distT="0" distB="0" distL="0" distR="0" wp14:anchorId="6B67D2C0" wp14:editId="3E70F5CE">
            <wp:extent cx="151765" cy="158663"/>
            <wp:effectExtent l="0" t="0" r="63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9689" cy="16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5850D6B" w14:textId="5FEA76D9" w:rsidR="002B0D30" w:rsidRDefault="0042734E" w:rsidP="002B0D30">
      <w:pPr>
        <w:pStyle w:val="a4"/>
        <w:ind w:left="927" w:firstLine="0"/>
      </w:pPr>
      <w:r>
        <w:t>Способы добавлен</w:t>
      </w:r>
      <w:r w:rsidR="009830EC">
        <w:t>ия контента описаны</w:t>
      </w:r>
      <w:r w:rsidR="00313229">
        <w:t xml:space="preserve"> в т</w:t>
      </w:r>
      <w:r w:rsidR="009830EC">
        <w:t>аблице 2.</w:t>
      </w:r>
    </w:p>
    <w:p w14:paraId="0311B639" w14:textId="7002B581" w:rsidR="009830EC" w:rsidRDefault="009830EC" w:rsidP="002B0D30">
      <w:pPr>
        <w:pStyle w:val="a4"/>
        <w:ind w:left="927" w:firstLine="0"/>
      </w:pPr>
      <w:r>
        <w:t>Шаги</w:t>
      </w:r>
      <w:r w:rsidR="00313229">
        <w:t xml:space="preserve"> по д</w:t>
      </w:r>
      <w:r>
        <w:t>обавлению контента описаны</w:t>
      </w:r>
      <w:r w:rsidR="00313229">
        <w:t xml:space="preserve"> в п</w:t>
      </w:r>
      <w:r>
        <w:t>. </w:t>
      </w:r>
      <w:r>
        <w:fldChar w:fldCharType="begin"/>
      </w:r>
      <w:r>
        <w:instrText xml:space="preserve"> REF _Ref21436609 \r \h </w:instrText>
      </w:r>
      <w:r>
        <w:fldChar w:fldCharType="separate"/>
      </w:r>
      <w:r w:rsidR="005C7882">
        <w:t>4.1.2.1</w:t>
      </w:r>
      <w:r>
        <w:fldChar w:fldCharType="end"/>
      </w:r>
      <w:r>
        <w:t>.</w:t>
      </w:r>
    </w:p>
    <w:p w14:paraId="4C608B3A" w14:textId="3A5F20FA" w:rsidR="002B0D30" w:rsidRDefault="002B0D30" w:rsidP="00D34CCD">
      <w:pPr>
        <w:pStyle w:val="a4"/>
        <w:numPr>
          <w:ilvl w:val="0"/>
          <w:numId w:val="61"/>
        </w:numPr>
      </w:pPr>
      <w:r>
        <w:t xml:space="preserve">Папки </w:t>
      </w:r>
      <w:r w:rsidR="0042734E">
        <w:t>сетевого контента</w:t>
      </w:r>
      <w:r w:rsidR="00313229">
        <w:t xml:space="preserve"> в о</w:t>
      </w:r>
      <w:r w:rsidR="009830EC">
        <w:t>бласти «Папки»</w:t>
      </w:r>
      <w:r w:rsidR="00313229">
        <w:t xml:space="preserve"> и к</w:t>
      </w:r>
      <w:r w:rsidR="0042734E">
        <w:t xml:space="preserve">онтент </w:t>
      </w:r>
      <w:r w:rsidR="009830EC">
        <w:t>(статьи, новости)</w:t>
      </w:r>
      <w:r w:rsidR="00864E58">
        <w:t>, не </w:t>
      </w:r>
      <w:r w:rsidR="00267837">
        <w:t xml:space="preserve">рассортированный по папкам, </w:t>
      </w:r>
      <w:r w:rsidR="009830EC">
        <w:t>в области «Веб</w:t>
      </w:r>
      <w:r w:rsidR="009830EC">
        <w:noBreakHyphen/>
      </w:r>
      <w:r w:rsidR="0042734E">
        <w:t>содержимое</w:t>
      </w:r>
      <w:r w:rsidR="009830EC">
        <w:t>»</w:t>
      </w:r>
      <w:r>
        <w:t>.</w:t>
      </w:r>
    </w:p>
    <w:p w14:paraId="2ECA033E" w14:textId="68851655" w:rsidR="002B0D30" w:rsidRDefault="002B0D30" w:rsidP="00D34CCD">
      <w:pPr>
        <w:pStyle w:val="a4"/>
        <w:numPr>
          <w:ilvl w:val="0"/>
          <w:numId w:val="61"/>
        </w:numPr>
      </w:pPr>
      <w:r>
        <w:t>Панель навигации</w:t>
      </w:r>
      <w:r w:rsidR="00313229">
        <w:t xml:space="preserve"> в н</w:t>
      </w:r>
      <w:r>
        <w:t xml:space="preserve">ижней части страницы. Панель навигации отображает количество </w:t>
      </w:r>
      <w:r w:rsidR="0042734E">
        <w:t>статей</w:t>
      </w:r>
      <w:r w:rsidR="00313229">
        <w:t xml:space="preserve"> и п</w:t>
      </w:r>
      <w:r>
        <w:t xml:space="preserve">апок, количество страниц, количество </w:t>
      </w:r>
      <w:r w:rsidR="0042734E">
        <w:t>статей</w:t>
      </w:r>
      <w:r>
        <w:t xml:space="preserve"> / папок на странице,</w:t>
      </w:r>
      <w:r w:rsidR="00313229">
        <w:t xml:space="preserve"> а т</w:t>
      </w:r>
      <w:r>
        <w:t>акже позволяет перемещаться</w:t>
      </w:r>
      <w:r w:rsidR="00313229">
        <w:t xml:space="preserve"> по с</w:t>
      </w:r>
      <w:r>
        <w:t>траницам.</w:t>
      </w:r>
    </w:p>
    <w:p w14:paraId="0B45C990" w14:textId="4079A53F" w:rsidR="0042734E" w:rsidRDefault="0042734E" w:rsidP="00BF7F1C">
      <w:pPr>
        <w:pStyle w:val="2"/>
      </w:pPr>
      <w:bookmarkStart w:id="176" w:name="_Ref22129684"/>
      <w:bookmarkStart w:id="177" w:name="_Toc70340526"/>
      <w:r>
        <w:t>Поиск</w:t>
      </w:r>
      <w:r w:rsidR="00313229">
        <w:t xml:space="preserve"> и ф</w:t>
      </w:r>
      <w:r>
        <w:t>ильтрация</w:t>
      </w:r>
      <w:bookmarkEnd w:id="176"/>
      <w:bookmarkEnd w:id="177"/>
    </w:p>
    <w:p w14:paraId="7F9081B8" w14:textId="465462CF" w:rsidR="009830EC" w:rsidRPr="00000125" w:rsidRDefault="009830EC" w:rsidP="009830EC">
      <w:r>
        <w:t>В верхней части страницы «Сетевой контент» размещена панель с настройками фильтрации, полем</w:t>
      </w:r>
      <w:r w:rsidR="00313229">
        <w:t xml:space="preserve"> для п</w:t>
      </w:r>
      <w:r>
        <w:t xml:space="preserve">оиска </w:t>
      </w:r>
      <w:r w:rsidR="00A979EC">
        <w:t>контента</w:t>
      </w:r>
      <w:r w:rsidR="00313229">
        <w:t xml:space="preserve"> и п</w:t>
      </w:r>
      <w:r>
        <w:t>апок, настр</w:t>
      </w:r>
      <w:r w:rsidR="00A979EC">
        <w:t>ойками отображения, кнопкой для </w:t>
      </w:r>
      <w:r>
        <w:t xml:space="preserve">добавления </w:t>
      </w:r>
      <w:r w:rsidR="00A979EC">
        <w:t>контента</w:t>
      </w:r>
      <w:r w:rsidR="00313229">
        <w:t xml:space="preserve"> и п</w:t>
      </w:r>
      <w:r>
        <w:t>апок (</w:t>
      </w:r>
      <w:r w:rsidR="00A979EC" w:rsidRPr="00332129">
        <w:t xml:space="preserve">рисунок </w:t>
      </w:r>
      <w:r w:rsidR="00A979EC" w:rsidRPr="00332129">
        <w:rPr>
          <w:lang w:eastAsia="ru-RU"/>
        </w:rPr>
        <w:fldChar w:fldCharType="begin"/>
      </w:r>
      <w:r w:rsidR="00A979EC" w:rsidRPr="00332129">
        <w:rPr>
          <w:lang w:eastAsia="ru-RU"/>
        </w:rPr>
        <w:instrText xml:space="preserve"> REF РИСУНОК_ск_главная  \* MERGEFORMAT </w:instrText>
      </w:r>
      <w:r w:rsidR="00A979EC" w:rsidRPr="0033212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64</w:t>
      </w:r>
      <w:r w:rsidR="00A979EC" w:rsidRPr="00332129">
        <w:rPr>
          <w:lang w:eastAsia="ru-RU"/>
        </w:rPr>
        <w:fldChar w:fldCharType="end"/>
      </w:r>
      <w:r>
        <w:t>).</w:t>
      </w:r>
    </w:p>
    <w:p w14:paraId="65CD7241" w14:textId="18AFC13F" w:rsidR="009830EC" w:rsidRDefault="009830EC" w:rsidP="009830EC">
      <w:r>
        <w:t>Эта панель отображается</w:t>
      </w:r>
      <w:r w:rsidR="00313229">
        <w:t xml:space="preserve"> на с</w:t>
      </w:r>
      <w:r>
        <w:t>транице «</w:t>
      </w:r>
      <w:r w:rsidR="00867024">
        <w:t>Сетевой контент</w:t>
      </w:r>
      <w:r>
        <w:t>» всегда,</w:t>
      </w:r>
      <w:r w:rsidR="00313229">
        <w:t xml:space="preserve"> в том ч</w:t>
      </w:r>
      <w:r>
        <w:t>исле когда открыта какая либо папка</w:t>
      </w:r>
      <w:r w:rsidR="00313229">
        <w:t xml:space="preserve"> или п</w:t>
      </w:r>
      <w:r>
        <w:t xml:space="preserve">одпапка. </w:t>
      </w:r>
    </w:p>
    <w:p w14:paraId="15A51A55" w14:textId="1E27A3FB" w:rsidR="009830EC" w:rsidRDefault="009830EC" w:rsidP="009830EC">
      <w:r>
        <w:t>Чтобы найти как</w:t>
      </w:r>
      <w:r w:rsidR="00867024">
        <w:t>ую</w:t>
      </w:r>
      <w:r>
        <w:t xml:space="preserve">-либо </w:t>
      </w:r>
      <w:r w:rsidR="00867024">
        <w:t>статью</w:t>
      </w:r>
      <w:r>
        <w:t xml:space="preserve"> / папку</w:t>
      </w:r>
      <w:r w:rsidR="00313229">
        <w:t xml:space="preserve"> на с</w:t>
      </w:r>
      <w:r>
        <w:t>транице «</w:t>
      </w:r>
      <w:r w:rsidR="00867024">
        <w:t>Сетевой контент</w:t>
      </w:r>
      <w:r>
        <w:t>», нужно:</w:t>
      </w:r>
    </w:p>
    <w:p w14:paraId="79EFE5E0" w14:textId="11E1F662" w:rsidR="009830EC" w:rsidRDefault="009830EC" w:rsidP="00D34CCD">
      <w:pPr>
        <w:pStyle w:val="a4"/>
        <w:numPr>
          <w:ilvl w:val="0"/>
          <w:numId w:val="62"/>
        </w:numPr>
      </w:pPr>
      <w:r>
        <w:t>Ввести название</w:t>
      </w:r>
      <w:r w:rsidR="00313229">
        <w:t xml:space="preserve"> или ф</w:t>
      </w:r>
      <w:r>
        <w:t>рагмент названия</w:t>
      </w:r>
      <w:r w:rsidR="00313229">
        <w:t xml:space="preserve"> в п</w:t>
      </w:r>
      <w:r>
        <w:t>оле</w:t>
      </w:r>
      <w:r w:rsidR="00313229">
        <w:t xml:space="preserve"> для п</w:t>
      </w:r>
      <w:r>
        <w:t xml:space="preserve">оиска. </w:t>
      </w:r>
    </w:p>
    <w:p w14:paraId="0352A8A8" w14:textId="4484B101" w:rsidR="009830EC" w:rsidRDefault="009830EC" w:rsidP="00D34CCD">
      <w:pPr>
        <w:pStyle w:val="a4"/>
        <w:numPr>
          <w:ilvl w:val="0"/>
          <w:numId w:val="62"/>
        </w:numPr>
      </w:pPr>
      <w:r>
        <w:t>Нажать</w:t>
      </w:r>
      <w:r w:rsidR="00313229">
        <w:t xml:space="preserve"> на к</w:t>
      </w:r>
      <w:r>
        <w:t xml:space="preserve">лавишу </w:t>
      </w:r>
      <w:r>
        <w:rPr>
          <w:lang w:val="en-US"/>
        </w:rPr>
        <w:t>Enter</w:t>
      </w:r>
      <w:r w:rsidR="00313229" w:rsidRPr="00D15748">
        <w:t xml:space="preserve"> </w:t>
      </w:r>
      <w:r w:rsidR="00313229">
        <w:t>или 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69EE6C1B" wp14:editId="7AB64802">
            <wp:extent cx="161905" cy="152381"/>
            <wp:effectExtent l="0" t="0" r="0" b="6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229">
        <w:t xml:space="preserve"> в п</w:t>
      </w:r>
      <w:r>
        <w:t>равой части поля поиска.</w:t>
      </w:r>
    </w:p>
    <w:p w14:paraId="151CE643" w14:textId="053EF184" w:rsidR="009830EC" w:rsidRDefault="009830EC" w:rsidP="009830EC">
      <w:r>
        <w:t>Поиск осуществляется</w:t>
      </w:r>
      <w:r w:rsidR="00313229">
        <w:t xml:space="preserve"> по в</w:t>
      </w:r>
      <w:r>
        <w:t xml:space="preserve">сем </w:t>
      </w:r>
      <w:r w:rsidR="00867024">
        <w:t>статьям</w:t>
      </w:r>
      <w:r>
        <w:t>,</w:t>
      </w:r>
      <w:r w:rsidR="00313229">
        <w:t xml:space="preserve"> по в</w:t>
      </w:r>
      <w:r>
        <w:t>сем папкам</w:t>
      </w:r>
      <w:r w:rsidR="00313229">
        <w:t xml:space="preserve"> и п</w:t>
      </w:r>
      <w:r>
        <w:t>одпапкам, независимо от того, какая папка</w:t>
      </w:r>
      <w:r w:rsidR="00313229">
        <w:t xml:space="preserve"> или п</w:t>
      </w:r>
      <w:r>
        <w:t>одпапка открыта</w:t>
      </w:r>
      <w:r w:rsidR="00313229">
        <w:t xml:space="preserve"> в н</w:t>
      </w:r>
      <w:r>
        <w:t>астоящее время. Результаты поиска (</w:t>
      </w:r>
      <w:r w:rsidR="00867024">
        <w:t>статьи, папки) отображаются</w:t>
      </w:r>
      <w:r w:rsidR="00313229">
        <w:t xml:space="preserve"> в о</w:t>
      </w:r>
      <w:r w:rsidR="00867024">
        <w:t>бластях «Веб-содержимое» и «Папки»</w:t>
      </w:r>
      <w:r>
        <w:t>.</w:t>
      </w:r>
    </w:p>
    <w:p w14:paraId="10BA58C9" w14:textId="4568DC9C" w:rsidR="009830EC" w:rsidRDefault="009830EC" w:rsidP="009830EC">
      <w:pPr>
        <w:rPr>
          <w:lang w:eastAsia="ru-RU"/>
        </w:rPr>
      </w:pPr>
      <w:r>
        <w:t>Кнопка «Фильтр</w:t>
      </w:r>
      <w:r w:rsidR="00313229">
        <w:t xml:space="preserve"> и п</w:t>
      </w:r>
      <w:r>
        <w:t>орядок» предназначена</w:t>
      </w:r>
      <w:r w:rsidR="00313229">
        <w:t xml:space="preserve"> для ф</w:t>
      </w:r>
      <w:r>
        <w:t>ильтрации результатов</w:t>
      </w:r>
      <w:r w:rsidR="00313229">
        <w:t xml:space="preserve"> на с</w:t>
      </w:r>
      <w:r>
        <w:t>транице.</w:t>
      </w:r>
      <w:r w:rsidR="00313229">
        <w:t xml:space="preserve"> По н</w:t>
      </w:r>
      <w:r>
        <w:t>ажатию</w:t>
      </w:r>
      <w:r w:rsidR="00313229">
        <w:t xml:space="preserve"> на к</w:t>
      </w:r>
      <w:r>
        <w:t xml:space="preserve">нопку-меню </w:t>
      </w:r>
      <w:r>
        <w:rPr>
          <w:noProof/>
          <w:lang w:eastAsia="ru-RU"/>
        </w:rPr>
        <w:drawing>
          <wp:inline distT="0" distB="0" distL="0" distR="0" wp14:anchorId="3DF56CC3" wp14:editId="0B5A4E62">
            <wp:extent cx="1104762" cy="152381"/>
            <wp:effectExtent l="0" t="0" r="635" b="63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открывается меню, представленное на </w:t>
      </w:r>
      <w:r w:rsidRPr="00D15748">
        <w:t>р</w:t>
      </w:r>
      <w:r w:rsidRPr="00000125">
        <w:t xml:space="preserve">исунке </w:t>
      </w:r>
      <w:r w:rsidRPr="00000125">
        <w:rPr>
          <w:lang w:eastAsia="ru-RU"/>
        </w:rPr>
        <w:fldChar w:fldCharType="begin"/>
      </w:r>
      <w:r w:rsidR="00000125" w:rsidRPr="00000125">
        <w:rPr>
          <w:lang w:eastAsia="ru-RU"/>
        </w:rPr>
        <w:instrText xml:space="preserve"> REF РИСУНОК_ск</w:instrText>
      </w:r>
      <w:r w:rsidRPr="00000125">
        <w:rPr>
          <w:lang w:eastAsia="ru-RU"/>
        </w:rPr>
        <w:instrText xml:space="preserve">_фильтр  \* MERGEFORMAT </w:instrText>
      </w:r>
      <w:r w:rsidRPr="00000125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65</w:t>
      </w:r>
      <w:r w:rsidRPr="00000125">
        <w:rPr>
          <w:lang w:eastAsia="ru-RU"/>
        </w:rPr>
        <w:fldChar w:fldCharType="end"/>
      </w:r>
      <w:r>
        <w:rPr>
          <w:lang w:eastAsia="ru-RU"/>
        </w:rPr>
        <w:t>.</w:t>
      </w:r>
    </w:p>
    <w:p w14:paraId="57ECC33A" w14:textId="3EF4979C" w:rsidR="009830EC" w:rsidRDefault="00A139C7" w:rsidP="009830EC">
      <w:pPr>
        <w:pStyle w:val="af4"/>
      </w:pPr>
      <w:r>
        <w:rPr>
          <w:noProof/>
          <w:lang w:eastAsia="ru-RU"/>
        </w:rPr>
        <w:drawing>
          <wp:inline distT="0" distB="0" distL="0" distR="0" wp14:anchorId="48691822" wp14:editId="57A04DF9">
            <wp:extent cx="1670400" cy="3736800"/>
            <wp:effectExtent l="0" t="0" r="635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685B" w14:textId="4AD77633" w:rsidR="009830EC" w:rsidRDefault="009830EC" w:rsidP="009830EC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 w:rsidR="00000125">
        <w:rPr>
          <w:lang w:eastAsia="ru-RU"/>
        </w:rPr>
        <w:instrText>ск</w:instrText>
      </w:r>
      <w:r>
        <w:rPr>
          <w:lang w:eastAsia="ru-RU"/>
        </w:rPr>
        <w:instrText>_фильтр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78" w:name="РИСУНОК_ск_фильтр"/>
      <w:r w:rsidR="00EB093C">
        <w:rPr>
          <w:noProof/>
        </w:rPr>
        <w:t>65</w:t>
      </w:r>
      <w:bookmarkEnd w:id="178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65</w:t>
      </w:r>
      <w:r>
        <w:rPr>
          <w:noProof/>
        </w:rPr>
        <w:fldChar w:fldCharType="end"/>
      </w:r>
      <w:r w:rsidRPr="00C31632">
        <w:t xml:space="preserve">. </w:t>
      </w:r>
      <w:r>
        <w:t>«</w:t>
      </w:r>
      <w:r w:rsidR="00000125">
        <w:t>Сетевой контент</w:t>
      </w:r>
      <w:r>
        <w:t>». Меню «Фильтр</w:t>
      </w:r>
      <w:r w:rsidR="00313229">
        <w:t xml:space="preserve"> и п</w:t>
      </w:r>
      <w:r>
        <w:t>орядок»</w:t>
      </w:r>
    </w:p>
    <w:p w14:paraId="77522E31" w14:textId="1B880A1B" w:rsidR="009830EC" w:rsidRDefault="009830EC" w:rsidP="009830EC">
      <w:r>
        <w:t>По умолчанию фильтр</w:t>
      </w:r>
      <w:r w:rsidR="00313229">
        <w:t xml:space="preserve"> не в</w:t>
      </w:r>
      <w:r>
        <w:t>ыбран, т.е. отображаются</w:t>
      </w:r>
      <w:r w:rsidR="00313229">
        <w:t xml:space="preserve"> все с</w:t>
      </w:r>
      <w:r w:rsidR="00000125">
        <w:t>татьи</w:t>
      </w:r>
      <w:r w:rsidR="00313229">
        <w:t xml:space="preserve"> и п</w:t>
      </w:r>
      <w:r>
        <w:t>апки.</w:t>
      </w:r>
    </w:p>
    <w:p w14:paraId="26C3046A" w14:textId="3D963071" w:rsidR="009830EC" w:rsidRDefault="009830EC" w:rsidP="009830EC">
      <w:r>
        <w:t>Чаще всего используется фильтр «Мое».</w:t>
      </w:r>
      <w:r w:rsidR="00313229">
        <w:t xml:space="preserve"> При и</w:t>
      </w:r>
      <w:r>
        <w:t>спользовании этого фильтра администратору отображаются только</w:t>
      </w:r>
      <w:r w:rsidR="00313229">
        <w:t xml:space="preserve"> те с</w:t>
      </w:r>
      <w:r w:rsidR="00000125">
        <w:t>татьи</w:t>
      </w:r>
      <w:r w:rsidR="00313229">
        <w:t xml:space="preserve"> и п</w:t>
      </w:r>
      <w:r>
        <w:t>апки, которые были добавлены</w:t>
      </w:r>
      <w:r w:rsidR="00313229">
        <w:t xml:space="preserve"> под его у</w:t>
      </w:r>
      <w:r>
        <w:t>четной записью.</w:t>
      </w:r>
    </w:p>
    <w:p w14:paraId="228D1EAA" w14:textId="1D51ECA8" w:rsidR="009830EC" w:rsidRDefault="009830EC" w:rsidP="009830EC">
      <w:r>
        <w:t>Также используется фильтр «Недавние».</w:t>
      </w:r>
      <w:r w:rsidR="00313229">
        <w:t xml:space="preserve"> При и</w:t>
      </w:r>
      <w:r>
        <w:t xml:space="preserve">спользовании этого фильтра администратору отображаются недавно добавленные / редактированные </w:t>
      </w:r>
      <w:r w:rsidR="00000125">
        <w:t>статьи</w:t>
      </w:r>
      <w:r w:rsidR="00313229">
        <w:t xml:space="preserve"> и п</w:t>
      </w:r>
      <w:r>
        <w:t>апки, в</w:t>
      </w:r>
      <w:r w:rsidR="00313229">
        <w:t> том ч</w:t>
      </w:r>
      <w:r>
        <w:t>исле</w:t>
      </w:r>
      <w:r w:rsidR="00313229">
        <w:t xml:space="preserve"> и д</w:t>
      </w:r>
      <w:r>
        <w:t>ругих администраторов.</w:t>
      </w:r>
    </w:p>
    <w:p w14:paraId="1ADE3687" w14:textId="64F7488E" w:rsidR="009830EC" w:rsidRDefault="009830EC" w:rsidP="009830EC">
      <w:r>
        <w:t>Чтобы вернуться</w:t>
      </w:r>
      <w:r w:rsidR="00313229">
        <w:t xml:space="preserve"> к о</w:t>
      </w:r>
      <w:r>
        <w:t xml:space="preserve">тображению всех </w:t>
      </w:r>
      <w:r w:rsidR="00000125">
        <w:t>статей</w:t>
      </w:r>
      <w:r w:rsidR="00313229">
        <w:t xml:space="preserve"> и п</w:t>
      </w:r>
      <w:r>
        <w:t>апок, нужно</w:t>
      </w:r>
      <w:r w:rsidR="00313229">
        <w:t xml:space="preserve"> в м</w:t>
      </w:r>
      <w:r>
        <w:t>еню «Фильтр и порядок» выбрать значение «Все».</w:t>
      </w:r>
    </w:p>
    <w:p w14:paraId="4C85AC9C" w14:textId="5F8A38FA" w:rsidR="002F6496" w:rsidRDefault="002F6496" w:rsidP="009830EC">
      <w:r>
        <w:t>Меню «Фильтр</w:t>
      </w:r>
      <w:r w:rsidR="00313229">
        <w:t xml:space="preserve"> и п</w:t>
      </w:r>
      <w:r>
        <w:t>орядок» позволяет фильтровать статьи</w:t>
      </w:r>
      <w:r w:rsidR="00313229">
        <w:t xml:space="preserve"> по с</w:t>
      </w:r>
      <w:r>
        <w:t>остоянию, т.е. просматривать:</w:t>
      </w:r>
    </w:p>
    <w:p w14:paraId="169B6526" w14:textId="77777777" w:rsidR="002F6496" w:rsidRDefault="002F6496" w:rsidP="009830EC">
      <w:r>
        <w:t>любые статьи;</w:t>
      </w:r>
    </w:p>
    <w:p w14:paraId="0AAFF187" w14:textId="17D0D0B6" w:rsidR="002F6496" w:rsidRDefault="002F6496" w:rsidP="009830EC">
      <w:r>
        <w:t xml:space="preserve">только черновики; </w:t>
      </w:r>
    </w:p>
    <w:p w14:paraId="4A52D994" w14:textId="0EBBC602" w:rsidR="002F6496" w:rsidRDefault="002F6496" w:rsidP="009830EC">
      <w:r>
        <w:t>только запланированные статьи – те,</w:t>
      </w:r>
      <w:r w:rsidR="00313229">
        <w:t xml:space="preserve"> у к</w:t>
      </w:r>
      <w:r>
        <w:t>оторых</w:t>
      </w:r>
      <w:r w:rsidR="00313229">
        <w:t xml:space="preserve"> в с</w:t>
      </w:r>
      <w:r>
        <w:t>войствах «Расписание» настроено отображение</w:t>
      </w:r>
      <w:r w:rsidR="00313229">
        <w:t xml:space="preserve"> с о</w:t>
      </w:r>
      <w:r>
        <w:t>пределенной даты</w:t>
      </w:r>
      <w:r w:rsidR="00313229">
        <w:t xml:space="preserve"> в б</w:t>
      </w:r>
      <w:r>
        <w:t>удущем;</w:t>
      </w:r>
    </w:p>
    <w:p w14:paraId="384E62DE" w14:textId="362DEE76" w:rsidR="002F6496" w:rsidRDefault="002F6496" w:rsidP="009830EC">
      <w:r>
        <w:t>только утвержденные статьи – статьи, опубликованные</w:t>
      </w:r>
      <w:r w:rsidR="00313229">
        <w:t xml:space="preserve"> на П</w:t>
      </w:r>
      <w:r>
        <w:t>ортале;</w:t>
      </w:r>
    </w:p>
    <w:p w14:paraId="5083FDBD" w14:textId="53DC164B" w:rsidR="002F6496" w:rsidRDefault="002F6496" w:rsidP="009830EC">
      <w:r>
        <w:t>только устаревшие статьи – статьи,</w:t>
      </w:r>
      <w:r w:rsidR="00313229">
        <w:t xml:space="preserve"> у к</w:t>
      </w:r>
      <w:r>
        <w:t>оторых администратор</w:t>
      </w:r>
      <w:r w:rsidR="00313229">
        <w:t xml:space="preserve"> при и</w:t>
      </w:r>
      <w:r>
        <w:t>зменении свойств выбрал пункт «Сделать устаревшими» (устаревшие статьи</w:t>
      </w:r>
      <w:r w:rsidR="00313229">
        <w:t xml:space="preserve"> не о</w:t>
      </w:r>
      <w:r>
        <w:t>тображаются пользователям).</w:t>
      </w:r>
    </w:p>
    <w:p w14:paraId="2C0C1B0B" w14:textId="70F3546E" w:rsidR="008E5993" w:rsidRDefault="008E5993" w:rsidP="009830EC">
      <w:r>
        <w:t>ВАЖНО:</w:t>
      </w:r>
    </w:p>
    <w:p w14:paraId="154DEC61" w14:textId="1ECC0B1A" w:rsidR="008E5993" w:rsidRDefault="008E5993" w:rsidP="009830EC">
      <w:r>
        <w:t>По умолчанию настроено отображение утвержденных статей.</w:t>
      </w:r>
    </w:p>
    <w:p w14:paraId="14D2B9DE" w14:textId="043F1A7E" w:rsidR="008E5993" w:rsidRDefault="008E5993" w:rsidP="009830EC">
      <w:r>
        <w:t>Поэтому, когда администратор сохраняет черновик статьи / делает статью устаревшей / делает статью запланированной</w:t>
      </w:r>
      <w:r w:rsidR="00313229">
        <w:t xml:space="preserve"> к п</w:t>
      </w:r>
      <w:r>
        <w:t>убликации</w:t>
      </w:r>
      <w:r w:rsidR="00313229">
        <w:t xml:space="preserve"> в б</w:t>
      </w:r>
      <w:r>
        <w:t>удущем, статья перестает отображаться</w:t>
      </w:r>
      <w:r w:rsidR="00313229">
        <w:t xml:space="preserve"> в с</w:t>
      </w:r>
      <w:r>
        <w:t>писке утвержденных.</w:t>
      </w:r>
    </w:p>
    <w:p w14:paraId="42A43E08" w14:textId="55B05CEF" w:rsidR="008E5993" w:rsidRDefault="008E5993" w:rsidP="009830EC">
      <w:r>
        <w:t>Для отображения этих статей следует использовать фильтры «Черновики» / «Устаревшая» / «Запланировано».</w:t>
      </w:r>
    </w:p>
    <w:p w14:paraId="59DE998E" w14:textId="54472FD2" w:rsidR="009830EC" w:rsidRDefault="009830EC" w:rsidP="009830EC">
      <w:r>
        <w:t>Меню «Фильтр</w:t>
      </w:r>
      <w:r w:rsidR="00313229">
        <w:t xml:space="preserve"> и п</w:t>
      </w:r>
      <w:r>
        <w:t xml:space="preserve">орядок» позволяет упорядочить </w:t>
      </w:r>
      <w:r w:rsidR="00000125">
        <w:t>статьи</w:t>
      </w:r>
      <w:r w:rsidR="00313229">
        <w:t xml:space="preserve"> и п</w:t>
      </w:r>
      <w:r>
        <w:t>апки</w:t>
      </w:r>
      <w:r w:rsidR="00313229">
        <w:t xml:space="preserve"> на с</w:t>
      </w:r>
      <w:r>
        <w:t>транице</w:t>
      </w:r>
      <w:r w:rsidR="00313229">
        <w:t xml:space="preserve"> по д</w:t>
      </w:r>
      <w:r w:rsidR="00000125">
        <w:t>ате показа, дате изменения</w:t>
      </w:r>
      <w:r w:rsidR="00313229">
        <w:t xml:space="preserve"> и з</w:t>
      </w:r>
      <w:r>
        <w:t>аголовку.</w:t>
      </w:r>
      <w:r w:rsidR="00313229">
        <w:t xml:space="preserve"> По у</w:t>
      </w:r>
      <w:r>
        <w:t xml:space="preserve">молчанию </w:t>
      </w:r>
      <w:r w:rsidR="00000125">
        <w:t>статьи</w:t>
      </w:r>
      <w:r w:rsidR="00313229">
        <w:t xml:space="preserve"> и п</w:t>
      </w:r>
      <w:r>
        <w:t>апки упорядочены</w:t>
      </w:r>
      <w:r w:rsidR="00313229">
        <w:t xml:space="preserve"> по д</w:t>
      </w:r>
      <w:r w:rsidR="00000125">
        <w:t>ате изменения</w:t>
      </w:r>
      <w:r w:rsidR="00313229">
        <w:t xml:space="preserve"> по у</w:t>
      </w:r>
      <w:r w:rsidR="00000125">
        <w:t>быванию, т.е.</w:t>
      </w:r>
      <w:r w:rsidR="00313229">
        <w:t xml:space="preserve"> от н</w:t>
      </w:r>
      <w:r w:rsidR="00000125">
        <w:t>овых</w:t>
      </w:r>
      <w:r w:rsidR="00313229">
        <w:t xml:space="preserve"> к с</w:t>
      </w:r>
      <w:r w:rsidR="00000125">
        <w:t>тарым</w:t>
      </w:r>
      <w:r>
        <w:t>.</w:t>
      </w:r>
    </w:p>
    <w:p w14:paraId="2154DC23" w14:textId="1135961F" w:rsidR="009830EC" w:rsidRDefault="009830EC" w:rsidP="008216E3">
      <w:r>
        <w:t>Чтобы изменить порядок (по возрастанию –</w:t>
      </w:r>
      <w:r w:rsidR="00313229">
        <w:t xml:space="preserve"> по у</w:t>
      </w:r>
      <w:r>
        <w:t>быванию), нужно нажать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10A17431" wp14:editId="1CF32F47">
            <wp:extent cx="228571" cy="209524"/>
            <wp:effectExtent l="0" t="0" r="635" b="63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, расположенный справа</w:t>
      </w:r>
      <w:r w:rsidR="00313229">
        <w:t xml:space="preserve"> от к</w:t>
      </w:r>
      <w:r>
        <w:t>нопки-меню «Фильтр</w:t>
      </w:r>
      <w:r w:rsidR="00313229">
        <w:t xml:space="preserve"> и п</w:t>
      </w:r>
      <w:r>
        <w:t>орядок» (</w:t>
      </w:r>
      <w:r w:rsidR="00000125" w:rsidRPr="00D15748">
        <w:t>р</w:t>
      </w:r>
      <w:r w:rsidR="00000125">
        <w:t>исунок</w:t>
      </w:r>
      <w:r w:rsidR="00000125" w:rsidRPr="00000125">
        <w:t xml:space="preserve"> </w:t>
      </w:r>
      <w:r w:rsidR="00000125" w:rsidRPr="00000125">
        <w:rPr>
          <w:lang w:eastAsia="ru-RU"/>
        </w:rPr>
        <w:fldChar w:fldCharType="begin"/>
      </w:r>
      <w:r w:rsidR="00000125" w:rsidRPr="00000125">
        <w:rPr>
          <w:lang w:eastAsia="ru-RU"/>
        </w:rPr>
        <w:instrText xml:space="preserve"> REF РИСУНОК_ск_фильтр  \* MERGEFORMAT </w:instrText>
      </w:r>
      <w:r w:rsidR="00000125" w:rsidRPr="00000125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65</w:t>
      </w:r>
      <w:r w:rsidR="00000125" w:rsidRPr="00000125">
        <w:rPr>
          <w:lang w:eastAsia="ru-RU"/>
        </w:rPr>
        <w:fldChar w:fldCharType="end"/>
      </w:r>
      <w:r>
        <w:t>)</w:t>
      </w:r>
      <w:r w:rsidR="00000125">
        <w:t>.</w:t>
      </w:r>
    </w:p>
    <w:p w14:paraId="744A5EF6" w14:textId="59DD13CE" w:rsidR="009830EC" w:rsidRDefault="009830EC" w:rsidP="00BF7F1C">
      <w:pPr>
        <w:pStyle w:val="2"/>
      </w:pPr>
      <w:bookmarkStart w:id="179" w:name="_Toc70340527"/>
      <w:r>
        <w:t>Работа</w:t>
      </w:r>
      <w:r w:rsidR="00313229">
        <w:t xml:space="preserve"> с п</w:t>
      </w:r>
      <w:r>
        <w:t>апками</w:t>
      </w:r>
      <w:bookmarkEnd w:id="179"/>
    </w:p>
    <w:p w14:paraId="7C7A3C80" w14:textId="73C14322" w:rsidR="009830EC" w:rsidRDefault="009830EC" w:rsidP="008216E3">
      <w:r>
        <w:t>Работа</w:t>
      </w:r>
      <w:r w:rsidR="00313229">
        <w:t xml:space="preserve"> с п</w:t>
      </w:r>
      <w:r>
        <w:t>апками сетевого контента такая же,</w:t>
      </w:r>
      <w:r w:rsidR="00313229">
        <w:t xml:space="preserve"> как и р</w:t>
      </w:r>
      <w:r>
        <w:t>абота</w:t>
      </w:r>
      <w:r w:rsidR="00313229">
        <w:t xml:space="preserve"> с п</w:t>
      </w:r>
      <w:r>
        <w:t>апками документов.</w:t>
      </w:r>
    </w:p>
    <w:p w14:paraId="1605A198" w14:textId="789B6F9F" w:rsidR="009830EC" w:rsidRDefault="009830EC" w:rsidP="008216E3">
      <w:r>
        <w:t>Работа</w:t>
      </w:r>
      <w:r w:rsidR="00313229">
        <w:t xml:space="preserve"> с п</w:t>
      </w:r>
      <w:r>
        <w:t>апками описана</w:t>
      </w:r>
      <w:r w:rsidR="00313229">
        <w:t xml:space="preserve"> в п</w:t>
      </w:r>
      <w:r>
        <w:t>. </w:t>
      </w:r>
      <w:r>
        <w:fldChar w:fldCharType="begin"/>
      </w:r>
      <w:r>
        <w:instrText xml:space="preserve"> REF _Ref21607531 \r \h </w:instrText>
      </w:r>
      <w:r>
        <w:fldChar w:fldCharType="separate"/>
      </w:r>
      <w:r w:rsidR="00864E58">
        <w:t>5.2</w:t>
      </w:r>
      <w:r>
        <w:fldChar w:fldCharType="end"/>
      </w:r>
      <w:r>
        <w:t>.</w:t>
      </w:r>
    </w:p>
    <w:p w14:paraId="4CE73660" w14:textId="14B06F23" w:rsidR="009830EC" w:rsidRDefault="009830EC" w:rsidP="00BF7F1C">
      <w:pPr>
        <w:pStyle w:val="2"/>
      </w:pPr>
      <w:bookmarkStart w:id="180" w:name="_Toc70340528"/>
      <w:r>
        <w:t>Работа</w:t>
      </w:r>
      <w:r w:rsidR="00313229">
        <w:t xml:space="preserve"> с с</w:t>
      </w:r>
      <w:r w:rsidR="00630C8C">
        <w:t>етевым контентом</w:t>
      </w:r>
      <w:bookmarkEnd w:id="180"/>
    </w:p>
    <w:p w14:paraId="0C05166F" w14:textId="12E599B4" w:rsidR="0042734E" w:rsidRDefault="00630C8C" w:rsidP="008216E3">
      <w:r>
        <w:t>Сетевой контент –</w:t>
      </w:r>
      <w:r w:rsidR="00313229">
        <w:t xml:space="preserve"> это все в</w:t>
      </w:r>
      <w:r>
        <w:t>еб-содержимое, добавленное администраторами: статьи, новости</w:t>
      </w:r>
      <w:r w:rsidR="00313229">
        <w:t xml:space="preserve"> и п</w:t>
      </w:r>
      <w:r>
        <w:t>роч.</w:t>
      </w:r>
    </w:p>
    <w:p w14:paraId="54C8B389" w14:textId="1807BDA6" w:rsidR="00630C8C" w:rsidRDefault="00630C8C" w:rsidP="008216E3">
      <w:r>
        <w:t>Сетевой контент добавляется</w:t>
      </w:r>
      <w:r w:rsidR="00313229">
        <w:t xml:space="preserve"> на с</w:t>
      </w:r>
      <w:r>
        <w:t>траницы Портала</w:t>
      </w:r>
      <w:r w:rsidR="00313229">
        <w:t xml:space="preserve"> при п</w:t>
      </w:r>
      <w:r>
        <w:t>омощи портлетов.</w:t>
      </w:r>
    </w:p>
    <w:p w14:paraId="0B0A1638" w14:textId="12211B16" w:rsidR="00630C8C" w:rsidRDefault="00630C8C" w:rsidP="008216E3">
      <w:r>
        <w:t>Работа</w:t>
      </w:r>
      <w:r w:rsidR="00313229">
        <w:t xml:space="preserve"> с к</w:t>
      </w:r>
      <w:r>
        <w:t>онтентом включает следующие действия: добавление контента</w:t>
      </w:r>
      <w:r w:rsidR="00313229">
        <w:t xml:space="preserve"> в с</w:t>
      </w:r>
      <w:r>
        <w:t>оответствии</w:t>
      </w:r>
      <w:r w:rsidR="00313229">
        <w:t xml:space="preserve"> с ш</w:t>
      </w:r>
      <w:r>
        <w:t xml:space="preserve">аблоном (статьи, новости), </w:t>
      </w:r>
      <w:r w:rsidR="00B54FFE">
        <w:t xml:space="preserve">просмотр, </w:t>
      </w:r>
      <w:r>
        <w:t xml:space="preserve">редактирование, </w:t>
      </w:r>
      <w:r w:rsidR="005B7972">
        <w:t xml:space="preserve">копирование, </w:t>
      </w:r>
      <w:r>
        <w:t>перемещение, удаление.</w:t>
      </w:r>
    </w:p>
    <w:p w14:paraId="10292A16" w14:textId="4D4232CB" w:rsidR="00B54FFE" w:rsidRDefault="00BB6895" w:rsidP="008216E3">
      <w:r>
        <w:t>Меню действий</w:t>
      </w:r>
      <w:r w:rsidR="00313229">
        <w:t xml:space="preserve"> с к</w:t>
      </w:r>
      <w:r>
        <w:t>онтентом открывается</w:t>
      </w:r>
      <w:r w:rsidR="00313229">
        <w:t xml:space="preserve"> по н</w:t>
      </w:r>
      <w:r>
        <w:t>ажатию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27900172" wp14:editId="5A9438B2">
            <wp:extent cx="180952" cy="209524"/>
            <wp:effectExtent l="0" t="0" r="0" b="63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 справа</w:t>
      </w:r>
      <w:r w:rsidR="00313229">
        <w:t xml:space="preserve"> от н</w:t>
      </w:r>
      <w:r>
        <w:t>азвания каждой статьи. Меню действий</w:t>
      </w:r>
      <w:r w:rsidR="00313229">
        <w:t xml:space="preserve"> с к</w:t>
      </w:r>
      <w:r>
        <w:t>онтентом представлено</w:t>
      </w:r>
      <w:r w:rsidR="00313229">
        <w:t xml:space="preserve"> на </w:t>
      </w:r>
      <w:r w:rsidR="00313229" w:rsidRPr="005B7972">
        <w:t>р</w:t>
      </w:r>
      <w:r w:rsidR="005B7972" w:rsidRPr="005B7972">
        <w:t xml:space="preserve">исунке </w:t>
      </w:r>
      <w:r w:rsidR="005B7972" w:rsidRPr="005B7972">
        <w:rPr>
          <w:lang w:eastAsia="ru-RU"/>
        </w:rPr>
        <w:fldChar w:fldCharType="begin"/>
      </w:r>
      <w:r w:rsidR="005B7972" w:rsidRPr="005B7972">
        <w:rPr>
          <w:lang w:eastAsia="ru-RU"/>
        </w:rPr>
        <w:instrText xml:space="preserve"> REF РИСУНОК_ск_действия  \* MERGEFORMAT </w:instrText>
      </w:r>
      <w:r w:rsidR="005B7972"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="005B7972" w:rsidRPr="005B7972">
        <w:rPr>
          <w:lang w:eastAsia="ru-RU"/>
        </w:rPr>
        <w:fldChar w:fldCharType="end"/>
      </w:r>
      <w:r w:rsidR="005B7972">
        <w:rPr>
          <w:lang w:eastAsia="ru-RU"/>
        </w:rPr>
        <w:t>.</w:t>
      </w:r>
    </w:p>
    <w:p w14:paraId="15D2A92A" w14:textId="36170E78" w:rsidR="00BB6895" w:rsidRDefault="00A139C7" w:rsidP="005B7972">
      <w:pPr>
        <w:pStyle w:val="af4"/>
      </w:pPr>
      <w:r>
        <w:rPr>
          <w:noProof/>
          <w:lang w:eastAsia="ru-RU"/>
        </w:rPr>
        <w:drawing>
          <wp:inline distT="0" distB="0" distL="0" distR="0" wp14:anchorId="2D92F3D4" wp14:editId="79A0C482">
            <wp:extent cx="1780952" cy="2552381"/>
            <wp:effectExtent l="0" t="0" r="0" b="63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7D50" w14:textId="5DCEED15" w:rsidR="005B7972" w:rsidRPr="005B7972" w:rsidRDefault="005B7972" w:rsidP="005B7972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ск_действия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66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181" w:name="РИСУНОК_ск_действия"/>
      <w:r w:rsidR="00EB093C">
        <w:rPr>
          <w:noProof/>
        </w:rPr>
        <w:t>66</w:t>
      </w:r>
      <w:bookmarkEnd w:id="181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66</w:t>
      </w:r>
      <w:r>
        <w:rPr>
          <w:noProof/>
        </w:rPr>
        <w:fldChar w:fldCharType="end"/>
      </w:r>
      <w:r w:rsidRPr="00C31632">
        <w:t xml:space="preserve">. </w:t>
      </w:r>
      <w:r>
        <w:t>«Сетевой контент». Меню действий</w:t>
      </w:r>
      <w:r w:rsidR="00313229">
        <w:t xml:space="preserve"> с к</w:t>
      </w:r>
      <w:r>
        <w:t>онтентом</w:t>
      </w:r>
    </w:p>
    <w:p w14:paraId="795899EB" w14:textId="08DDF828" w:rsidR="00630C8C" w:rsidRDefault="00630C8C" w:rsidP="00BF7F1C">
      <w:pPr>
        <w:pStyle w:val="3"/>
      </w:pPr>
      <w:bookmarkStart w:id="182" w:name="_Toc70340529"/>
      <w:r>
        <w:t>Добавление контента</w:t>
      </w:r>
      <w:bookmarkEnd w:id="182"/>
    </w:p>
    <w:p w14:paraId="4685B973" w14:textId="3854E412" w:rsidR="00630C8C" w:rsidRDefault="00630C8C" w:rsidP="00630C8C">
      <w:pPr>
        <w:rPr>
          <w:lang w:eastAsia="ru-RU"/>
        </w:rPr>
      </w:pPr>
      <w:r>
        <w:rPr>
          <w:lang w:eastAsia="ru-RU"/>
        </w:rPr>
        <w:t>Добавление контента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ортлет «Отображение сетевого контента» описано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_Ref21354660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4.1.1.1</w:t>
      </w:r>
      <w:r>
        <w:rPr>
          <w:lang w:eastAsia="ru-RU"/>
        </w:rPr>
        <w:fldChar w:fldCharType="end"/>
      </w:r>
    </w:p>
    <w:p w14:paraId="21B8BEC5" w14:textId="41CEF78C" w:rsidR="00630C8C" w:rsidRDefault="00630C8C" w:rsidP="00630C8C">
      <w:pPr>
        <w:rPr>
          <w:lang w:eastAsia="ru-RU"/>
        </w:rPr>
      </w:pPr>
      <w:r>
        <w:rPr>
          <w:lang w:eastAsia="ru-RU"/>
        </w:rPr>
        <w:t>Добавление контента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ортлет «Публикатор» описано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_Ref21436609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4.1.2.1</w:t>
      </w:r>
      <w:r>
        <w:rPr>
          <w:lang w:eastAsia="ru-RU"/>
        </w:rPr>
        <w:fldChar w:fldCharType="end"/>
      </w:r>
      <w:r w:rsidR="00D3315E">
        <w:rPr>
          <w:lang w:eastAsia="ru-RU"/>
        </w:rPr>
        <w:t>.</w:t>
      </w:r>
    </w:p>
    <w:p w14:paraId="16B3B66F" w14:textId="10E8A912" w:rsidR="008E6B31" w:rsidRDefault="008E6B31" w:rsidP="00BF7F1C">
      <w:pPr>
        <w:pStyle w:val="3"/>
      </w:pPr>
      <w:bookmarkStart w:id="183" w:name="_Ref28267181"/>
      <w:bookmarkStart w:id="184" w:name="_Toc70340530"/>
      <w:r>
        <w:t>Публикация контента</w:t>
      </w:r>
      <w:bookmarkEnd w:id="183"/>
      <w:bookmarkEnd w:id="184"/>
    </w:p>
    <w:p w14:paraId="76D64816" w14:textId="77777777" w:rsidR="008E6B31" w:rsidRDefault="008E6B31" w:rsidP="008E6B31">
      <w:r>
        <w:t>Публикация контента означает отображение его всем пользователям Портала. Пока контент не опубликован (сохранен как черновик), он доступен только администраторам в административной части Портала.</w:t>
      </w:r>
    </w:p>
    <w:p w14:paraId="15987D90" w14:textId="58279F7B" w:rsidR="008E6B31" w:rsidRDefault="008E6B31" w:rsidP="008E6B31">
      <w:r>
        <w:t>Контент может быть опубликован либо сразу при создании по нажатию на кнопку «Опубликовать» (см. пп. </w:t>
      </w:r>
      <w:r>
        <w:fldChar w:fldCharType="begin"/>
      </w:r>
      <w:r>
        <w:instrText xml:space="preserve"> REF _Ref21354660 \r \h </w:instrText>
      </w:r>
      <w:r>
        <w:fldChar w:fldCharType="separate"/>
      </w:r>
      <w:r w:rsidR="00864E58">
        <w:t>4.1.1.1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_Ref21436609 \r \h </w:instrText>
      </w:r>
      <w:r>
        <w:fldChar w:fldCharType="separate"/>
      </w:r>
      <w:r w:rsidR="00864E58">
        <w:t>4.1.2.1</w:t>
      </w:r>
      <w:r>
        <w:fldChar w:fldCharType="end"/>
      </w:r>
      <w:r>
        <w:t>), либо спустя какое-то время – если контент был сохранен как черновик.</w:t>
      </w:r>
    </w:p>
    <w:p w14:paraId="1615C3AC" w14:textId="77777777" w:rsidR="008E6B31" w:rsidRDefault="008E6B31" w:rsidP="008E6B31">
      <w:r>
        <w:t>Если ранее контент не был опубликован, а был сохранен черновик по кнопке «Сохранить как черновик», то в любой момент допускается его публикация по кнопке «Опубликовать». Чтобы опубликовать черновик, нужно:</w:t>
      </w:r>
    </w:p>
    <w:p w14:paraId="5C006677" w14:textId="785CAB24" w:rsidR="008E6B31" w:rsidRDefault="008E6B31" w:rsidP="00D34CCD">
      <w:pPr>
        <w:pStyle w:val="a4"/>
        <w:numPr>
          <w:ilvl w:val="0"/>
          <w:numId w:val="90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DB43CAB" wp14:editId="06887877">
            <wp:extent cx="157386" cy="151765"/>
            <wp:effectExtent l="0" t="0" r="0" b="63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1667B9ED" w14:textId="77777777" w:rsidR="008E6B31" w:rsidRDefault="008E6B31" w:rsidP="00D34CCD">
      <w:pPr>
        <w:pStyle w:val="a4"/>
        <w:numPr>
          <w:ilvl w:val="0"/>
          <w:numId w:val="90"/>
        </w:numPr>
      </w:pPr>
      <w:r>
        <w:t>Перейти к пункту «</w:t>
      </w:r>
      <w:r>
        <w:rPr>
          <w:lang w:eastAsia="ru-RU"/>
        </w:rPr>
        <w:t>Контент → Сетевой контент», в результате чего открывается страница «Сетевой контент».</w:t>
      </w:r>
    </w:p>
    <w:p w14:paraId="245472A5" w14:textId="2986A9C5" w:rsidR="008E6B31" w:rsidRDefault="008E6B31" w:rsidP="00D34CCD">
      <w:pPr>
        <w:pStyle w:val="a4"/>
        <w:numPr>
          <w:ilvl w:val="0"/>
          <w:numId w:val="90"/>
        </w:numPr>
      </w:pPr>
      <w:r>
        <w:rPr>
          <w:lang w:eastAsia="ru-RU"/>
        </w:rPr>
        <w:t>На странице «Сетевой контент» найти требуемый контент (по названию или с использованием других фильтров). О работе администратора на странице «Сетевой контент» 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_Ref22135449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56BEEA99" w14:textId="77777777" w:rsidR="008E6B31" w:rsidRDefault="008E6B31" w:rsidP="00D34CCD">
      <w:pPr>
        <w:pStyle w:val="a4"/>
        <w:numPr>
          <w:ilvl w:val="0"/>
          <w:numId w:val="90"/>
        </w:numPr>
      </w:pPr>
      <w:r>
        <w:rPr>
          <w:lang w:eastAsia="ru-RU"/>
        </w:rPr>
        <w:t>Открыть контент, т.е. щелкнуть левой кнопкой мыши по его названию. В результате открывается окно контента.</w:t>
      </w:r>
    </w:p>
    <w:p w14:paraId="753AD46F" w14:textId="77777777" w:rsidR="008E6B31" w:rsidRDefault="008E6B31" w:rsidP="00D34CCD">
      <w:pPr>
        <w:pStyle w:val="a4"/>
        <w:numPr>
          <w:ilvl w:val="0"/>
          <w:numId w:val="90"/>
        </w:numPr>
      </w:pPr>
      <w:r>
        <w:rPr>
          <w:lang w:eastAsia="ru-RU"/>
        </w:rPr>
        <w:t>При необходимости редактировать контент – внести изменения.</w:t>
      </w:r>
    </w:p>
    <w:p w14:paraId="6CF492E5" w14:textId="77777777" w:rsidR="008E6B31" w:rsidRDefault="008E6B31" w:rsidP="00D34CCD">
      <w:pPr>
        <w:pStyle w:val="a4"/>
        <w:numPr>
          <w:ilvl w:val="0"/>
          <w:numId w:val="90"/>
        </w:numPr>
      </w:pPr>
      <w:r>
        <w:rPr>
          <w:lang w:eastAsia="ru-RU"/>
        </w:rPr>
        <w:t>Нажать на кнопку «Опубликовать».</w:t>
      </w:r>
    </w:p>
    <w:p w14:paraId="2E4216E6" w14:textId="3EC84E05" w:rsidR="00630C8C" w:rsidRDefault="00630C8C" w:rsidP="00BF7F1C">
      <w:pPr>
        <w:pStyle w:val="3"/>
      </w:pPr>
      <w:bookmarkStart w:id="185" w:name="_Toc70340531"/>
      <w:r>
        <w:t>Просмотр контента</w:t>
      </w:r>
      <w:bookmarkEnd w:id="185"/>
    </w:p>
    <w:p w14:paraId="0063EF24" w14:textId="5EC9CF54" w:rsidR="00630C8C" w:rsidRDefault="00630C8C" w:rsidP="00630C8C">
      <w:pPr>
        <w:rPr>
          <w:lang w:eastAsia="ru-RU"/>
        </w:rPr>
      </w:pPr>
      <w:r>
        <w:rPr>
          <w:lang w:eastAsia="ru-RU"/>
        </w:rPr>
        <w:t>Просмотр контента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ользовательской части Портала описан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_Ref22135231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4.1</w:t>
      </w:r>
      <w:r>
        <w:rPr>
          <w:lang w:eastAsia="ru-RU"/>
        </w:rPr>
        <w:fldChar w:fldCharType="end"/>
      </w:r>
      <w:r>
        <w:rPr>
          <w:lang w:eastAsia="ru-RU"/>
        </w:rPr>
        <w:t>:</w:t>
      </w:r>
    </w:p>
    <w:p w14:paraId="1AB7F9C2" w14:textId="16C2BA46" w:rsidR="00630C8C" w:rsidRDefault="00630C8C" w:rsidP="00630C8C">
      <w:pPr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_Ref21342684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4.1.1</w:t>
      </w:r>
      <w:r>
        <w:rPr>
          <w:lang w:eastAsia="ru-RU"/>
        </w:rPr>
        <w:fldChar w:fldCharType="end"/>
      </w:r>
      <w:r>
        <w:rPr>
          <w:lang w:eastAsia="ru-RU"/>
        </w:rPr>
        <w:t xml:space="preserve"> – контент</w:t>
      </w:r>
      <w:r w:rsidR="00313229">
        <w:rPr>
          <w:lang w:eastAsia="ru-RU"/>
        </w:rPr>
        <w:t xml:space="preserve"> в п</w:t>
      </w:r>
      <w:r>
        <w:rPr>
          <w:lang w:eastAsia="ru-RU"/>
        </w:rPr>
        <w:t>ортлете «Отображение сетевого контента»;</w:t>
      </w:r>
    </w:p>
    <w:p w14:paraId="2565F221" w14:textId="4EC0AF9F" w:rsidR="00630C8C" w:rsidRDefault="00D62CA3" w:rsidP="00630C8C">
      <w:pPr>
        <w:rPr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_Ref28179861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4.1.2</w:t>
      </w:r>
      <w:r>
        <w:rPr>
          <w:lang w:eastAsia="ru-RU"/>
        </w:rPr>
        <w:fldChar w:fldCharType="end"/>
      </w:r>
      <w:r>
        <w:rPr>
          <w:lang w:eastAsia="ru-RU"/>
        </w:rPr>
        <w:t xml:space="preserve"> </w:t>
      </w:r>
      <w:r w:rsidR="00630C8C">
        <w:rPr>
          <w:lang w:eastAsia="ru-RU"/>
        </w:rPr>
        <w:t>– контент</w:t>
      </w:r>
      <w:r w:rsidR="00313229">
        <w:rPr>
          <w:lang w:eastAsia="ru-RU"/>
        </w:rPr>
        <w:t xml:space="preserve"> в п</w:t>
      </w:r>
      <w:r w:rsidR="00630C8C">
        <w:rPr>
          <w:lang w:eastAsia="ru-RU"/>
        </w:rPr>
        <w:t>ортлете «Публикатор».</w:t>
      </w:r>
    </w:p>
    <w:p w14:paraId="42BDDC69" w14:textId="6F1DFACE" w:rsidR="00630C8C" w:rsidRDefault="005B7972" w:rsidP="00630C8C">
      <w:pPr>
        <w:rPr>
          <w:lang w:eastAsia="ru-RU"/>
        </w:rPr>
      </w:pPr>
      <w:r>
        <w:rPr>
          <w:lang w:eastAsia="ru-RU"/>
        </w:rPr>
        <w:t>Просмотр контента</w:t>
      </w:r>
      <w:r w:rsidR="00313229">
        <w:rPr>
          <w:lang w:eastAsia="ru-RU"/>
        </w:rPr>
        <w:t xml:space="preserve"> в а</w:t>
      </w:r>
      <w:r>
        <w:rPr>
          <w:lang w:eastAsia="ru-RU"/>
        </w:rPr>
        <w:t>дминистративной части Портала осуществляется через меню действий</w:t>
      </w:r>
      <w:r w:rsidR="00313229">
        <w:rPr>
          <w:lang w:eastAsia="ru-RU"/>
        </w:rPr>
        <w:t xml:space="preserve"> с к</w:t>
      </w:r>
      <w:r>
        <w:rPr>
          <w:lang w:eastAsia="ru-RU"/>
        </w:rPr>
        <w:t>онтентом (</w:t>
      </w:r>
      <w:r w:rsidRPr="005B7972">
        <w:t>р</w:t>
      </w:r>
      <w:r>
        <w:t>исунок</w:t>
      </w:r>
      <w:r w:rsidRPr="005B7972">
        <w:t xml:space="preserve"> </w:t>
      </w:r>
      <w:r w:rsidRPr="005B7972">
        <w:rPr>
          <w:lang w:eastAsia="ru-RU"/>
        </w:rPr>
        <w:fldChar w:fldCharType="begin"/>
      </w:r>
      <w:r w:rsidRPr="005B7972">
        <w:rPr>
          <w:lang w:eastAsia="ru-RU"/>
        </w:rPr>
        <w:instrText xml:space="preserve"> REF РИСУНОК_ск_действия  \* MERGEFORMAT </w:instrText>
      </w:r>
      <w:r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Pr="005B7972">
        <w:rPr>
          <w:lang w:eastAsia="ru-RU"/>
        </w:rPr>
        <w:fldChar w:fldCharType="end"/>
      </w:r>
      <w:r>
        <w:rPr>
          <w:lang w:eastAsia="ru-RU"/>
        </w:rPr>
        <w:t>)</w:t>
      </w:r>
      <w:r w:rsidR="00313229">
        <w:rPr>
          <w:lang w:eastAsia="ru-RU"/>
        </w:rPr>
        <w:t xml:space="preserve"> при в</w:t>
      </w:r>
      <w:r>
        <w:rPr>
          <w:lang w:eastAsia="ru-RU"/>
        </w:rPr>
        <w:t>ыборе пункта «Предпросмотр».</w:t>
      </w:r>
    </w:p>
    <w:p w14:paraId="28DA0306" w14:textId="718F2BBC" w:rsidR="005B7972" w:rsidRDefault="005B7972" w:rsidP="00630C8C">
      <w:pPr>
        <w:rPr>
          <w:lang w:eastAsia="ru-RU"/>
        </w:rPr>
      </w:pPr>
      <w:r>
        <w:rPr>
          <w:lang w:eastAsia="ru-RU"/>
        </w:rPr>
        <w:t>Просмотр истории изменений контента</w:t>
      </w:r>
      <w:r w:rsidR="00313229">
        <w:rPr>
          <w:lang w:eastAsia="ru-RU"/>
        </w:rPr>
        <w:t xml:space="preserve"> в а</w:t>
      </w:r>
      <w:r>
        <w:rPr>
          <w:lang w:eastAsia="ru-RU"/>
        </w:rPr>
        <w:t>дминистративной части Портала осуществляется через меню действий</w:t>
      </w:r>
      <w:r w:rsidR="00313229">
        <w:rPr>
          <w:lang w:eastAsia="ru-RU"/>
        </w:rPr>
        <w:t xml:space="preserve"> с к</w:t>
      </w:r>
      <w:r>
        <w:rPr>
          <w:lang w:eastAsia="ru-RU"/>
        </w:rPr>
        <w:t>онтентом (</w:t>
      </w:r>
      <w:r w:rsidRPr="005B7972">
        <w:t>р</w:t>
      </w:r>
      <w:r>
        <w:t>исунок</w:t>
      </w:r>
      <w:r w:rsidRPr="005B7972">
        <w:t xml:space="preserve"> </w:t>
      </w:r>
      <w:r w:rsidRPr="005B7972">
        <w:rPr>
          <w:lang w:eastAsia="ru-RU"/>
        </w:rPr>
        <w:fldChar w:fldCharType="begin"/>
      </w:r>
      <w:r w:rsidRPr="005B7972">
        <w:rPr>
          <w:lang w:eastAsia="ru-RU"/>
        </w:rPr>
        <w:instrText xml:space="preserve"> REF РИСУНОК_ск_действия  \* MERGEFORMAT </w:instrText>
      </w:r>
      <w:r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Pr="005B7972">
        <w:rPr>
          <w:lang w:eastAsia="ru-RU"/>
        </w:rPr>
        <w:fldChar w:fldCharType="end"/>
      </w:r>
      <w:r>
        <w:rPr>
          <w:lang w:eastAsia="ru-RU"/>
        </w:rPr>
        <w:t>)</w:t>
      </w:r>
      <w:r w:rsidR="00313229">
        <w:rPr>
          <w:lang w:eastAsia="ru-RU"/>
        </w:rPr>
        <w:t xml:space="preserve"> при в</w:t>
      </w:r>
      <w:r>
        <w:rPr>
          <w:lang w:eastAsia="ru-RU"/>
        </w:rPr>
        <w:t>ыборе пункта «Показать историю».</w:t>
      </w:r>
    </w:p>
    <w:p w14:paraId="244F2013" w14:textId="04C1B866" w:rsidR="00630C8C" w:rsidRDefault="00630C8C" w:rsidP="00BF7F1C">
      <w:pPr>
        <w:pStyle w:val="3"/>
      </w:pPr>
      <w:bookmarkStart w:id="186" w:name="_Ref28251845"/>
      <w:bookmarkStart w:id="187" w:name="_Toc70340532"/>
      <w:r>
        <w:t>Редактирование контента</w:t>
      </w:r>
      <w:bookmarkEnd w:id="186"/>
      <w:bookmarkEnd w:id="187"/>
    </w:p>
    <w:p w14:paraId="6D5BC74F" w14:textId="37CCC4E4" w:rsidR="002069DE" w:rsidRDefault="002069DE" w:rsidP="002069DE">
      <w:r>
        <w:t>Редактирование контента, опубликованного в портлетах «О</w:t>
      </w:r>
      <w:r w:rsidR="00864E58">
        <w:t>тображение сетевого контента» и </w:t>
      </w:r>
      <w:r>
        <w:t>«Публикатор», осуществляется только через административную часть Портала.</w:t>
      </w:r>
    </w:p>
    <w:p w14:paraId="74FA08B9" w14:textId="77777777" w:rsidR="002069DE" w:rsidRDefault="002069DE" w:rsidP="002069DE">
      <w:r>
        <w:t>Допускается редактирование и уже опубликованного контента, и контента, сохраненного как черновик.</w:t>
      </w:r>
    </w:p>
    <w:p w14:paraId="372D981E" w14:textId="77777777" w:rsidR="002069DE" w:rsidRDefault="002069DE" w:rsidP="002069DE">
      <w:r>
        <w:t>Чтобы перейти к редактированию контента, нужно:</w:t>
      </w:r>
    </w:p>
    <w:p w14:paraId="6B319AED" w14:textId="33926116" w:rsidR="002069DE" w:rsidRDefault="002069DE" w:rsidP="00D34CCD">
      <w:pPr>
        <w:pStyle w:val="a4"/>
        <w:numPr>
          <w:ilvl w:val="0"/>
          <w:numId w:val="87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6F9423C9" wp14:editId="212DC1D8">
            <wp:extent cx="157386" cy="151765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691162BE" w14:textId="77777777" w:rsidR="002069DE" w:rsidRDefault="002069DE" w:rsidP="00D34CCD">
      <w:pPr>
        <w:pStyle w:val="a4"/>
        <w:numPr>
          <w:ilvl w:val="0"/>
          <w:numId w:val="87"/>
        </w:numPr>
      </w:pPr>
      <w:r>
        <w:t>Перейти к пункту «</w:t>
      </w:r>
      <w:r>
        <w:rPr>
          <w:lang w:eastAsia="ru-RU"/>
        </w:rPr>
        <w:t>Контент → Сетевой контент», в результате чего открывается страница «Сетевой контент».</w:t>
      </w:r>
    </w:p>
    <w:p w14:paraId="5B05FB8C" w14:textId="4266F440" w:rsidR="002069DE" w:rsidRDefault="002069DE" w:rsidP="00D34CCD">
      <w:pPr>
        <w:pStyle w:val="a4"/>
        <w:numPr>
          <w:ilvl w:val="0"/>
          <w:numId w:val="87"/>
        </w:numPr>
      </w:pPr>
      <w:r>
        <w:rPr>
          <w:lang w:eastAsia="ru-RU"/>
        </w:rPr>
        <w:t>На странице «Сетевой контент» найти требуемый контент (по названию или с использованием других фильтров). О работе администратора на странице «Сетевой контент» 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0F90129D" w14:textId="38F4F8FD" w:rsidR="002069DE" w:rsidRDefault="002069DE" w:rsidP="00D34CCD">
      <w:pPr>
        <w:pStyle w:val="a4"/>
        <w:numPr>
          <w:ilvl w:val="0"/>
          <w:numId w:val="87"/>
        </w:numPr>
      </w:pPr>
      <w:r>
        <w:rPr>
          <w:lang w:eastAsia="ru-RU"/>
        </w:rPr>
        <w:t>Открыть контент, т.е. щелкнуть левой кнопкой мыши по его названию. (Или можно открыть меню действий с контентом (</w:t>
      </w:r>
      <w:r w:rsidRPr="005B7972">
        <w:t>р</w:t>
      </w:r>
      <w:r>
        <w:t>исунок</w:t>
      </w:r>
      <w:r w:rsidRPr="005B7972">
        <w:t xml:space="preserve"> </w:t>
      </w:r>
      <w:r w:rsidRPr="005B7972">
        <w:rPr>
          <w:lang w:eastAsia="ru-RU"/>
        </w:rPr>
        <w:fldChar w:fldCharType="begin"/>
      </w:r>
      <w:r w:rsidRPr="005B7972">
        <w:rPr>
          <w:lang w:eastAsia="ru-RU"/>
        </w:rPr>
        <w:instrText xml:space="preserve"> REF РИСУНОК_ск_действия  \* MERGEFORMAT </w:instrText>
      </w:r>
      <w:r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Pr="005B7972">
        <w:rPr>
          <w:lang w:eastAsia="ru-RU"/>
        </w:rPr>
        <w:fldChar w:fldCharType="end"/>
      </w:r>
      <w:r>
        <w:rPr>
          <w:lang w:eastAsia="ru-RU"/>
        </w:rPr>
        <w:t>) и нажать на кнопку «Изменить»). В результате открывается окно контента.</w:t>
      </w:r>
    </w:p>
    <w:p w14:paraId="2526C1F7" w14:textId="49856407" w:rsidR="002069DE" w:rsidRDefault="002069DE" w:rsidP="00D34CCD">
      <w:pPr>
        <w:pStyle w:val="a4"/>
        <w:numPr>
          <w:ilvl w:val="0"/>
          <w:numId w:val="87"/>
        </w:numPr>
      </w:pPr>
      <w:r>
        <w:rPr>
          <w:lang w:eastAsia="ru-RU"/>
        </w:rPr>
        <w:t xml:space="preserve">Редактировать контент. </w:t>
      </w:r>
      <w:r>
        <w:t>Редактирование контента (текст, аннотация, рисунки, ссылки) описано в разделе </w:t>
      </w:r>
      <w:r>
        <w:fldChar w:fldCharType="begin"/>
      </w:r>
      <w:r>
        <w:instrText xml:space="preserve"> REF _Ref28176165 \r \h </w:instrText>
      </w:r>
      <w:r>
        <w:fldChar w:fldCharType="separate"/>
      </w:r>
      <w:r w:rsidR="00864E58">
        <w:t>7</w:t>
      </w:r>
      <w:r>
        <w:fldChar w:fldCharType="end"/>
      </w:r>
      <w:r>
        <w:t>.</w:t>
      </w:r>
    </w:p>
    <w:p w14:paraId="5AEBEBA8" w14:textId="77777777" w:rsidR="002069DE" w:rsidRDefault="002069DE" w:rsidP="00D34CCD">
      <w:pPr>
        <w:pStyle w:val="a4"/>
        <w:numPr>
          <w:ilvl w:val="0"/>
          <w:numId w:val="87"/>
        </w:numPr>
      </w:pPr>
      <w:r>
        <w:rPr>
          <w:lang w:eastAsia="ru-RU"/>
        </w:rPr>
        <w:t>Нажать на одну из кнопок:</w:t>
      </w:r>
    </w:p>
    <w:p w14:paraId="27BC7E73" w14:textId="77777777" w:rsidR="002069DE" w:rsidRDefault="002069DE" w:rsidP="00D34CCD">
      <w:pPr>
        <w:pStyle w:val="a4"/>
        <w:numPr>
          <w:ilvl w:val="1"/>
          <w:numId w:val="90"/>
        </w:numPr>
        <w:ind w:left="1276"/>
      </w:pPr>
      <w:r>
        <w:t xml:space="preserve"> «Опубликовать» - в результате изменения сохранены, контент сразу отображается пользователям, а также сохраняется в административной части Портала в разделе «Сетевой контент».</w:t>
      </w:r>
    </w:p>
    <w:p w14:paraId="054BC345" w14:textId="77777777" w:rsidR="002069DE" w:rsidRDefault="002069DE" w:rsidP="00D34CCD">
      <w:pPr>
        <w:pStyle w:val="a4"/>
        <w:numPr>
          <w:ilvl w:val="1"/>
          <w:numId w:val="90"/>
        </w:numPr>
        <w:ind w:left="1276"/>
      </w:pPr>
      <w:r>
        <w:t xml:space="preserve"> «Сохранить как черновик» - в результате изменения сохранены, контент отображается только в административной части Портала в разделе «Сетевой контент», но пользователям не отображается.</w:t>
      </w:r>
    </w:p>
    <w:p w14:paraId="468ED81A" w14:textId="77777777" w:rsidR="002069DE" w:rsidRDefault="002069DE" w:rsidP="00D34CCD">
      <w:pPr>
        <w:pStyle w:val="a4"/>
        <w:numPr>
          <w:ilvl w:val="1"/>
          <w:numId w:val="90"/>
        </w:numPr>
        <w:ind w:left="1276"/>
      </w:pPr>
      <w:r>
        <w:t xml:space="preserve"> «Отмена» - в результате все действия по редактированию отменены, сохранена предыдущая версия контента (до редактирования).</w:t>
      </w:r>
    </w:p>
    <w:p w14:paraId="71053376" w14:textId="429A6A3B" w:rsidR="002069DE" w:rsidRDefault="002069DE" w:rsidP="002069DE">
      <w:r>
        <w:t>Редактирование контента (текст, аннотация, рисунки, ссылки) описано в разделе </w:t>
      </w:r>
      <w:r>
        <w:fldChar w:fldCharType="begin"/>
      </w:r>
      <w:r>
        <w:instrText xml:space="preserve"> REF _Ref28176165 \r \h </w:instrText>
      </w:r>
      <w:r>
        <w:fldChar w:fldCharType="separate"/>
      </w:r>
      <w:r w:rsidR="00864E58">
        <w:t>7</w:t>
      </w:r>
      <w:r>
        <w:fldChar w:fldCharType="end"/>
      </w:r>
      <w:r>
        <w:t>.</w:t>
      </w:r>
    </w:p>
    <w:p w14:paraId="4FC6B480" w14:textId="35A1E336" w:rsidR="005B7972" w:rsidRDefault="005B7972" w:rsidP="00BF7F1C">
      <w:pPr>
        <w:pStyle w:val="3"/>
      </w:pPr>
      <w:bookmarkStart w:id="188" w:name="_Toc70340533"/>
      <w:r>
        <w:t>Копирование контента</w:t>
      </w:r>
      <w:bookmarkEnd w:id="188"/>
    </w:p>
    <w:p w14:paraId="1E966D1B" w14:textId="00F76786" w:rsidR="005B7972" w:rsidRDefault="00A20DAF" w:rsidP="005B7972">
      <w:pPr>
        <w:rPr>
          <w:lang w:eastAsia="ru-RU"/>
        </w:rPr>
      </w:pPr>
      <w:r>
        <w:rPr>
          <w:lang w:eastAsia="ru-RU"/>
        </w:rPr>
        <w:t>Копирование контента используется</w:t>
      </w:r>
      <w:r w:rsidR="00313229">
        <w:rPr>
          <w:lang w:eastAsia="ru-RU"/>
        </w:rPr>
        <w:t xml:space="preserve"> в с</w:t>
      </w:r>
      <w:r>
        <w:rPr>
          <w:lang w:eastAsia="ru-RU"/>
        </w:rPr>
        <w:t>лучае, когда требуется создать нов</w:t>
      </w:r>
      <w:r w:rsidR="00D62CA3">
        <w:rPr>
          <w:lang w:eastAsia="ru-RU"/>
        </w:rPr>
        <w:t>ый</w:t>
      </w:r>
      <w:r>
        <w:rPr>
          <w:lang w:eastAsia="ru-RU"/>
        </w:rPr>
        <w:t xml:space="preserve"> </w:t>
      </w:r>
      <w:r w:rsidR="00D62CA3">
        <w:rPr>
          <w:lang w:eastAsia="ru-RU"/>
        </w:rPr>
        <w:t>контент, похожий</w:t>
      </w:r>
      <w:r w:rsidR="00313229">
        <w:rPr>
          <w:lang w:eastAsia="ru-RU"/>
        </w:rPr>
        <w:t xml:space="preserve"> на п</w:t>
      </w:r>
      <w:r w:rsidR="00D62CA3">
        <w:rPr>
          <w:lang w:eastAsia="ru-RU"/>
        </w:rPr>
        <w:t>редыдущий</w:t>
      </w:r>
      <w:r>
        <w:rPr>
          <w:lang w:eastAsia="ru-RU"/>
        </w:rPr>
        <w:t>.</w:t>
      </w:r>
    </w:p>
    <w:p w14:paraId="25AED7BD" w14:textId="3351A97A" w:rsidR="00A20DAF" w:rsidRDefault="00A20DAF" w:rsidP="005B7972">
      <w:pPr>
        <w:rPr>
          <w:lang w:eastAsia="ru-RU"/>
        </w:rPr>
      </w:pPr>
      <w:r>
        <w:rPr>
          <w:lang w:eastAsia="ru-RU"/>
        </w:rPr>
        <w:t>Копирование контента осуществляется только</w:t>
      </w:r>
      <w:r w:rsidR="00313229">
        <w:rPr>
          <w:lang w:eastAsia="ru-RU"/>
        </w:rPr>
        <w:t xml:space="preserve"> в а</w:t>
      </w:r>
      <w:r>
        <w:rPr>
          <w:lang w:eastAsia="ru-RU"/>
        </w:rPr>
        <w:t>дминистративной части Портала.</w:t>
      </w:r>
    </w:p>
    <w:p w14:paraId="2F01A8A6" w14:textId="1702A34F" w:rsidR="00A20DAF" w:rsidRDefault="00A20DAF" w:rsidP="005B7972">
      <w:pPr>
        <w:rPr>
          <w:lang w:eastAsia="ru-RU"/>
        </w:rPr>
      </w:pPr>
      <w:r>
        <w:rPr>
          <w:lang w:eastAsia="ru-RU"/>
        </w:rPr>
        <w:t xml:space="preserve">Чтобы скопировать </w:t>
      </w:r>
      <w:r w:rsidR="00D62CA3">
        <w:rPr>
          <w:lang w:eastAsia="ru-RU"/>
        </w:rPr>
        <w:t>контент</w:t>
      </w:r>
      <w:r>
        <w:rPr>
          <w:lang w:eastAsia="ru-RU"/>
        </w:rPr>
        <w:t>, нужно:</w:t>
      </w:r>
    </w:p>
    <w:p w14:paraId="3FA17DAC" w14:textId="02FC8184" w:rsidR="00A20DAF" w:rsidRDefault="00A20DAF" w:rsidP="00D34CCD">
      <w:pPr>
        <w:pStyle w:val="a4"/>
        <w:numPr>
          <w:ilvl w:val="0"/>
          <w:numId w:val="63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24C1F4AA" wp14:editId="3FD3E3BE">
            <wp:extent cx="157386" cy="151765"/>
            <wp:effectExtent l="0" t="0" r="0" b="63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315F014F" w14:textId="5698FD1D" w:rsidR="00A20DAF" w:rsidRDefault="00A20DAF" w:rsidP="00D34CCD">
      <w:pPr>
        <w:pStyle w:val="a4"/>
        <w:numPr>
          <w:ilvl w:val="0"/>
          <w:numId w:val="63"/>
        </w:numPr>
      </w:pPr>
      <w:r>
        <w:t>Перейти</w:t>
      </w:r>
      <w:r w:rsidR="00313229">
        <w:t xml:space="preserve"> к п</w:t>
      </w:r>
      <w:r>
        <w:t>ункту «</w:t>
      </w:r>
      <w:r>
        <w:rPr>
          <w:lang w:eastAsia="ru-RU"/>
        </w:rPr>
        <w:t>Контент → Сетевой контент»,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«Сетевой контент» (</w:t>
      </w:r>
      <w:r w:rsidRPr="00332129">
        <w:t xml:space="preserve">рисунок </w:t>
      </w:r>
      <w:r w:rsidRPr="00332129">
        <w:rPr>
          <w:lang w:eastAsia="ru-RU"/>
        </w:rPr>
        <w:fldChar w:fldCharType="begin"/>
      </w:r>
      <w:r w:rsidRPr="00332129">
        <w:rPr>
          <w:lang w:eastAsia="ru-RU"/>
        </w:rPr>
        <w:instrText xml:space="preserve"> REF РИСУНОК_ск_главная  \* MERGEFORMAT </w:instrText>
      </w:r>
      <w:r w:rsidRPr="0033212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64</w:t>
      </w:r>
      <w:r w:rsidRPr="00332129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BE5471A" w14:textId="00C34A89" w:rsidR="00A20DAF" w:rsidRDefault="00A20DAF" w:rsidP="00D34CCD">
      <w:pPr>
        <w:pStyle w:val="a4"/>
        <w:numPr>
          <w:ilvl w:val="0"/>
          <w:numId w:val="63"/>
        </w:numPr>
      </w:pPr>
      <w:r>
        <w:rPr>
          <w:lang w:eastAsia="ru-RU"/>
        </w:rPr>
        <w:t>На странице «Сетевой контент»</w:t>
      </w:r>
      <w:r w:rsidR="00313229">
        <w:rPr>
          <w:lang w:eastAsia="ru-RU"/>
        </w:rPr>
        <w:t xml:space="preserve"> или в п</w:t>
      </w:r>
      <w:r>
        <w:rPr>
          <w:lang w:eastAsia="ru-RU"/>
        </w:rPr>
        <w:t xml:space="preserve">апках / подпапках найти </w:t>
      </w:r>
      <w:r w:rsidR="00D62CA3">
        <w:rPr>
          <w:lang w:eastAsia="ru-RU"/>
        </w:rPr>
        <w:t>контент</w:t>
      </w:r>
      <w:r>
        <w:rPr>
          <w:lang w:eastAsia="ru-RU"/>
        </w:rPr>
        <w:t>, котор</w:t>
      </w:r>
      <w:r w:rsidR="00D62CA3">
        <w:rPr>
          <w:lang w:eastAsia="ru-RU"/>
        </w:rPr>
        <w:t>ый</w:t>
      </w:r>
      <w:r>
        <w:rPr>
          <w:lang w:eastAsia="ru-RU"/>
        </w:rPr>
        <w:t xml:space="preserve"> требуется скопировать.</w:t>
      </w:r>
    </w:p>
    <w:p w14:paraId="01BC8EC0" w14:textId="7D1F50A8" w:rsidR="00A20DAF" w:rsidRDefault="00A20DAF" w:rsidP="00D34CCD">
      <w:pPr>
        <w:pStyle w:val="a4"/>
        <w:numPr>
          <w:ilvl w:val="0"/>
          <w:numId w:val="63"/>
        </w:numPr>
      </w:pPr>
      <w:r>
        <w:rPr>
          <w:lang w:eastAsia="ru-RU"/>
        </w:rPr>
        <w:t>Открыть меню действий</w:t>
      </w:r>
      <w:r w:rsidR="00313229">
        <w:rPr>
          <w:lang w:eastAsia="ru-RU"/>
        </w:rPr>
        <w:t xml:space="preserve"> с к</w:t>
      </w:r>
      <w:r>
        <w:rPr>
          <w:lang w:eastAsia="ru-RU"/>
        </w:rPr>
        <w:t>онтентом</w:t>
      </w:r>
      <w:r w:rsidR="00313229">
        <w:rPr>
          <w:lang w:eastAsia="ru-RU"/>
        </w:rPr>
        <w:t xml:space="preserve"> </w:t>
      </w:r>
      <w:r w:rsidR="00313229">
        <w:t>по</w:t>
      </w:r>
      <w:r w:rsidR="00313229">
        <w:rPr>
          <w:lang w:eastAsia="ru-RU"/>
        </w:rPr>
        <w:t> </w:t>
      </w:r>
      <w:r w:rsidR="00313229">
        <w:t>н</w:t>
      </w:r>
      <w:r>
        <w:t>ажатию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1A2D1AD" wp14:editId="4E529A10">
            <wp:extent cx="180952" cy="209524"/>
            <wp:effectExtent l="0" t="0" r="0" b="63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справа</w:t>
      </w:r>
      <w:r w:rsidR="00313229">
        <w:t xml:space="preserve"> от </w:t>
      </w:r>
      <w:r w:rsidR="00D62CA3">
        <w:t xml:space="preserve">его </w:t>
      </w:r>
      <w:r w:rsidR="00313229">
        <w:t>н</w:t>
      </w:r>
      <w:r>
        <w:t>азвания. Меню действий</w:t>
      </w:r>
      <w:r w:rsidR="00313229">
        <w:t xml:space="preserve"> с к</w:t>
      </w:r>
      <w:r>
        <w:t>онтентом представлено на </w:t>
      </w:r>
      <w:r w:rsidRPr="005B7972">
        <w:t xml:space="preserve">рисунке </w:t>
      </w:r>
      <w:r w:rsidRPr="005B7972">
        <w:rPr>
          <w:lang w:eastAsia="ru-RU"/>
        </w:rPr>
        <w:fldChar w:fldCharType="begin"/>
      </w:r>
      <w:r w:rsidRPr="005B7972">
        <w:rPr>
          <w:lang w:eastAsia="ru-RU"/>
        </w:rPr>
        <w:instrText xml:space="preserve"> REF РИСУНОК_ск_действия  \* MERGEFORMAT </w:instrText>
      </w:r>
      <w:r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Pr="005B7972">
        <w:rPr>
          <w:lang w:eastAsia="ru-RU"/>
        </w:rPr>
        <w:fldChar w:fldCharType="end"/>
      </w:r>
      <w:r>
        <w:rPr>
          <w:lang w:eastAsia="ru-RU"/>
        </w:rPr>
        <w:t>.</w:t>
      </w:r>
    </w:p>
    <w:p w14:paraId="1FFD4D03" w14:textId="77777777" w:rsidR="00A20DAF" w:rsidRDefault="00A20DAF" w:rsidP="00D34CCD">
      <w:pPr>
        <w:pStyle w:val="a4"/>
        <w:numPr>
          <w:ilvl w:val="0"/>
          <w:numId w:val="63"/>
        </w:numPr>
      </w:pPr>
      <w:r>
        <w:rPr>
          <w:lang w:eastAsia="ru-RU"/>
        </w:rPr>
        <w:t xml:space="preserve">В меню выбрать пункт «Скопировать». </w:t>
      </w:r>
    </w:p>
    <w:p w14:paraId="43505F2A" w14:textId="51BCEA0D" w:rsidR="00A20DAF" w:rsidRDefault="00A20DAF" w:rsidP="00A20DAF">
      <w:pPr>
        <w:rPr>
          <w:lang w:eastAsia="ru-RU"/>
        </w:rPr>
      </w:pPr>
      <w:r>
        <w:rPr>
          <w:lang w:eastAsia="ru-RU"/>
        </w:rPr>
        <w:t>В результате создается копия выбранной статьи. Копия сразу</w:t>
      </w:r>
      <w:r w:rsidR="00313229">
        <w:rPr>
          <w:lang w:eastAsia="ru-RU"/>
        </w:rPr>
        <w:t xml:space="preserve"> же о</w:t>
      </w:r>
      <w:r>
        <w:rPr>
          <w:lang w:eastAsia="ru-RU"/>
        </w:rPr>
        <w:t>тображается</w:t>
      </w:r>
      <w:r w:rsidR="00313229">
        <w:rPr>
          <w:lang w:eastAsia="ru-RU"/>
        </w:rPr>
        <w:t xml:space="preserve"> в той же п</w:t>
      </w:r>
      <w:r>
        <w:rPr>
          <w:lang w:eastAsia="ru-RU"/>
        </w:rPr>
        <w:t>апке,</w:t>
      </w:r>
      <w:r w:rsidR="00313229">
        <w:rPr>
          <w:lang w:eastAsia="ru-RU"/>
        </w:rPr>
        <w:t xml:space="preserve"> что и в</w:t>
      </w:r>
      <w:r>
        <w:rPr>
          <w:lang w:eastAsia="ru-RU"/>
        </w:rPr>
        <w:t>ыбранная статья. Копия имеет</w:t>
      </w:r>
      <w:r w:rsidR="00313229">
        <w:rPr>
          <w:lang w:eastAsia="ru-RU"/>
        </w:rPr>
        <w:t xml:space="preserve"> тот же з</w:t>
      </w:r>
      <w:r>
        <w:rPr>
          <w:lang w:eastAsia="ru-RU"/>
        </w:rPr>
        <w:t>аголовок,</w:t>
      </w:r>
      <w:r w:rsidR="00313229">
        <w:rPr>
          <w:lang w:eastAsia="ru-RU"/>
        </w:rPr>
        <w:t xml:space="preserve"> что и в</w:t>
      </w:r>
      <w:r>
        <w:rPr>
          <w:lang w:eastAsia="ru-RU"/>
        </w:rPr>
        <w:t>ыбр</w:t>
      </w:r>
      <w:r w:rsidR="001975CC">
        <w:rPr>
          <w:lang w:eastAsia="ru-RU"/>
        </w:rPr>
        <w:t>анная статья,</w:t>
      </w:r>
      <w:r w:rsidR="00313229">
        <w:rPr>
          <w:lang w:eastAsia="ru-RU"/>
        </w:rPr>
        <w:t xml:space="preserve"> с п</w:t>
      </w:r>
      <w:r w:rsidR="001975CC">
        <w:rPr>
          <w:lang w:eastAsia="ru-RU"/>
        </w:rPr>
        <w:t>ометкой «Копия</w:t>
      </w:r>
      <w:r>
        <w:rPr>
          <w:lang w:eastAsia="ru-RU"/>
        </w:rPr>
        <w:t xml:space="preserve">1». </w:t>
      </w:r>
    </w:p>
    <w:p w14:paraId="4272DD2B" w14:textId="77777777" w:rsidR="00A20DAF" w:rsidRDefault="00A20DAF" w:rsidP="00E27C5D">
      <w:pPr>
        <w:keepNext/>
        <w:rPr>
          <w:lang w:eastAsia="ru-RU"/>
        </w:rPr>
      </w:pPr>
      <w:r>
        <w:rPr>
          <w:lang w:eastAsia="ru-RU"/>
        </w:rPr>
        <w:t xml:space="preserve">Пример. </w:t>
      </w:r>
    </w:p>
    <w:p w14:paraId="73634BE5" w14:textId="33447983" w:rsidR="001975CC" w:rsidRDefault="00A20DAF" w:rsidP="00A20DAF">
      <w:pPr>
        <w:rPr>
          <w:lang w:eastAsia="ru-RU"/>
        </w:rPr>
      </w:pPr>
      <w:r>
        <w:rPr>
          <w:lang w:eastAsia="ru-RU"/>
        </w:rPr>
        <w:t>Администратор перешел</w:t>
      </w:r>
      <w:r w:rsidR="00313229">
        <w:rPr>
          <w:lang w:eastAsia="ru-RU"/>
        </w:rPr>
        <w:t xml:space="preserve"> на с</w:t>
      </w:r>
      <w:r>
        <w:rPr>
          <w:lang w:eastAsia="ru-RU"/>
        </w:rPr>
        <w:t>траницу «Сетевой контент»</w:t>
      </w:r>
      <w:r w:rsidR="00313229">
        <w:rPr>
          <w:lang w:eastAsia="ru-RU"/>
        </w:rPr>
        <w:t xml:space="preserve"> в а</w:t>
      </w:r>
      <w:r>
        <w:rPr>
          <w:lang w:eastAsia="ru-RU"/>
        </w:rPr>
        <w:t>дминистративной части Портала. Далее перешел</w:t>
      </w:r>
      <w:r w:rsidR="00313229">
        <w:rPr>
          <w:lang w:eastAsia="ru-RU"/>
        </w:rPr>
        <w:t xml:space="preserve"> к п</w:t>
      </w:r>
      <w:r>
        <w:rPr>
          <w:lang w:eastAsia="ru-RU"/>
        </w:rPr>
        <w:t>апке «Новости». Администратор скопировал новость «</w:t>
      </w:r>
      <w:r w:rsidR="001975CC">
        <w:rPr>
          <w:lang w:eastAsia="ru-RU"/>
        </w:rPr>
        <w:t xml:space="preserve">Китайские архивисты посетили </w:t>
      </w:r>
      <w:r w:rsidR="004A3BEA">
        <w:rPr>
          <w:lang w:eastAsia="ru-RU"/>
        </w:rPr>
        <w:t>архивы</w:t>
      </w:r>
      <w:r w:rsidR="001975CC">
        <w:rPr>
          <w:lang w:eastAsia="ru-RU"/>
        </w:rPr>
        <w:t> СПб».</w:t>
      </w:r>
      <w:r w:rsidR="00313229">
        <w:rPr>
          <w:lang w:eastAsia="ru-RU"/>
        </w:rPr>
        <w:t xml:space="preserve"> В р</w:t>
      </w:r>
      <w:r w:rsidR="001975CC">
        <w:rPr>
          <w:lang w:eastAsia="ru-RU"/>
        </w:rPr>
        <w:t>езультате непосредственно</w:t>
      </w:r>
      <w:r w:rsidR="00313229">
        <w:rPr>
          <w:lang w:eastAsia="ru-RU"/>
        </w:rPr>
        <w:t xml:space="preserve"> под э</w:t>
      </w:r>
      <w:r w:rsidR="001975CC">
        <w:rPr>
          <w:lang w:eastAsia="ru-RU"/>
        </w:rPr>
        <w:t>той новостью</w:t>
      </w:r>
      <w:r w:rsidR="00313229">
        <w:rPr>
          <w:lang w:eastAsia="ru-RU"/>
        </w:rPr>
        <w:t xml:space="preserve"> в п</w:t>
      </w:r>
      <w:r w:rsidR="001975CC">
        <w:rPr>
          <w:lang w:eastAsia="ru-RU"/>
        </w:rPr>
        <w:t xml:space="preserve">апке «Новости» отображается новость «Китайские архивисты посетили </w:t>
      </w:r>
      <w:r w:rsidR="004A3BEA">
        <w:rPr>
          <w:lang w:eastAsia="ru-RU"/>
        </w:rPr>
        <w:t>архивы СПб</w:t>
      </w:r>
      <w:r w:rsidR="00313229">
        <w:rPr>
          <w:lang w:eastAsia="ru-RU"/>
        </w:rPr>
        <w:t> К</w:t>
      </w:r>
      <w:r w:rsidR="001975CC">
        <w:rPr>
          <w:lang w:eastAsia="ru-RU"/>
        </w:rPr>
        <w:t xml:space="preserve">опия1». </w:t>
      </w:r>
    </w:p>
    <w:p w14:paraId="5101907D" w14:textId="7DCC7C82" w:rsidR="00A20DAF" w:rsidRDefault="001975CC" w:rsidP="00A20DAF">
      <w:pPr>
        <w:rPr>
          <w:lang w:eastAsia="ru-RU"/>
        </w:rPr>
      </w:pPr>
      <w:r>
        <w:rPr>
          <w:lang w:eastAsia="ru-RU"/>
        </w:rPr>
        <w:t xml:space="preserve">Далее администратор открыл новость «Китайские архивисты посетили </w:t>
      </w:r>
      <w:r w:rsidR="004A3BEA">
        <w:rPr>
          <w:lang w:eastAsia="ru-RU"/>
        </w:rPr>
        <w:t>архивы</w:t>
      </w:r>
      <w:r w:rsidR="00313229">
        <w:rPr>
          <w:lang w:eastAsia="ru-RU"/>
        </w:rPr>
        <w:t> СПб К</w:t>
      </w:r>
      <w:r>
        <w:rPr>
          <w:lang w:eastAsia="ru-RU"/>
        </w:rPr>
        <w:t>опия1»</w:t>
      </w:r>
      <w:r w:rsidR="00313229">
        <w:rPr>
          <w:lang w:eastAsia="ru-RU"/>
        </w:rPr>
        <w:t xml:space="preserve"> для р</w:t>
      </w:r>
      <w:r>
        <w:rPr>
          <w:lang w:eastAsia="ru-RU"/>
        </w:rPr>
        <w:t>едактирования,</w:t>
      </w:r>
      <w:r w:rsidR="00313229">
        <w:rPr>
          <w:lang w:eastAsia="ru-RU"/>
        </w:rPr>
        <w:t xml:space="preserve"> и на о</w:t>
      </w:r>
      <w:r>
        <w:rPr>
          <w:lang w:eastAsia="ru-RU"/>
        </w:rPr>
        <w:t>снове</w:t>
      </w:r>
      <w:r w:rsidR="00313229">
        <w:rPr>
          <w:lang w:eastAsia="ru-RU"/>
        </w:rPr>
        <w:t xml:space="preserve"> нее с</w:t>
      </w:r>
      <w:r>
        <w:rPr>
          <w:lang w:eastAsia="ru-RU"/>
        </w:rPr>
        <w:t xml:space="preserve">оздал новость «Венгерские архивисты посетили </w:t>
      </w:r>
      <w:r w:rsidR="004A3BEA">
        <w:rPr>
          <w:lang w:eastAsia="ru-RU"/>
        </w:rPr>
        <w:t>архивы</w:t>
      </w:r>
      <w:r>
        <w:rPr>
          <w:lang w:eastAsia="ru-RU"/>
        </w:rPr>
        <w:t> СПб».</w:t>
      </w:r>
    </w:p>
    <w:p w14:paraId="2BE35B27" w14:textId="08DD69EF" w:rsidR="00630C8C" w:rsidRDefault="001975CC" w:rsidP="00630C8C">
      <w:pPr>
        <w:rPr>
          <w:lang w:eastAsia="ru-RU"/>
        </w:rPr>
      </w:pPr>
      <w:r>
        <w:rPr>
          <w:lang w:eastAsia="ru-RU"/>
        </w:rPr>
        <w:t>Таким образом,</w:t>
      </w:r>
      <w:r w:rsidR="00313229">
        <w:rPr>
          <w:lang w:eastAsia="ru-RU"/>
        </w:rPr>
        <w:t xml:space="preserve"> эти две н</w:t>
      </w:r>
      <w:r>
        <w:rPr>
          <w:lang w:eastAsia="ru-RU"/>
        </w:rPr>
        <w:t>овости имеют схожую структуру, хотя</w:t>
      </w:r>
      <w:r w:rsidR="00313229">
        <w:rPr>
          <w:lang w:eastAsia="ru-RU"/>
        </w:rPr>
        <w:t xml:space="preserve"> и р</w:t>
      </w:r>
      <w:r>
        <w:rPr>
          <w:lang w:eastAsia="ru-RU"/>
        </w:rPr>
        <w:t>азличаются</w:t>
      </w:r>
      <w:r w:rsidR="00313229">
        <w:rPr>
          <w:lang w:eastAsia="ru-RU"/>
        </w:rPr>
        <w:t xml:space="preserve"> по н</w:t>
      </w:r>
      <w:r>
        <w:rPr>
          <w:lang w:eastAsia="ru-RU"/>
        </w:rPr>
        <w:t>азванию,</w:t>
      </w:r>
      <w:r w:rsidR="00313229">
        <w:rPr>
          <w:lang w:eastAsia="ru-RU"/>
        </w:rPr>
        <w:t xml:space="preserve"> по т</w:t>
      </w:r>
      <w:r>
        <w:rPr>
          <w:lang w:eastAsia="ru-RU"/>
        </w:rPr>
        <w:t>ексту</w:t>
      </w:r>
      <w:r w:rsidR="00313229">
        <w:rPr>
          <w:lang w:eastAsia="ru-RU"/>
        </w:rPr>
        <w:t xml:space="preserve"> и по р</w:t>
      </w:r>
      <w:r>
        <w:rPr>
          <w:lang w:eastAsia="ru-RU"/>
        </w:rPr>
        <w:t>исункам. Администратор сэкономил время</w:t>
      </w:r>
      <w:r w:rsidR="00313229">
        <w:rPr>
          <w:lang w:eastAsia="ru-RU"/>
        </w:rPr>
        <w:t xml:space="preserve"> на ф</w:t>
      </w:r>
      <w:r>
        <w:rPr>
          <w:lang w:eastAsia="ru-RU"/>
        </w:rPr>
        <w:t>ормулировку текста</w:t>
      </w:r>
      <w:r w:rsidR="00313229">
        <w:rPr>
          <w:lang w:eastAsia="ru-RU"/>
        </w:rPr>
        <w:t xml:space="preserve"> и н</w:t>
      </w:r>
      <w:r>
        <w:rPr>
          <w:lang w:eastAsia="ru-RU"/>
        </w:rPr>
        <w:t>астройку стилей текста</w:t>
      </w:r>
      <w:r w:rsidR="00313229">
        <w:rPr>
          <w:lang w:eastAsia="ru-RU"/>
        </w:rPr>
        <w:t xml:space="preserve"> и о</w:t>
      </w:r>
      <w:r>
        <w:rPr>
          <w:lang w:eastAsia="ru-RU"/>
        </w:rPr>
        <w:t>тображения рисунков.</w:t>
      </w:r>
    </w:p>
    <w:p w14:paraId="5E578C32" w14:textId="69C84C16" w:rsidR="00630C8C" w:rsidRDefault="00630C8C" w:rsidP="00BF7F1C">
      <w:pPr>
        <w:pStyle w:val="3"/>
      </w:pPr>
      <w:bookmarkStart w:id="189" w:name="_Toc70340534"/>
      <w:r>
        <w:t>Перемещение контента</w:t>
      </w:r>
      <w:bookmarkEnd w:id="189"/>
    </w:p>
    <w:p w14:paraId="69096647" w14:textId="02128C2C" w:rsidR="001975CC" w:rsidRDefault="001975CC" w:rsidP="001975CC">
      <w:r>
        <w:t>Контент (статью, новость</w:t>
      </w:r>
      <w:r w:rsidR="00D62CA3">
        <w:t>, …</w:t>
      </w:r>
      <w:r>
        <w:t>) можно переместить</w:t>
      </w:r>
      <w:r w:rsidR="00313229">
        <w:t xml:space="preserve"> в д</w:t>
      </w:r>
      <w:r>
        <w:t>ругую папку / подпапку</w:t>
      </w:r>
      <w:r w:rsidR="00313229">
        <w:t xml:space="preserve"> в р</w:t>
      </w:r>
      <w:r>
        <w:t xml:space="preserve">азделе «Сетевой контент». </w:t>
      </w:r>
    </w:p>
    <w:p w14:paraId="1B8D5796" w14:textId="056B9E47" w:rsidR="008C2EA9" w:rsidRDefault="008C2EA9" w:rsidP="001975CC">
      <w:r>
        <w:t>Это может потребоваться только администраторам</w:t>
      </w:r>
      <w:r w:rsidR="00313229">
        <w:t xml:space="preserve"> для у</w:t>
      </w:r>
      <w:r>
        <w:t>добства работы</w:t>
      </w:r>
      <w:r w:rsidR="00313229">
        <w:t xml:space="preserve"> в а</w:t>
      </w:r>
      <w:r>
        <w:t>дминистративной части Портала.</w:t>
      </w:r>
    </w:p>
    <w:p w14:paraId="28A5A7CF" w14:textId="0585E4B1" w:rsidR="001975CC" w:rsidRDefault="001975CC" w:rsidP="001975CC">
      <w:r>
        <w:t xml:space="preserve">ВАЖНО: Перемещение </w:t>
      </w:r>
      <w:r w:rsidR="008C2EA9">
        <w:t>контента</w:t>
      </w:r>
      <w:r w:rsidR="00313229">
        <w:t xml:space="preserve"> по п</w:t>
      </w:r>
      <w:r>
        <w:t>апкам / подпапкам внутри раздела «</w:t>
      </w:r>
      <w:r w:rsidR="008C2EA9">
        <w:t>Сетевой контент</w:t>
      </w:r>
      <w:r>
        <w:t>» НИКАК</w:t>
      </w:r>
      <w:r w:rsidR="00313229">
        <w:t xml:space="preserve"> не в</w:t>
      </w:r>
      <w:r>
        <w:t>лияет</w:t>
      </w:r>
      <w:r w:rsidR="00313229">
        <w:t xml:space="preserve"> на о</w:t>
      </w:r>
      <w:r>
        <w:t xml:space="preserve">тображение </w:t>
      </w:r>
      <w:r w:rsidR="008C2EA9">
        <w:t>контента</w:t>
      </w:r>
      <w:r w:rsidR="00313229">
        <w:t xml:space="preserve"> для п</w:t>
      </w:r>
      <w:r w:rsidR="008C2EA9">
        <w:t>ользователей</w:t>
      </w:r>
      <w:r>
        <w:t xml:space="preserve">. Т.е. администратор может перемещать </w:t>
      </w:r>
      <w:r w:rsidR="008C2EA9">
        <w:t>статьи</w:t>
      </w:r>
      <w:r>
        <w:t xml:space="preserve"> внутри раздела «</w:t>
      </w:r>
      <w:r w:rsidR="008C2EA9">
        <w:t>Сетевой контент</w:t>
      </w:r>
      <w:r>
        <w:t>»,</w:t>
      </w:r>
      <w:r w:rsidR="00313229">
        <w:t xml:space="preserve"> при э</w:t>
      </w:r>
      <w:r>
        <w:t xml:space="preserve">том </w:t>
      </w:r>
      <w:r w:rsidR="008C2EA9">
        <w:t>статьи</w:t>
      </w:r>
      <w:r>
        <w:t>, которые отображаются пользователям,</w:t>
      </w:r>
      <w:r w:rsidR="00313229">
        <w:t xml:space="preserve"> не м</w:t>
      </w:r>
      <w:r w:rsidR="008C2EA9">
        <w:t>еняю</w:t>
      </w:r>
      <w:r>
        <w:t>тся.</w:t>
      </w:r>
    </w:p>
    <w:p w14:paraId="762366E5" w14:textId="4A2BD8DE" w:rsidR="001975CC" w:rsidRDefault="001975CC" w:rsidP="001975CC">
      <w:r>
        <w:t xml:space="preserve">ВАЖНО: </w:t>
      </w:r>
      <w:r w:rsidR="008C2EA9">
        <w:t>Статьи</w:t>
      </w:r>
      <w:r>
        <w:t xml:space="preserve"> перестают отображаться </w:t>
      </w:r>
      <w:r w:rsidR="008C2EA9">
        <w:t>пользователям</w:t>
      </w:r>
      <w:r>
        <w:t xml:space="preserve"> только тогда, когда</w:t>
      </w:r>
      <w:r w:rsidR="00313229">
        <w:t xml:space="preserve"> они п</w:t>
      </w:r>
      <w:r>
        <w:t>еремещены в «Корзину».</w:t>
      </w:r>
      <w:r w:rsidR="00313229">
        <w:t xml:space="preserve"> При э</w:t>
      </w:r>
      <w:r>
        <w:t>том</w:t>
      </w:r>
      <w:r w:rsidR="00313229">
        <w:t xml:space="preserve"> при в</w:t>
      </w:r>
      <w:r>
        <w:t xml:space="preserve">осстановлении из «Корзины» </w:t>
      </w:r>
      <w:r w:rsidR="008C2EA9">
        <w:t>статьи</w:t>
      </w:r>
      <w:r>
        <w:t xml:space="preserve"> снова корректно отображаются </w:t>
      </w:r>
      <w:r w:rsidR="004A3BEA">
        <w:t>пользователям</w:t>
      </w:r>
      <w:r>
        <w:t>.</w:t>
      </w:r>
    </w:p>
    <w:p w14:paraId="472F4FF5" w14:textId="5C3C42CF" w:rsidR="001975CC" w:rsidRDefault="001975CC" w:rsidP="001975CC">
      <w:r>
        <w:t xml:space="preserve">Для перемещения </w:t>
      </w:r>
      <w:r w:rsidR="008C2EA9">
        <w:t>статьи можно захватить</w:t>
      </w:r>
      <w:r w:rsidR="00313229">
        <w:t xml:space="preserve"> ее л</w:t>
      </w:r>
      <w:r>
        <w:t>евой кнопкой мыши</w:t>
      </w:r>
      <w:r w:rsidR="00313229">
        <w:t xml:space="preserve"> и п</w:t>
      </w:r>
      <w:r>
        <w:t>ереместить.</w:t>
      </w:r>
    </w:p>
    <w:p w14:paraId="7D1B5213" w14:textId="0FA3C460" w:rsidR="001975CC" w:rsidRDefault="001975CC" w:rsidP="001975CC">
      <w:r>
        <w:t>Такой способ перемещения</w:t>
      </w:r>
      <w:r w:rsidR="00313229">
        <w:t xml:space="preserve"> не в</w:t>
      </w:r>
      <w:r>
        <w:t>сегда удобен, поэтому можно воспользоваться меню действий</w:t>
      </w:r>
      <w:r w:rsidR="00313229">
        <w:t xml:space="preserve"> с к</w:t>
      </w:r>
      <w:r w:rsidR="008C2EA9">
        <w:t>онтентом</w:t>
      </w:r>
      <w:r>
        <w:t xml:space="preserve"> (</w:t>
      </w:r>
      <w:r w:rsidR="008C2EA9">
        <w:t>рисунок</w:t>
      </w:r>
      <w:r w:rsidR="008C2EA9" w:rsidRPr="005B7972">
        <w:t xml:space="preserve"> </w:t>
      </w:r>
      <w:r w:rsidR="008C2EA9" w:rsidRPr="005B7972">
        <w:rPr>
          <w:lang w:eastAsia="ru-RU"/>
        </w:rPr>
        <w:fldChar w:fldCharType="begin"/>
      </w:r>
      <w:r w:rsidR="008C2EA9" w:rsidRPr="005B7972">
        <w:rPr>
          <w:lang w:eastAsia="ru-RU"/>
        </w:rPr>
        <w:instrText xml:space="preserve"> REF РИСУНОК_ск_действия  \* MERGEFORMAT </w:instrText>
      </w:r>
      <w:r w:rsidR="008C2EA9"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="008C2EA9" w:rsidRPr="005B7972">
        <w:rPr>
          <w:lang w:eastAsia="ru-RU"/>
        </w:rPr>
        <w:fldChar w:fldCharType="end"/>
      </w:r>
      <w:r>
        <w:t>).</w:t>
      </w:r>
    </w:p>
    <w:p w14:paraId="1C28AE92" w14:textId="378A1D22" w:rsidR="001975CC" w:rsidRDefault="001975CC" w:rsidP="001975CC">
      <w:r>
        <w:t xml:space="preserve">Чтобы переместить </w:t>
      </w:r>
      <w:r w:rsidR="008C2EA9">
        <w:t>статью</w:t>
      </w:r>
      <w:r>
        <w:t>, нужно:</w:t>
      </w:r>
    </w:p>
    <w:p w14:paraId="1D404C8B" w14:textId="18B47704" w:rsidR="004D441B" w:rsidRDefault="004D441B" w:rsidP="00D34CCD">
      <w:pPr>
        <w:pStyle w:val="a4"/>
        <w:numPr>
          <w:ilvl w:val="0"/>
          <w:numId w:val="64"/>
        </w:numPr>
        <w:tabs>
          <w:tab w:val="left" w:pos="851"/>
        </w:tabs>
      </w:pPr>
      <w:r>
        <w:t>Раскрыть вертикальное меню</w:t>
      </w:r>
      <w:r w:rsidR="00313229">
        <w:t xml:space="preserve"> в л</w:t>
      </w:r>
      <w:r>
        <w:t>евой части страницы</w:t>
      </w:r>
      <w:r w:rsidR="00313229">
        <w:t xml:space="preserve"> по н</w:t>
      </w:r>
      <w:r>
        <w:t xml:space="preserve">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3D9E1175" wp14:editId="74107783">
            <wp:extent cx="157386" cy="151765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46C53967" w14:textId="75E4BBAA" w:rsidR="004D441B" w:rsidRDefault="004D441B" w:rsidP="00D34CCD">
      <w:pPr>
        <w:pStyle w:val="a4"/>
        <w:numPr>
          <w:ilvl w:val="0"/>
          <w:numId w:val="64"/>
        </w:numPr>
      </w:pPr>
      <w:r>
        <w:t>Перейти</w:t>
      </w:r>
      <w:r w:rsidR="00313229">
        <w:t xml:space="preserve"> к п</w:t>
      </w:r>
      <w:r>
        <w:t>ункту «</w:t>
      </w:r>
      <w:r>
        <w:rPr>
          <w:lang w:eastAsia="ru-RU"/>
        </w:rPr>
        <w:t>Контент → Сетевой контент»,</w:t>
      </w:r>
      <w:r w:rsidR="00313229">
        <w:rPr>
          <w:lang w:eastAsia="ru-RU"/>
        </w:rPr>
        <w:t xml:space="preserve"> в р</w:t>
      </w:r>
      <w:r>
        <w:rPr>
          <w:lang w:eastAsia="ru-RU"/>
        </w:rPr>
        <w:t>езультате чего открывается страница «Сетевой контент» (</w:t>
      </w:r>
      <w:r w:rsidRPr="00332129">
        <w:t xml:space="preserve">рисунок </w:t>
      </w:r>
      <w:r w:rsidRPr="00332129">
        <w:rPr>
          <w:lang w:eastAsia="ru-RU"/>
        </w:rPr>
        <w:fldChar w:fldCharType="begin"/>
      </w:r>
      <w:r w:rsidRPr="00332129">
        <w:rPr>
          <w:lang w:eastAsia="ru-RU"/>
        </w:rPr>
        <w:instrText xml:space="preserve"> REF РИСУНОК_ск_главная  \* MERGEFORMAT </w:instrText>
      </w:r>
      <w:r w:rsidRPr="00332129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64</w:t>
      </w:r>
      <w:r w:rsidRPr="00332129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737F425" w14:textId="724C84BC" w:rsidR="004D441B" w:rsidRDefault="004D441B" w:rsidP="00D34CCD">
      <w:pPr>
        <w:pStyle w:val="a4"/>
        <w:numPr>
          <w:ilvl w:val="0"/>
          <w:numId w:val="64"/>
        </w:numPr>
      </w:pPr>
      <w:r>
        <w:rPr>
          <w:lang w:eastAsia="ru-RU"/>
        </w:rPr>
        <w:t>На странице «Сетевой контент»</w:t>
      </w:r>
      <w:r w:rsidR="00313229">
        <w:rPr>
          <w:lang w:eastAsia="ru-RU"/>
        </w:rPr>
        <w:t xml:space="preserve"> или в п</w:t>
      </w:r>
      <w:r>
        <w:rPr>
          <w:lang w:eastAsia="ru-RU"/>
        </w:rPr>
        <w:t>апках / подпапках найти статью, которую требуется переместить.</w:t>
      </w:r>
    </w:p>
    <w:p w14:paraId="589DED1B" w14:textId="43EC191C" w:rsidR="004D441B" w:rsidRDefault="004D441B" w:rsidP="00D34CCD">
      <w:pPr>
        <w:pStyle w:val="a4"/>
        <w:numPr>
          <w:ilvl w:val="0"/>
          <w:numId w:val="64"/>
        </w:numPr>
      </w:pPr>
      <w:r>
        <w:rPr>
          <w:lang w:eastAsia="ru-RU"/>
        </w:rPr>
        <w:t>Открыть меню действий</w:t>
      </w:r>
      <w:r w:rsidR="00313229">
        <w:rPr>
          <w:lang w:eastAsia="ru-RU"/>
        </w:rPr>
        <w:t xml:space="preserve"> с к</w:t>
      </w:r>
      <w:r>
        <w:rPr>
          <w:lang w:eastAsia="ru-RU"/>
        </w:rPr>
        <w:t>онтентом</w:t>
      </w:r>
      <w:r w:rsidR="00313229">
        <w:rPr>
          <w:lang w:eastAsia="ru-RU"/>
        </w:rPr>
        <w:t xml:space="preserve"> </w:t>
      </w:r>
      <w:r w:rsidR="00313229">
        <w:t>по</w:t>
      </w:r>
      <w:r w:rsidR="00313229">
        <w:rPr>
          <w:lang w:eastAsia="ru-RU"/>
        </w:rPr>
        <w:t> </w:t>
      </w:r>
      <w:r w:rsidR="00313229">
        <w:t>н</w:t>
      </w:r>
      <w:r>
        <w:t>ажатию</w:t>
      </w:r>
      <w:r w:rsidR="00313229">
        <w:t xml:space="preserve"> на з</w:t>
      </w:r>
      <w:r>
        <w:t xml:space="preserve">начок </w:t>
      </w:r>
      <w:r>
        <w:rPr>
          <w:noProof/>
          <w:lang w:eastAsia="ru-RU"/>
        </w:rPr>
        <w:drawing>
          <wp:inline distT="0" distB="0" distL="0" distR="0" wp14:anchorId="36C5DDC4" wp14:editId="5FD987BC">
            <wp:extent cx="180952" cy="209524"/>
            <wp:effectExtent l="0" t="0" r="0" b="63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справа</w:t>
      </w:r>
      <w:r w:rsidR="00313229">
        <w:t xml:space="preserve"> от н</w:t>
      </w:r>
      <w:r>
        <w:t>азвания статьи. Меню действий</w:t>
      </w:r>
      <w:r w:rsidR="00313229">
        <w:t xml:space="preserve"> с к</w:t>
      </w:r>
      <w:r>
        <w:t>онтентом представлено на </w:t>
      </w:r>
      <w:r w:rsidRPr="005B7972">
        <w:t xml:space="preserve">рисунке </w:t>
      </w:r>
      <w:r w:rsidRPr="005B7972">
        <w:rPr>
          <w:lang w:eastAsia="ru-RU"/>
        </w:rPr>
        <w:fldChar w:fldCharType="begin"/>
      </w:r>
      <w:r w:rsidRPr="005B7972">
        <w:rPr>
          <w:lang w:eastAsia="ru-RU"/>
        </w:rPr>
        <w:instrText xml:space="preserve"> REF РИСУНОК_ск_действия  \* MERGEFORMAT </w:instrText>
      </w:r>
      <w:r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Pr="005B7972">
        <w:rPr>
          <w:lang w:eastAsia="ru-RU"/>
        </w:rPr>
        <w:fldChar w:fldCharType="end"/>
      </w:r>
      <w:r>
        <w:rPr>
          <w:lang w:eastAsia="ru-RU"/>
        </w:rPr>
        <w:t>.</w:t>
      </w:r>
    </w:p>
    <w:p w14:paraId="3F2A27A5" w14:textId="3A3AA867" w:rsidR="006415DC" w:rsidRDefault="006415DC" w:rsidP="00D34CCD">
      <w:pPr>
        <w:pStyle w:val="a4"/>
        <w:numPr>
          <w:ilvl w:val="0"/>
          <w:numId w:val="64"/>
        </w:numPr>
      </w:pPr>
      <w:r w:rsidRPr="005753B1">
        <w:t>В меню действий</w:t>
      </w:r>
      <w:r w:rsidR="00313229" w:rsidRPr="005753B1">
        <w:t xml:space="preserve"> с</w:t>
      </w:r>
      <w:r w:rsidR="00313229">
        <w:t> к</w:t>
      </w:r>
      <w:r w:rsidR="004D441B">
        <w:t>онтентом выбрать пункт</w:t>
      </w:r>
      <w:r w:rsidRPr="005753B1">
        <w:rPr>
          <w:lang w:eastAsia="ru-RU"/>
        </w:rPr>
        <w:t xml:space="preserve"> «Переместить» (</w:t>
      </w:r>
      <w:r w:rsidRPr="004D441B">
        <w:t xml:space="preserve">рисунок </w:t>
      </w:r>
      <w:r w:rsidRPr="004D441B">
        <w:rPr>
          <w:lang w:eastAsia="ru-RU"/>
        </w:rPr>
        <w:fldChar w:fldCharType="begin"/>
      </w:r>
      <w:r w:rsidRPr="004D441B">
        <w:rPr>
          <w:lang w:eastAsia="ru-RU"/>
        </w:rPr>
        <w:instrText xml:space="preserve"> REF РИСУНОК_</w:instrText>
      </w:r>
      <w:r w:rsidR="004D441B" w:rsidRPr="004D441B">
        <w:rPr>
          <w:lang w:eastAsia="ru-RU"/>
        </w:rPr>
        <w:instrText>ск_статья</w:instrText>
      </w:r>
      <w:r w:rsidRPr="004D441B">
        <w:rPr>
          <w:lang w:eastAsia="ru-RU"/>
        </w:rPr>
        <w:instrText xml:space="preserve">_перемещение  \* MERGEFORMAT </w:instrText>
      </w:r>
      <w:r w:rsidRPr="004D441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67</w:t>
      </w:r>
      <w:r w:rsidRPr="004D441B">
        <w:rPr>
          <w:lang w:eastAsia="ru-RU"/>
        </w:rPr>
        <w:fldChar w:fldCharType="end"/>
      </w:r>
      <w:r w:rsidRPr="005753B1">
        <w:rPr>
          <w:lang w:eastAsia="ru-RU"/>
        </w:rPr>
        <w:t xml:space="preserve">). </w:t>
      </w:r>
    </w:p>
    <w:p w14:paraId="4F3FAAED" w14:textId="77777777" w:rsidR="006415DC" w:rsidRDefault="006415DC" w:rsidP="006415DC">
      <w:pPr>
        <w:pStyle w:val="a4"/>
        <w:ind w:left="927" w:firstLine="0"/>
        <w:rPr>
          <w:lang w:eastAsia="ru-RU"/>
        </w:rPr>
      </w:pPr>
      <w:r w:rsidRPr="005753B1">
        <w:rPr>
          <w:lang w:eastAsia="ru-RU"/>
        </w:rPr>
        <w:t>Окно перемещения содержит</w:t>
      </w:r>
      <w:r>
        <w:rPr>
          <w:lang w:eastAsia="ru-RU"/>
        </w:rPr>
        <w:t>:</w:t>
      </w:r>
      <w:r w:rsidRPr="005753B1">
        <w:rPr>
          <w:lang w:eastAsia="ru-RU"/>
        </w:rPr>
        <w:t xml:space="preserve"> </w:t>
      </w:r>
    </w:p>
    <w:p w14:paraId="588D1299" w14:textId="0A2915EA" w:rsidR="006415DC" w:rsidRDefault="006415DC" w:rsidP="006415DC">
      <w:pPr>
        <w:pStyle w:val="a4"/>
        <w:ind w:left="927" w:firstLine="0"/>
        <w:rPr>
          <w:lang w:eastAsia="ru-RU"/>
        </w:rPr>
      </w:pPr>
      <w:r>
        <w:rPr>
          <w:lang w:eastAsia="ru-RU"/>
        </w:rPr>
        <w:t>надпись</w:t>
      </w:r>
      <w:r w:rsidR="00313229">
        <w:rPr>
          <w:lang w:eastAsia="ru-RU"/>
        </w:rPr>
        <w:t xml:space="preserve"> о к</w:t>
      </w:r>
      <w:r>
        <w:rPr>
          <w:lang w:eastAsia="ru-RU"/>
        </w:rPr>
        <w:t xml:space="preserve">оличестве </w:t>
      </w:r>
      <w:r w:rsidR="004D441B">
        <w:rPr>
          <w:lang w:eastAsia="ru-RU"/>
        </w:rPr>
        <w:t>статей (сетевого контента)</w:t>
      </w:r>
      <w:r>
        <w:rPr>
          <w:lang w:eastAsia="ru-RU"/>
        </w:rPr>
        <w:t>, готовых</w:t>
      </w:r>
      <w:r w:rsidR="00313229">
        <w:rPr>
          <w:lang w:eastAsia="ru-RU"/>
        </w:rPr>
        <w:t xml:space="preserve"> к п</w:t>
      </w:r>
      <w:r>
        <w:rPr>
          <w:lang w:eastAsia="ru-RU"/>
        </w:rPr>
        <w:t xml:space="preserve">еремещению; </w:t>
      </w:r>
    </w:p>
    <w:p w14:paraId="370F62E1" w14:textId="55A7E534" w:rsidR="006415DC" w:rsidRDefault="006415DC" w:rsidP="006415DC">
      <w:pPr>
        <w:pStyle w:val="a4"/>
        <w:ind w:left="927" w:firstLine="0"/>
        <w:rPr>
          <w:lang w:eastAsia="ru-RU"/>
        </w:rPr>
      </w:pPr>
      <w:r w:rsidRPr="005753B1">
        <w:rPr>
          <w:lang w:eastAsia="ru-RU"/>
        </w:rPr>
        <w:t>название перемещаем</w:t>
      </w:r>
      <w:r w:rsidR="004D441B">
        <w:rPr>
          <w:lang w:eastAsia="ru-RU"/>
        </w:rPr>
        <w:t>ой</w:t>
      </w:r>
      <w:r>
        <w:rPr>
          <w:lang w:eastAsia="ru-RU"/>
        </w:rPr>
        <w:t xml:space="preserve"> </w:t>
      </w:r>
      <w:r w:rsidR="004D441B">
        <w:rPr>
          <w:lang w:eastAsia="ru-RU"/>
        </w:rPr>
        <w:t>статьи</w:t>
      </w:r>
      <w:r w:rsidRPr="005753B1">
        <w:rPr>
          <w:lang w:eastAsia="ru-RU"/>
        </w:rPr>
        <w:t xml:space="preserve"> (в примере это «</w:t>
      </w:r>
      <w:r w:rsidR="004D441B">
        <w:rPr>
          <w:lang w:eastAsia="ru-RU"/>
        </w:rPr>
        <w:t>Сервисные услуги</w:t>
      </w:r>
      <w:r>
        <w:rPr>
          <w:lang w:eastAsia="ru-RU"/>
        </w:rPr>
        <w:t>»);</w:t>
      </w:r>
    </w:p>
    <w:p w14:paraId="64512FC5" w14:textId="4CCE6D8D" w:rsidR="006415DC" w:rsidRDefault="006415DC" w:rsidP="006415DC">
      <w:pPr>
        <w:pStyle w:val="a4"/>
        <w:ind w:left="927" w:firstLine="0"/>
        <w:rPr>
          <w:lang w:eastAsia="ru-RU"/>
        </w:rPr>
      </w:pPr>
      <w:r w:rsidRPr="005753B1">
        <w:rPr>
          <w:lang w:eastAsia="ru-RU"/>
        </w:rPr>
        <w:t>кнопку «Выбрать»</w:t>
      </w:r>
      <w:r w:rsidR="00313229" w:rsidRPr="005753B1">
        <w:rPr>
          <w:lang w:eastAsia="ru-RU"/>
        </w:rPr>
        <w:t xml:space="preserve"> для</w:t>
      </w:r>
      <w:r w:rsidR="00313229">
        <w:rPr>
          <w:lang w:eastAsia="ru-RU"/>
        </w:rPr>
        <w:t> </w:t>
      </w:r>
      <w:r w:rsidR="00313229" w:rsidRPr="005753B1">
        <w:rPr>
          <w:lang w:eastAsia="ru-RU"/>
        </w:rPr>
        <w:t>в</w:t>
      </w:r>
      <w:r w:rsidRPr="005753B1">
        <w:rPr>
          <w:lang w:eastAsia="ru-RU"/>
        </w:rPr>
        <w:t>ыбора папки,</w:t>
      </w:r>
      <w:r w:rsidR="00313229" w:rsidRPr="005753B1">
        <w:rPr>
          <w:lang w:eastAsia="ru-RU"/>
        </w:rPr>
        <w:t xml:space="preserve"> в</w:t>
      </w:r>
      <w:r w:rsidR="00313229">
        <w:rPr>
          <w:lang w:eastAsia="ru-RU"/>
        </w:rPr>
        <w:t> </w:t>
      </w:r>
      <w:r w:rsidR="00313229" w:rsidRPr="005753B1">
        <w:rPr>
          <w:lang w:eastAsia="ru-RU"/>
        </w:rPr>
        <w:t>к</w:t>
      </w:r>
      <w:r w:rsidRPr="005753B1">
        <w:rPr>
          <w:lang w:eastAsia="ru-RU"/>
        </w:rPr>
        <w:t xml:space="preserve">оторую планируется переместить </w:t>
      </w:r>
      <w:r w:rsidR="004D441B">
        <w:rPr>
          <w:lang w:eastAsia="ru-RU"/>
        </w:rPr>
        <w:t>статью</w:t>
      </w:r>
      <w:r>
        <w:rPr>
          <w:lang w:eastAsia="ru-RU"/>
        </w:rPr>
        <w:t>;</w:t>
      </w:r>
    </w:p>
    <w:p w14:paraId="19A29733" w14:textId="77777777" w:rsidR="006415DC" w:rsidRDefault="006415DC" w:rsidP="006415DC">
      <w:pPr>
        <w:pStyle w:val="a4"/>
        <w:ind w:left="927" w:firstLine="0"/>
        <w:rPr>
          <w:lang w:eastAsia="ru-RU"/>
        </w:rPr>
      </w:pPr>
      <w:r>
        <w:rPr>
          <w:lang w:eastAsia="ru-RU"/>
        </w:rPr>
        <w:t xml:space="preserve">кнопки «Переместить» и «Отмена». </w:t>
      </w:r>
    </w:p>
    <w:p w14:paraId="0D8F31F5" w14:textId="1E718DE0" w:rsidR="006415DC" w:rsidRPr="005753B1" w:rsidRDefault="006415DC" w:rsidP="006415DC">
      <w:pPr>
        <w:pStyle w:val="a4"/>
        <w:ind w:left="927" w:firstLine="0"/>
      </w:pPr>
      <w:r>
        <w:rPr>
          <w:lang w:eastAsia="ru-RU"/>
        </w:rPr>
        <w:t>По умолчанию выбрана</w:t>
      </w:r>
      <w:r w:rsidRPr="005753B1">
        <w:rPr>
          <w:lang w:eastAsia="ru-RU"/>
        </w:rPr>
        <w:t xml:space="preserve"> </w:t>
      </w:r>
      <w:r>
        <w:rPr>
          <w:lang w:eastAsia="ru-RU"/>
        </w:rPr>
        <w:t>текущая папка.</w:t>
      </w:r>
      <w:r w:rsidRPr="005753B1">
        <w:rPr>
          <w:lang w:eastAsia="ru-RU"/>
        </w:rPr>
        <w:t xml:space="preserve"> Чтобы выбрать другую папку, нужно нажать</w:t>
      </w:r>
      <w:r w:rsidR="00313229" w:rsidRPr="005753B1">
        <w:rPr>
          <w:lang w:eastAsia="ru-RU"/>
        </w:rPr>
        <w:t xml:space="preserve"> на</w:t>
      </w:r>
      <w:r w:rsidR="00313229">
        <w:rPr>
          <w:lang w:eastAsia="ru-RU"/>
        </w:rPr>
        <w:t> </w:t>
      </w:r>
      <w:r w:rsidR="00313229" w:rsidRPr="005753B1">
        <w:rPr>
          <w:lang w:eastAsia="ru-RU"/>
        </w:rPr>
        <w:t>к</w:t>
      </w:r>
      <w:r w:rsidRPr="005753B1">
        <w:rPr>
          <w:lang w:eastAsia="ru-RU"/>
        </w:rPr>
        <w:t>нопку «Выбрать».</w:t>
      </w:r>
    </w:p>
    <w:p w14:paraId="497C40D8" w14:textId="642D4002" w:rsidR="006415DC" w:rsidRPr="00DA3F27" w:rsidRDefault="004D441B" w:rsidP="006415DC">
      <w:pPr>
        <w:pStyle w:val="af4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36FD7EC5" wp14:editId="148CC8E4">
            <wp:extent cx="5022000" cy="2415600"/>
            <wp:effectExtent l="0" t="0" r="7620" b="381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8B31" w14:textId="5F89F7B8" w:rsidR="006415DC" w:rsidRPr="005753B1" w:rsidRDefault="006415DC" w:rsidP="006415DC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 w:rsidR="004D441B">
        <w:rPr>
          <w:lang w:eastAsia="ru-RU"/>
        </w:rPr>
        <w:instrText>ск_статья</w:instrText>
      </w:r>
      <w:r w:rsidRPr="005753B1">
        <w:rPr>
          <w:lang w:eastAsia="ru-RU"/>
        </w:rPr>
        <w:instrText>_перемещение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67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190" w:name="РИСУНОК_ск_статья_перемещение"/>
      <w:r w:rsidR="00EB093C">
        <w:rPr>
          <w:noProof/>
        </w:rPr>
        <w:t>67</w:t>
      </w:r>
      <w:bookmarkEnd w:id="190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67</w:t>
      </w:r>
      <w:r w:rsidRPr="005753B1">
        <w:rPr>
          <w:noProof/>
        </w:rPr>
        <w:fldChar w:fldCharType="end"/>
      </w:r>
      <w:r w:rsidRPr="005753B1">
        <w:t>. «</w:t>
      </w:r>
      <w:r w:rsidR="004D441B">
        <w:t>Сетевой контент</w:t>
      </w:r>
      <w:r w:rsidRPr="005753B1">
        <w:t>». Окно перемещения</w:t>
      </w:r>
      <w:r w:rsidR="004D441B">
        <w:t xml:space="preserve"> статьи</w:t>
      </w:r>
    </w:p>
    <w:p w14:paraId="61789FC7" w14:textId="0D182841" w:rsidR="006415DC" w:rsidRDefault="006415DC" w:rsidP="00D34CCD">
      <w:pPr>
        <w:pStyle w:val="a4"/>
        <w:numPr>
          <w:ilvl w:val="0"/>
          <w:numId w:val="64"/>
        </w:numPr>
      </w:pPr>
      <w:r w:rsidRPr="005753B1">
        <w:t>Нажать</w:t>
      </w:r>
      <w:r w:rsidR="00313229" w:rsidRPr="005753B1">
        <w:t xml:space="preserve"> на</w:t>
      </w:r>
      <w:r w:rsidR="00313229">
        <w:t> </w:t>
      </w:r>
      <w:r w:rsidR="00313229" w:rsidRPr="005753B1">
        <w:t>к</w:t>
      </w:r>
      <w:r w:rsidRPr="005753B1">
        <w:t>нопку «Выбрать».</w:t>
      </w:r>
      <w:r w:rsidR="00313229" w:rsidRPr="005753B1">
        <w:t xml:space="preserve"> В</w:t>
      </w:r>
      <w:r w:rsidR="00313229">
        <w:t> </w:t>
      </w:r>
      <w:r w:rsidR="00313229" w:rsidRPr="005753B1">
        <w:t>р</w:t>
      </w:r>
      <w:r w:rsidRPr="005753B1">
        <w:t>езультате открывается окно выбора папки</w:t>
      </w:r>
      <w:r>
        <w:t>. Окно выбора папки</w:t>
      </w:r>
      <w:r w:rsidR="00313229">
        <w:t xml:space="preserve"> при п</w:t>
      </w:r>
      <w:r>
        <w:t xml:space="preserve">еремещении </w:t>
      </w:r>
      <w:r w:rsidR="004D441B">
        <w:t>статьи представлено</w:t>
      </w:r>
      <w:r w:rsidR="00313229">
        <w:t xml:space="preserve"> на </w:t>
      </w:r>
      <w:r w:rsidR="00313229" w:rsidRPr="00AD6B0D">
        <w:t>р</w:t>
      </w:r>
      <w:r w:rsidR="004D441B" w:rsidRPr="00AD6B0D">
        <w:t>исунке</w:t>
      </w:r>
      <w:r w:rsidRPr="00AD6B0D">
        <w:t xml:space="preserve"> </w:t>
      </w:r>
      <w:r w:rsidRPr="00AD6B0D">
        <w:rPr>
          <w:lang w:eastAsia="ru-RU"/>
        </w:rPr>
        <w:fldChar w:fldCharType="begin"/>
      </w:r>
      <w:r w:rsidRPr="00AD6B0D">
        <w:rPr>
          <w:lang w:eastAsia="ru-RU"/>
        </w:rPr>
        <w:instrText xml:space="preserve"> REF РИСУНОК_</w:instrText>
      </w:r>
      <w:r w:rsidR="004D441B" w:rsidRPr="00AD6B0D">
        <w:rPr>
          <w:lang w:eastAsia="ru-RU"/>
        </w:rPr>
        <w:instrText>ск_статья</w:instrText>
      </w:r>
      <w:r w:rsidRPr="00AD6B0D">
        <w:rPr>
          <w:lang w:eastAsia="ru-RU"/>
        </w:rPr>
        <w:instrText>_перемещение_</w:instrText>
      </w:r>
      <w:r w:rsidR="004D441B" w:rsidRPr="00AD6B0D">
        <w:rPr>
          <w:lang w:eastAsia="ru-RU"/>
        </w:rPr>
        <w:instrText>меню</w:instrText>
      </w:r>
      <w:r w:rsidRPr="00AD6B0D">
        <w:rPr>
          <w:lang w:eastAsia="ru-RU"/>
        </w:rPr>
        <w:instrText xml:space="preserve">  \* MERGEFORMAT </w:instrText>
      </w:r>
      <w:r w:rsidRPr="00AD6B0D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68</w:t>
      </w:r>
      <w:r w:rsidRPr="00AD6B0D">
        <w:rPr>
          <w:lang w:eastAsia="ru-RU"/>
        </w:rPr>
        <w:fldChar w:fldCharType="end"/>
      </w:r>
      <w:r w:rsidRPr="005753B1">
        <w:t>.</w:t>
      </w:r>
    </w:p>
    <w:p w14:paraId="7DDC2DBB" w14:textId="16FDD22D" w:rsidR="004D441B" w:rsidRDefault="004A3BEA" w:rsidP="004D441B">
      <w:pPr>
        <w:pStyle w:val="af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74B335" wp14:editId="2BD62D76">
            <wp:extent cx="4824000" cy="307080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7E9F" w14:textId="5FF48E7D" w:rsidR="004D441B" w:rsidRPr="004D441B" w:rsidRDefault="004D441B" w:rsidP="004D441B">
      <w:pPr>
        <w:pStyle w:val="af0"/>
        <w:rPr>
          <w:lang w:eastAsia="ru-RU"/>
        </w:rPr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статья</w:instrText>
      </w:r>
      <w:r w:rsidRPr="005753B1">
        <w:rPr>
          <w:lang w:eastAsia="ru-RU"/>
        </w:rPr>
        <w:instrText>_перемещение</w:instrText>
      </w:r>
      <w:r>
        <w:rPr>
          <w:lang w:eastAsia="ru-RU"/>
        </w:rPr>
        <w:instrText>_меню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68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191" w:name="РИСУНОК_ск_статья_перемещение_меню"/>
      <w:r w:rsidR="00EB093C">
        <w:rPr>
          <w:noProof/>
        </w:rPr>
        <w:t>68</w:t>
      </w:r>
      <w:bookmarkEnd w:id="191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68</w:t>
      </w:r>
      <w:r w:rsidRPr="005753B1">
        <w:rPr>
          <w:noProof/>
        </w:rPr>
        <w:fldChar w:fldCharType="end"/>
      </w:r>
      <w:r w:rsidRPr="005753B1">
        <w:t>. «</w:t>
      </w:r>
      <w:r>
        <w:t>Сетевой контент</w:t>
      </w:r>
      <w:r w:rsidRPr="005753B1">
        <w:t>». Окно</w:t>
      </w:r>
      <w:r>
        <w:t xml:space="preserve"> выбора папки</w:t>
      </w:r>
      <w:r w:rsidR="00313229">
        <w:t xml:space="preserve"> при п</w:t>
      </w:r>
      <w:r>
        <w:t>еремещении статьи</w:t>
      </w:r>
    </w:p>
    <w:p w14:paraId="0A79403E" w14:textId="144903C8" w:rsidR="006415DC" w:rsidRPr="005753B1" w:rsidRDefault="006415DC" w:rsidP="00D34CCD">
      <w:pPr>
        <w:pStyle w:val="a4"/>
        <w:numPr>
          <w:ilvl w:val="0"/>
          <w:numId w:val="64"/>
        </w:numPr>
      </w:pPr>
      <w:r w:rsidRPr="005753B1">
        <w:t>Выбрать папку</w:t>
      </w:r>
      <w:r w:rsidR="00313229" w:rsidRPr="005753B1">
        <w:t xml:space="preserve"> из</w:t>
      </w:r>
      <w:r w:rsidR="00313229">
        <w:t> </w:t>
      </w:r>
      <w:r w:rsidR="00313229" w:rsidRPr="005753B1">
        <w:t>п</w:t>
      </w:r>
      <w:r w:rsidRPr="005753B1">
        <w:t>редложенных</w:t>
      </w:r>
      <w:r w:rsidR="00313229" w:rsidRPr="005753B1">
        <w:t xml:space="preserve"> в</w:t>
      </w:r>
      <w:r w:rsidR="00313229">
        <w:t> и</w:t>
      </w:r>
      <w:r w:rsidR="00AD6B0D">
        <w:t xml:space="preserve">ерархическом </w:t>
      </w:r>
      <w:r w:rsidRPr="005753B1">
        <w:t>списке</w:t>
      </w:r>
      <w:r>
        <w:t xml:space="preserve"> (см. </w:t>
      </w:r>
      <w:r w:rsidRPr="005753B1">
        <w:t xml:space="preserve">рисунок </w:t>
      </w:r>
      <w:r w:rsidR="00AD6B0D" w:rsidRPr="00AD6B0D">
        <w:rPr>
          <w:lang w:eastAsia="ru-RU"/>
        </w:rPr>
        <w:fldChar w:fldCharType="begin"/>
      </w:r>
      <w:r w:rsidR="00AD6B0D" w:rsidRPr="00AD6B0D">
        <w:rPr>
          <w:lang w:eastAsia="ru-RU"/>
        </w:rPr>
        <w:instrText xml:space="preserve"> REF РИСУНОК_ск_статья_перемещение_меню  \* MERGEFORMAT </w:instrText>
      </w:r>
      <w:r w:rsidR="00AD6B0D" w:rsidRPr="00AD6B0D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68</w:t>
      </w:r>
      <w:r w:rsidR="00AD6B0D" w:rsidRPr="00AD6B0D">
        <w:rPr>
          <w:lang w:eastAsia="ru-RU"/>
        </w:rPr>
        <w:fldChar w:fldCharType="end"/>
      </w:r>
      <w:r>
        <w:t>)</w:t>
      </w:r>
      <w:r w:rsidRPr="005753B1">
        <w:t>.</w:t>
      </w:r>
      <w:r w:rsidR="00313229" w:rsidRPr="005753B1">
        <w:t xml:space="preserve"> Для</w:t>
      </w:r>
      <w:r w:rsidR="00313229">
        <w:t> </w:t>
      </w:r>
      <w:r w:rsidR="00313229" w:rsidRPr="005753B1">
        <w:t>э</w:t>
      </w:r>
      <w:r w:rsidRPr="005753B1">
        <w:t xml:space="preserve">того нужно </w:t>
      </w:r>
      <w:r w:rsidR="00AD6B0D">
        <w:t>щелкнуть мышью</w:t>
      </w:r>
      <w:r w:rsidR="00313229">
        <w:t xml:space="preserve"> по н</w:t>
      </w:r>
      <w:r w:rsidR="00AD6B0D">
        <w:t>азванию папки</w:t>
      </w:r>
      <w:r w:rsidR="00313229">
        <w:t xml:space="preserve"> и н</w:t>
      </w:r>
      <w:r w:rsidR="00AD6B0D">
        <w:t>ажать</w:t>
      </w:r>
      <w:r w:rsidR="00313229">
        <w:t xml:space="preserve"> на к</w:t>
      </w:r>
      <w:r w:rsidR="00AD6B0D">
        <w:t>нопку «Завершено»</w:t>
      </w:r>
      <w:r w:rsidR="00313229">
        <w:t xml:space="preserve"> в п</w:t>
      </w:r>
      <w:r w:rsidR="00AD6B0D">
        <w:t>равом нижнем углу окна</w:t>
      </w:r>
      <w:r w:rsidRPr="005753B1">
        <w:t xml:space="preserve">. </w:t>
      </w:r>
    </w:p>
    <w:p w14:paraId="68A2512E" w14:textId="7A47BAE0" w:rsidR="006415DC" w:rsidRPr="005753B1" w:rsidRDefault="006415DC" w:rsidP="00D34CCD">
      <w:pPr>
        <w:pStyle w:val="a4"/>
        <w:numPr>
          <w:ilvl w:val="0"/>
          <w:numId w:val="64"/>
        </w:numPr>
      </w:pPr>
      <w:r w:rsidRPr="005753B1">
        <w:t>Нажать</w:t>
      </w:r>
      <w:r w:rsidR="00313229" w:rsidRPr="005753B1">
        <w:t xml:space="preserve"> на</w:t>
      </w:r>
      <w:r w:rsidR="00313229">
        <w:t> </w:t>
      </w:r>
      <w:r w:rsidR="00313229" w:rsidRPr="005753B1">
        <w:t>к</w:t>
      </w:r>
      <w:r w:rsidRPr="005753B1">
        <w:t>нопку «Переместить» (</w:t>
      </w:r>
      <w:r w:rsidR="00AD6B0D" w:rsidRPr="004D441B">
        <w:t xml:space="preserve">рисунок </w:t>
      </w:r>
      <w:r w:rsidR="00AD6B0D" w:rsidRPr="004D441B">
        <w:rPr>
          <w:lang w:eastAsia="ru-RU"/>
        </w:rPr>
        <w:fldChar w:fldCharType="begin"/>
      </w:r>
      <w:r w:rsidR="00AD6B0D" w:rsidRPr="004D441B">
        <w:rPr>
          <w:lang w:eastAsia="ru-RU"/>
        </w:rPr>
        <w:instrText xml:space="preserve"> REF РИСУНОК_ск_статья_перемещение  \* MERGEFORMAT </w:instrText>
      </w:r>
      <w:r w:rsidR="00AD6B0D" w:rsidRPr="004D441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67</w:t>
      </w:r>
      <w:r w:rsidR="00AD6B0D" w:rsidRPr="004D441B">
        <w:rPr>
          <w:lang w:eastAsia="ru-RU"/>
        </w:rPr>
        <w:fldChar w:fldCharType="end"/>
      </w:r>
      <w:r w:rsidRPr="005753B1">
        <w:t>).</w:t>
      </w:r>
      <w:r w:rsidR="00313229" w:rsidRPr="005753B1">
        <w:t xml:space="preserve"> В</w:t>
      </w:r>
      <w:r w:rsidR="00313229">
        <w:t> </w:t>
      </w:r>
      <w:r w:rsidR="00313229" w:rsidRPr="005753B1">
        <w:t>р</w:t>
      </w:r>
      <w:r w:rsidRPr="005753B1">
        <w:t xml:space="preserve">езультате </w:t>
      </w:r>
      <w:r w:rsidR="00AD6B0D">
        <w:t>статья</w:t>
      </w:r>
      <w:r w:rsidRPr="005753B1">
        <w:t xml:space="preserve"> перемещен</w:t>
      </w:r>
      <w:r w:rsidR="00AD6B0D">
        <w:t>а</w:t>
      </w:r>
      <w:r w:rsidR="00313229" w:rsidRPr="005753B1">
        <w:t xml:space="preserve"> в</w:t>
      </w:r>
      <w:r w:rsidR="00313229">
        <w:t> </w:t>
      </w:r>
      <w:r w:rsidR="00313229" w:rsidRPr="005753B1">
        <w:t>в</w:t>
      </w:r>
      <w:r w:rsidRPr="005753B1">
        <w:t>ыбранную папку.</w:t>
      </w:r>
      <w:r w:rsidR="00313229" w:rsidRPr="005753B1">
        <w:t xml:space="preserve"> Из</w:t>
      </w:r>
      <w:r w:rsidR="00313229">
        <w:t> </w:t>
      </w:r>
      <w:r w:rsidR="00313229" w:rsidRPr="005753B1">
        <w:t>т</w:t>
      </w:r>
      <w:r w:rsidRPr="005753B1">
        <w:t xml:space="preserve">екущей папки </w:t>
      </w:r>
      <w:r w:rsidR="00AD6B0D">
        <w:t>статья</w:t>
      </w:r>
      <w:r>
        <w:t xml:space="preserve"> удален</w:t>
      </w:r>
      <w:r w:rsidR="00AD6B0D">
        <w:t>а</w:t>
      </w:r>
      <w:r w:rsidRPr="005753B1">
        <w:t>.</w:t>
      </w:r>
    </w:p>
    <w:p w14:paraId="522263D0" w14:textId="51D177D4" w:rsidR="00630C8C" w:rsidRPr="00630C8C" w:rsidRDefault="00630C8C" w:rsidP="00BF7F1C">
      <w:pPr>
        <w:pStyle w:val="3"/>
      </w:pPr>
      <w:bookmarkStart w:id="192" w:name="_Ref28176226"/>
      <w:bookmarkStart w:id="193" w:name="_Toc70340535"/>
      <w:r>
        <w:t>Удаление контента</w:t>
      </w:r>
      <w:bookmarkEnd w:id="192"/>
      <w:bookmarkEnd w:id="193"/>
    </w:p>
    <w:p w14:paraId="76834CFA" w14:textId="46043352" w:rsidR="004A3BEA" w:rsidRDefault="004A3BEA" w:rsidP="008216E3">
      <w:r>
        <w:t xml:space="preserve">Для удаления контента </w:t>
      </w:r>
      <w:r w:rsidR="00F32DDE">
        <w:t xml:space="preserve">(статьи, новости, подборки…) </w:t>
      </w:r>
      <w:r>
        <w:t>ис</w:t>
      </w:r>
      <w:r w:rsidR="00864E58">
        <w:t>пользуется пункт «Переместить в </w:t>
      </w:r>
      <w:r>
        <w:t>корзину» (</w:t>
      </w:r>
      <w:r w:rsidRPr="005B7972">
        <w:t>р</w:t>
      </w:r>
      <w:r>
        <w:t>исунок</w:t>
      </w:r>
      <w:r w:rsidRPr="005B7972">
        <w:t xml:space="preserve"> </w:t>
      </w:r>
      <w:r w:rsidRPr="005B7972">
        <w:rPr>
          <w:lang w:eastAsia="ru-RU"/>
        </w:rPr>
        <w:fldChar w:fldCharType="begin"/>
      </w:r>
      <w:r w:rsidRPr="005B7972">
        <w:rPr>
          <w:lang w:eastAsia="ru-RU"/>
        </w:rPr>
        <w:instrText xml:space="preserve"> REF РИСУНОК_ск_действия  \* MERGEFORMAT </w:instrText>
      </w:r>
      <w:r w:rsidRPr="005B7972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66</w:t>
      </w:r>
      <w:r w:rsidRPr="005B7972">
        <w:rPr>
          <w:lang w:eastAsia="ru-RU"/>
        </w:rPr>
        <w:fldChar w:fldCharType="end"/>
      </w:r>
      <w:r>
        <w:t>).</w:t>
      </w:r>
    </w:p>
    <w:p w14:paraId="02E7AD26" w14:textId="036F54F4" w:rsidR="00F32DDE" w:rsidRDefault="00F32DDE" w:rsidP="00F32DDE">
      <w:pPr>
        <w:pStyle w:val="a4"/>
        <w:spacing w:after="150"/>
        <w:ind w:left="0"/>
      </w:pPr>
      <w:r>
        <w:t>Администратор может удалить контент, только находясь в административной части Портала. Если перейти к контенту в пользовательской части Портала, то можно только редактировать его, но не удалить.</w:t>
      </w:r>
    </w:p>
    <w:p w14:paraId="0CEA4387" w14:textId="4CF4DC8C" w:rsidR="00F32DDE" w:rsidRPr="0022315D" w:rsidRDefault="00F32DDE" w:rsidP="00F32DDE">
      <w:pPr>
        <w:pStyle w:val="a4"/>
        <w:spacing w:after="150"/>
        <w:ind w:left="0"/>
      </w:pPr>
      <w:r>
        <w:t>Следует различать случаи, когда администратор удаляет контент или просто скрывает его от пользователей.</w:t>
      </w:r>
    </w:p>
    <w:p w14:paraId="122D58C8" w14:textId="3F1AD574" w:rsidR="00F32DDE" w:rsidRDefault="00F32DDE" w:rsidP="00D34CCD">
      <w:pPr>
        <w:pStyle w:val="a4"/>
        <w:numPr>
          <w:ilvl w:val="0"/>
          <w:numId w:val="80"/>
        </w:numPr>
        <w:spacing w:after="150"/>
      </w:pPr>
      <w:r>
        <w:t>Контент может быть удален. После удаления контент сразу же перестает отображаться пользователям. При этом в административной части Портала контент перемещается со страницы «Сетевой контент» в «Корзину». В дальнейшем контент может быть восстановлен из «Корзины» или удален окончательно. Есл</w:t>
      </w:r>
      <w:r w:rsidR="00864E58">
        <w:t>и контент будет восстановлен из </w:t>
      </w:r>
      <w:r>
        <w:t>«Корзины», то он снова будет отображаться пользователям. О работе с «Корзиной» см. раздел </w:t>
      </w:r>
      <w:r>
        <w:fldChar w:fldCharType="begin"/>
      </w:r>
      <w:r>
        <w:instrText xml:space="preserve"> REF _Ref28175750 \r \h </w:instrText>
      </w:r>
      <w:r>
        <w:fldChar w:fldCharType="separate"/>
      </w:r>
      <w:r w:rsidR="00864E58">
        <w:t>8</w:t>
      </w:r>
      <w:r>
        <w:fldChar w:fldCharType="end"/>
      </w:r>
      <w:r>
        <w:t xml:space="preserve">. </w:t>
      </w:r>
    </w:p>
    <w:p w14:paraId="70B3A6BE" w14:textId="097231A6" w:rsidR="00F32DDE" w:rsidRDefault="00F32DDE" w:rsidP="00D34CCD">
      <w:pPr>
        <w:pStyle w:val="a4"/>
        <w:numPr>
          <w:ilvl w:val="0"/>
          <w:numId w:val="80"/>
        </w:numPr>
        <w:ind w:left="924" w:hanging="357"/>
      </w:pPr>
      <w:r>
        <w:t>Контент может быть не удален, но скрыт из отображения для пользователей. Контент сразу же перестает отображаться пользователям. При этом в административной части контент остается на странице «Сетевой контент» в той папке, в которой он была сохранен. Администратор в любое время может снова настроить отображение контента для пользователей.</w:t>
      </w:r>
    </w:p>
    <w:p w14:paraId="3710BD86" w14:textId="2E82E0F4" w:rsidR="00F32DDE" w:rsidRDefault="00F32DDE" w:rsidP="00F32DDE">
      <w:r>
        <w:t>Второй способ часто используется, если скрыть контент нужно на непродолжительное время и чтобы контент не затерялся в «Корзине».</w:t>
      </w:r>
    </w:p>
    <w:p w14:paraId="1E5338A2" w14:textId="50A24315" w:rsidR="00F32DDE" w:rsidRDefault="00F32DDE" w:rsidP="00F32DDE">
      <w:r>
        <w:t>Также второй способ используют администраторы, у которых нет прав доступа к «Корзине» в административной части Портала.</w:t>
      </w:r>
    </w:p>
    <w:p w14:paraId="393E39B1" w14:textId="77777777" w:rsidR="00F32DDE" w:rsidRDefault="00F32DDE" w:rsidP="00BF7F1C">
      <w:pPr>
        <w:pStyle w:val="4"/>
      </w:pPr>
      <w:bookmarkStart w:id="194" w:name="_Ref18072077"/>
      <w:bookmarkStart w:id="195" w:name="_Ref21355911"/>
      <w:bookmarkStart w:id="196" w:name="_Ref21426882"/>
      <w:bookmarkStart w:id="197" w:name="_Ref21426925"/>
      <w:r>
        <w:t>Удаление контента в корзину</w:t>
      </w:r>
    </w:p>
    <w:p w14:paraId="23381E22" w14:textId="5EF6E883" w:rsidR="00F32DDE" w:rsidRDefault="00F32DDE" w:rsidP="00F32DDE">
      <w:pPr>
        <w:pStyle w:val="a4"/>
        <w:spacing w:after="150"/>
        <w:ind w:left="0"/>
      </w:pPr>
      <w:r>
        <w:t>Чтобы удалить контент (переместить в «Корзину»), нужно:</w:t>
      </w:r>
    </w:p>
    <w:p w14:paraId="3AE8C83B" w14:textId="3B7A6E2B" w:rsidR="00F32DDE" w:rsidRDefault="00F32DDE" w:rsidP="00D34CCD">
      <w:pPr>
        <w:pStyle w:val="a4"/>
        <w:numPr>
          <w:ilvl w:val="0"/>
          <w:numId w:val="34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FAF7E05" wp14:editId="0A827803">
            <wp:extent cx="157386" cy="151765"/>
            <wp:effectExtent l="0" t="0" r="0" b="6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0F565D06" w14:textId="77777777" w:rsidR="00F32DDE" w:rsidRDefault="00F32DDE" w:rsidP="00D34CCD">
      <w:pPr>
        <w:pStyle w:val="a4"/>
        <w:numPr>
          <w:ilvl w:val="0"/>
          <w:numId w:val="34"/>
        </w:numPr>
      </w:pPr>
      <w:r>
        <w:t>Перейти к пункту «</w:t>
      </w:r>
      <w:r>
        <w:rPr>
          <w:lang w:eastAsia="ru-RU"/>
        </w:rPr>
        <w:t>Контент → Сетевой контент», в результате чего открывается страница «Сетевой контент».</w:t>
      </w:r>
    </w:p>
    <w:p w14:paraId="7F3B5DA2" w14:textId="6C21AEA8" w:rsidR="00F32DDE" w:rsidRDefault="00F32DDE" w:rsidP="00D34CCD">
      <w:pPr>
        <w:pStyle w:val="a4"/>
        <w:numPr>
          <w:ilvl w:val="0"/>
          <w:numId w:val="34"/>
        </w:numPr>
      </w:pPr>
      <w:r>
        <w:rPr>
          <w:lang w:eastAsia="ru-RU"/>
        </w:rPr>
        <w:t>На странице «Сетевой контент» найти требуемый контент (по названию или с использованием других фильтров). О работе администратора на странице «Сетевой контент» 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2384015F" w14:textId="370E579E" w:rsidR="00F32DDE" w:rsidRDefault="00F32DDE" w:rsidP="00D34CCD">
      <w:pPr>
        <w:pStyle w:val="a4"/>
        <w:numPr>
          <w:ilvl w:val="0"/>
          <w:numId w:val="34"/>
        </w:numPr>
      </w:pPr>
      <w:r>
        <w:rPr>
          <w:lang w:eastAsia="ru-RU"/>
        </w:rP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4A42B7AC" wp14:editId="7C8D1E3E">
            <wp:extent cx="171450" cy="223629"/>
            <wp:effectExtent l="0" t="0" r="0" b="508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74515" cy="22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напротив названия контента. В результате открывается меню (см.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A35542F" w14:textId="09C55178" w:rsidR="00F32DDE" w:rsidRDefault="00F32DDE" w:rsidP="00D34CCD">
      <w:pPr>
        <w:pStyle w:val="a4"/>
        <w:numPr>
          <w:ilvl w:val="0"/>
          <w:numId w:val="34"/>
        </w:numPr>
      </w:pPr>
      <w:r>
        <w:rPr>
          <w:lang w:eastAsia="ru-RU"/>
        </w:rPr>
        <w:t>В меню выбрать последний пункт «Переместить в Корзину». В результате контент перестает отображаться пользователям. В административной части Портала контент перемещен в «Корзину».</w:t>
      </w:r>
    </w:p>
    <w:p w14:paraId="133CC4F3" w14:textId="77777777" w:rsidR="00F32DDE" w:rsidRDefault="00F32DDE" w:rsidP="00BF7F1C">
      <w:pPr>
        <w:pStyle w:val="4"/>
      </w:pPr>
      <w:bookmarkStart w:id="198" w:name="_Ref28340173"/>
      <w:r>
        <w:t>Отображение / неотображение контента</w:t>
      </w:r>
      <w:bookmarkEnd w:id="198"/>
    </w:p>
    <w:p w14:paraId="1D5C5D38" w14:textId="05398D57" w:rsidR="00F32DDE" w:rsidRDefault="00F32DDE" w:rsidP="00F32DDE">
      <w:pPr>
        <w:pStyle w:val="a4"/>
        <w:spacing w:after="150"/>
        <w:ind w:left="0"/>
      </w:pPr>
      <w:r>
        <w:t>Чтобы, не удаляя контент, скрыть его из отображения для пользователей, нужно:</w:t>
      </w:r>
    </w:p>
    <w:p w14:paraId="7B70F6FF" w14:textId="7AF92887" w:rsidR="00F32DDE" w:rsidRDefault="00F32DDE" w:rsidP="00D34CCD">
      <w:pPr>
        <w:pStyle w:val="a4"/>
        <w:numPr>
          <w:ilvl w:val="0"/>
          <w:numId w:val="35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6578C069" wp14:editId="647A5B60">
            <wp:extent cx="157386" cy="151765"/>
            <wp:effectExtent l="0" t="0" r="0" b="6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37C083AE" w14:textId="77777777" w:rsidR="00F32DDE" w:rsidRDefault="00F32DDE" w:rsidP="00D34CCD">
      <w:pPr>
        <w:pStyle w:val="a4"/>
        <w:numPr>
          <w:ilvl w:val="0"/>
          <w:numId w:val="35"/>
        </w:numPr>
      </w:pPr>
      <w:r>
        <w:t>Перейти к пункту «</w:t>
      </w:r>
      <w:r>
        <w:rPr>
          <w:lang w:eastAsia="ru-RU"/>
        </w:rPr>
        <w:t>Контент → Сетевой контент», в результате чего открывается страница «Сетевой контент».</w:t>
      </w:r>
    </w:p>
    <w:p w14:paraId="6F888B8A" w14:textId="4FA351B8" w:rsidR="00F32DDE" w:rsidRDefault="00F32DDE" w:rsidP="00D34CCD">
      <w:pPr>
        <w:pStyle w:val="a4"/>
        <w:numPr>
          <w:ilvl w:val="0"/>
          <w:numId w:val="35"/>
        </w:numPr>
      </w:pPr>
      <w:r>
        <w:rPr>
          <w:lang w:eastAsia="ru-RU"/>
        </w:rPr>
        <w:t>На странице «Сетевой контент» найти требуемый контент (по названию или с использованием других фильтров). О работе администратора на странице «Сетевой контент» 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645E2B76" w14:textId="00451301" w:rsidR="00F32DDE" w:rsidRDefault="00F32DDE" w:rsidP="00D34CCD">
      <w:pPr>
        <w:pStyle w:val="a4"/>
        <w:numPr>
          <w:ilvl w:val="0"/>
          <w:numId w:val="35"/>
        </w:numPr>
      </w:pPr>
      <w:r>
        <w:rPr>
          <w:lang w:eastAsia="ru-RU"/>
        </w:rP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45106CE8" wp14:editId="222EE3DD">
            <wp:extent cx="171450" cy="223629"/>
            <wp:effectExtent l="0" t="0" r="0" b="508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74515" cy="22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напротив названия контента. В результате открывается меню (см.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0BB6314D" w14:textId="5B16FCD5" w:rsidR="00F32DDE" w:rsidRDefault="00F32DDE" w:rsidP="00D34CCD">
      <w:pPr>
        <w:pStyle w:val="a4"/>
        <w:numPr>
          <w:ilvl w:val="0"/>
          <w:numId w:val="35"/>
        </w:numPr>
      </w:pPr>
      <w:r>
        <w:t>В меню выбрать предпоследний пункт «Сделать устаревшими». В результате контент перестает отображаться пользователям. В административной части Портала контент остается на странице «Сетевой контент», но помечается статусом «Устаревшая». О просмотре устаревшего контента см. </w:t>
      </w:r>
      <w:r>
        <w:rPr>
          <w:lang w:eastAsia="ru-RU"/>
        </w:rPr>
        <w:t>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678E0BDF" w14:textId="57B41A71" w:rsidR="00F32DDE" w:rsidRDefault="00F32DDE" w:rsidP="00F32DDE">
      <w:pPr>
        <w:spacing w:before="60"/>
      </w:pPr>
      <w:r>
        <w:t>Чтобы восстановить отображение этого скрытого (устаревшего) контента для пользователей, нужно:</w:t>
      </w:r>
    </w:p>
    <w:p w14:paraId="4F6A4CFE" w14:textId="0D85C917" w:rsidR="00F32DDE" w:rsidRDefault="00F32DDE" w:rsidP="00D34CCD">
      <w:pPr>
        <w:pStyle w:val="a4"/>
        <w:numPr>
          <w:ilvl w:val="0"/>
          <w:numId w:val="36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BE8581E" wp14:editId="1B897801">
            <wp:extent cx="157386" cy="151765"/>
            <wp:effectExtent l="0" t="0" r="0" b="63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864E58">
        <w:t>1.1</w:t>
      </w:r>
      <w:r>
        <w:fldChar w:fldCharType="end"/>
      </w:r>
      <w:r>
        <w:t>).</w:t>
      </w:r>
    </w:p>
    <w:p w14:paraId="3C188417" w14:textId="77777777" w:rsidR="00F32DDE" w:rsidRDefault="00F32DDE" w:rsidP="00D34CCD">
      <w:pPr>
        <w:pStyle w:val="a4"/>
        <w:numPr>
          <w:ilvl w:val="0"/>
          <w:numId w:val="36"/>
        </w:numPr>
      </w:pPr>
      <w:r>
        <w:t>Перейти к пункту «</w:t>
      </w:r>
      <w:r>
        <w:rPr>
          <w:lang w:eastAsia="ru-RU"/>
        </w:rPr>
        <w:t>Контент → Сетевой контент», в результате чего открывается страница «Сетевой контент».</w:t>
      </w:r>
    </w:p>
    <w:p w14:paraId="13903BB4" w14:textId="5FC2C16D" w:rsidR="00F32DDE" w:rsidRDefault="00F32DDE" w:rsidP="00D34CCD">
      <w:pPr>
        <w:pStyle w:val="a4"/>
        <w:numPr>
          <w:ilvl w:val="0"/>
          <w:numId w:val="36"/>
        </w:numPr>
      </w:pPr>
      <w:r>
        <w:rPr>
          <w:lang w:eastAsia="ru-RU"/>
        </w:rPr>
        <w:t>На странице «Сетевой контент» найти требуемый контент (по названию или с использованием других фильтров). Для отображения устаревшего контента нужно нажать на кнопку-меню «Фильтр и порядок» в верхней части страницы и выбрать пункт «Устаревшая». О работе администратора на странице «Сетевой контент» см. 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_Ref22135477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1F4F1799" w14:textId="1C56B911" w:rsidR="00F32DDE" w:rsidRDefault="00F32DDE" w:rsidP="00D34CCD">
      <w:pPr>
        <w:pStyle w:val="a4"/>
        <w:numPr>
          <w:ilvl w:val="0"/>
          <w:numId w:val="36"/>
        </w:numPr>
      </w:pPr>
      <w:r>
        <w:rPr>
          <w:lang w:eastAsia="ru-RU"/>
        </w:rPr>
        <w:t xml:space="preserve">Открыть контент, т.е. щелкнуть левой кнопкой мыши по его названию. В результате открывается окно редактирования контента. </w:t>
      </w:r>
    </w:p>
    <w:p w14:paraId="38490CB1" w14:textId="452027EE" w:rsidR="00F32DDE" w:rsidRDefault="00F32DDE" w:rsidP="00D34CCD">
      <w:pPr>
        <w:pStyle w:val="a4"/>
        <w:numPr>
          <w:ilvl w:val="0"/>
          <w:numId w:val="36"/>
        </w:numPr>
      </w:pPr>
      <w:r>
        <w:t>В свойствах контента в группе «Расписание» отметить флаговую кнопку «Никогда не устаревает» («проставить галочку»)</w:t>
      </w:r>
      <w:r w:rsidR="009B3630">
        <w:t xml:space="preserve"> (см. п. </w:t>
      </w:r>
      <w:r w:rsidR="009B3630">
        <w:fldChar w:fldCharType="begin"/>
      </w:r>
      <w:r w:rsidR="009B3630">
        <w:instrText xml:space="preserve"> REF _Ref28340888 \r \h </w:instrText>
      </w:r>
      <w:r w:rsidR="009B3630">
        <w:fldChar w:fldCharType="separate"/>
      </w:r>
      <w:r w:rsidR="00864E58">
        <w:t>7.5.6</w:t>
      </w:r>
      <w:r w:rsidR="009B3630">
        <w:fldChar w:fldCharType="end"/>
      </w:r>
      <w:r w:rsidR="009B3630">
        <w:t>)</w:t>
      </w:r>
      <w:r>
        <w:t>. Нажать на кнопку «Опубликовать». В результате контент снова отображается пользователям. В административной части Портала контент остается на странице «Сетевой контент» и помечается статусом «Утвержденный».</w:t>
      </w:r>
    </w:p>
    <w:p w14:paraId="66ECABBE" w14:textId="6CD16E97" w:rsidR="00ED390F" w:rsidRDefault="00ED390F" w:rsidP="00BF7F1C">
      <w:pPr>
        <w:pStyle w:val="1"/>
      </w:pPr>
      <w:bookmarkStart w:id="199" w:name="_Ref28176165"/>
      <w:bookmarkStart w:id="200" w:name="_Toc70340536"/>
      <w:r>
        <w:t>Редактирование контента</w:t>
      </w:r>
      <w:bookmarkEnd w:id="194"/>
      <w:bookmarkEnd w:id="195"/>
      <w:bookmarkEnd w:id="196"/>
      <w:bookmarkEnd w:id="197"/>
      <w:bookmarkEnd w:id="199"/>
      <w:bookmarkEnd w:id="200"/>
    </w:p>
    <w:p w14:paraId="398C8287" w14:textId="1A6C45C3" w:rsidR="005E6C0E" w:rsidRDefault="00CB1E26" w:rsidP="00BF7F1C">
      <w:pPr>
        <w:pStyle w:val="2"/>
      </w:pPr>
      <w:bookmarkStart w:id="201" w:name="_Ref28340987"/>
      <w:bookmarkStart w:id="202" w:name="_Toc70340537"/>
      <w:r>
        <w:t>Структура контента и шаблон по умолчанию</w:t>
      </w:r>
      <w:bookmarkEnd w:id="201"/>
      <w:bookmarkEnd w:id="202"/>
    </w:p>
    <w:p w14:paraId="7054192D" w14:textId="72128E5E" w:rsidR="00CB1E26" w:rsidRDefault="00CB1E26" w:rsidP="005E6C0E">
      <w:pPr>
        <w:pStyle w:val="aff5"/>
        <w:ind w:firstLine="567"/>
      </w:pPr>
      <w:r>
        <w:t>При добавлении контента администратор изначально выбирает структуру контента (см. </w:t>
      </w:r>
      <w:r w:rsidRPr="00CB1E26">
        <w:t xml:space="preserve">рисунок </w:t>
      </w:r>
      <w:r w:rsidRPr="00CB1E26">
        <w:rPr>
          <w:lang w:eastAsia="ru-RU"/>
        </w:rPr>
        <w:fldChar w:fldCharType="begin"/>
      </w:r>
      <w:r w:rsidRPr="00CB1E26">
        <w:rPr>
          <w:lang w:eastAsia="ru-RU"/>
        </w:rPr>
        <w:instrText xml:space="preserve"> REF РИСУНОК_ск_меню_плюс  \* MERGEFORMAT </w:instrText>
      </w:r>
      <w:r w:rsidRPr="00CB1E2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32</w:t>
      </w:r>
      <w:r w:rsidRPr="00CB1E26"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 w:rsidRPr="00441CAB">
        <w:t xml:space="preserve">рисунок </w:t>
      </w:r>
      <w:r w:rsidRPr="00441CAB">
        <w:rPr>
          <w:lang w:eastAsia="ru-RU"/>
        </w:rPr>
        <w:fldChar w:fldCharType="begin"/>
      </w:r>
      <w:r w:rsidRPr="00441CAB">
        <w:rPr>
          <w:lang w:eastAsia="ru-RU"/>
        </w:rPr>
        <w:instrText xml:space="preserve"> REF РИСУНОК_пуб_меню_плюс  \* MERGEFORMAT </w:instrText>
      </w:r>
      <w:r w:rsidRPr="00441CA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30</w:t>
      </w:r>
      <w:r w:rsidRPr="00441CAB">
        <w:rPr>
          <w:lang w:eastAsia="ru-RU"/>
        </w:rPr>
        <w:fldChar w:fldCharType="end"/>
      </w:r>
      <w:r>
        <w:rPr>
          <w:lang w:eastAsia="ru-RU"/>
        </w:rPr>
        <w:t xml:space="preserve">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_Ref28179861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864E58">
        <w:rPr>
          <w:lang w:eastAsia="ru-RU"/>
        </w:rPr>
        <w:t>4.1.2</w:t>
      </w:r>
      <w:r>
        <w:rPr>
          <w:lang w:eastAsia="ru-RU"/>
        </w:rPr>
        <w:fldChar w:fldCharType="end"/>
      </w:r>
      <w:r>
        <w:t>).</w:t>
      </w:r>
    </w:p>
    <w:p w14:paraId="5752BF01" w14:textId="6E48F35F" w:rsidR="00CB1E26" w:rsidRDefault="00CB1E26" w:rsidP="005E6C0E">
      <w:pPr>
        <w:pStyle w:val="aff5"/>
        <w:ind w:firstLine="567"/>
      </w:pPr>
      <w:r>
        <w:t>После этого добавление статей, новостей, спецпроектов осуществляется однотипно.</w:t>
      </w:r>
    </w:p>
    <w:p w14:paraId="6D77B915" w14:textId="063199AD" w:rsidR="00E664C1" w:rsidRDefault="005E6C0E" w:rsidP="005E6C0E">
      <w:pPr>
        <w:pStyle w:val="aff5"/>
        <w:ind w:firstLine="567"/>
      </w:pPr>
      <w:r w:rsidRPr="00C31632">
        <w:t xml:space="preserve">Окно добавления </w:t>
      </w:r>
      <w:r w:rsidR="00E664C1">
        <w:t xml:space="preserve">контента </w:t>
      </w:r>
      <w:r w:rsidR="00CB1E26">
        <w:t>(</w:t>
      </w:r>
      <w:r w:rsidR="00B61D97">
        <w:t xml:space="preserve">на примере </w:t>
      </w:r>
      <w:r w:rsidR="00CB1E26">
        <w:t>структур</w:t>
      </w:r>
      <w:r w:rsidR="00B61D97">
        <w:t>ы</w:t>
      </w:r>
      <w:r w:rsidR="00CB1E26">
        <w:t xml:space="preserve"> «Статья») </w:t>
      </w:r>
      <w:r w:rsidR="00E664C1">
        <w:t>представлено на</w:t>
      </w:r>
      <w:r w:rsidR="00B61D97">
        <w:t> рисунке </w:t>
      </w:r>
      <w:r w:rsidR="00F568C4" w:rsidRPr="00F568C4">
        <w:rPr>
          <w:lang w:eastAsia="ru-RU"/>
        </w:rPr>
        <w:fldChar w:fldCharType="begin"/>
      </w:r>
      <w:r w:rsidR="00F568C4" w:rsidRPr="00F568C4">
        <w:rPr>
          <w:lang w:eastAsia="ru-RU"/>
        </w:rPr>
        <w:instrText xml:space="preserve"> REF РИСУНОК_ск_статья_добавление  \* MERGEFORMAT </w:instrText>
      </w:r>
      <w:r w:rsidR="00F568C4" w:rsidRPr="00F568C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69</w:t>
      </w:r>
      <w:r w:rsidR="00F568C4" w:rsidRPr="00F568C4">
        <w:rPr>
          <w:lang w:eastAsia="ru-RU"/>
        </w:rPr>
        <w:fldChar w:fldCharType="end"/>
      </w:r>
      <w:r w:rsidR="00F568C4">
        <w:rPr>
          <w:lang w:eastAsia="ru-RU"/>
        </w:rPr>
        <w:t>.</w:t>
      </w:r>
    </w:p>
    <w:p w14:paraId="48046B02" w14:textId="30301009" w:rsidR="00E664C1" w:rsidRDefault="00CB1E26" w:rsidP="00F568C4">
      <w:pPr>
        <w:pStyle w:val="af4"/>
      </w:pPr>
      <w:r>
        <w:rPr>
          <w:noProof/>
          <w:lang w:eastAsia="ru-RU"/>
        </w:rPr>
        <w:drawing>
          <wp:inline distT="0" distB="0" distL="0" distR="0" wp14:anchorId="3EE3E763" wp14:editId="377E28F0">
            <wp:extent cx="5842800" cy="5281200"/>
            <wp:effectExtent l="0" t="0" r="571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52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7A4A" w14:textId="25DAA495" w:rsidR="00F568C4" w:rsidRPr="00F568C4" w:rsidRDefault="00F568C4" w:rsidP="00F568C4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статья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добавление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69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03" w:name="РИСУНОК_ск_статья_добавление"/>
      <w:r w:rsidR="00EB093C">
        <w:rPr>
          <w:noProof/>
        </w:rPr>
        <w:t>69</w:t>
      </w:r>
      <w:bookmarkEnd w:id="203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69</w:t>
      </w:r>
      <w:r w:rsidRPr="005753B1">
        <w:rPr>
          <w:noProof/>
        </w:rPr>
        <w:fldChar w:fldCharType="end"/>
      </w:r>
      <w:r w:rsidRPr="005753B1">
        <w:t xml:space="preserve">. </w:t>
      </w:r>
      <w:r>
        <w:t>Окно добавления контента (структура «Статья»)</w:t>
      </w:r>
    </w:p>
    <w:p w14:paraId="4ACDCD37" w14:textId="18FC7833" w:rsidR="00E664C1" w:rsidRDefault="00B61D97" w:rsidP="005E6C0E">
      <w:pPr>
        <w:pStyle w:val="aff5"/>
        <w:ind w:firstLine="567"/>
      </w:pPr>
      <w:r>
        <w:t>Обязательное первое</w:t>
      </w:r>
      <w:r w:rsidR="00CB1E26">
        <w:t xml:space="preserve"> действие администратора при добавлении</w:t>
      </w:r>
      <w:r>
        <w:t xml:space="preserve"> контента – проверить соответствие выбранной структуры и шаблона по умолчанию.</w:t>
      </w:r>
    </w:p>
    <w:p w14:paraId="0F5959B9" w14:textId="21D34494" w:rsidR="00B61D97" w:rsidRDefault="00B61D97" w:rsidP="005E6C0E">
      <w:pPr>
        <w:pStyle w:val="aff5"/>
        <w:ind w:firstLine="567"/>
        <w:rPr>
          <w:lang w:eastAsia="ru-RU"/>
        </w:rPr>
      </w:pPr>
      <w:r>
        <w:t xml:space="preserve">Например, на </w:t>
      </w:r>
      <w:r w:rsidRPr="00F568C4">
        <w:t xml:space="preserve">рисунке </w:t>
      </w:r>
      <w:r w:rsidRPr="00F568C4">
        <w:rPr>
          <w:lang w:eastAsia="ru-RU"/>
        </w:rPr>
        <w:fldChar w:fldCharType="begin"/>
      </w:r>
      <w:r w:rsidRPr="00F568C4">
        <w:rPr>
          <w:lang w:eastAsia="ru-RU"/>
        </w:rPr>
        <w:instrText xml:space="preserve"> REF РИСУНОК_ск_статья_добавление  \* MERGEFORMAT </w:instrText>
      </w:r>
      <w:r w:rsidRPr="00F568C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69</w:t>
      </w:r>
      <w:r w:rsidRPr="00F568C4">
        <w:rPr>
          <w:lang w:eastAsia="ru-RU"/>
        </w:rPr>
        <w:fldChar w:fldCharType="end"/>
      </w:r>
      <w:r>
        <w:rPr>
          <w:lang w:eastAsia="ru-RU"/>
        </w:rPr>
        <w:t xml:space="preserve"> указано: </w:t>
      </w:r>
    </w:p>
    <w:p w14:paraId="2D7CF210" w14:textId="5DA4522E" w:rsidR="00B61D97" w:rsidRDefault="00B61D97" w:rsidP="005E6C0E">
      <w:pPr>
        <w:pStyle w:val="aff5"/>
        <w:ind w:firstLine="567"/>
        <w:rPr>
          <w:lang w:eastAsia="ru-RU"/>
        </w:rPr>
      </w:pPr>
      <w:r>
        <w:rPr>
          <w:lang w:eastAsia="ru-RU"/>
        </w:rPr>
        <w:t>Структура: «Статья»,</w:t>
      </w:r>
    </w:p>
    <w:p w14:paraId="03F196A4" w14:textId="71408A26" w:rsidR="00B61D97" w:rsidRDefault="00B61D97" w:rsidP="005E6C0E">
      <w:pPr>
        <w:pStyle w:val="aff5"/>
        <w:ind w:firstLine="567"/>
        <w:rPr>
          <w:lang w:eastAsia="ru-RU"/>
        </w:rPr>
      </w:pPr>
      <w:r>
        <w:rPr>
          <w:lang w:eastAsia="ru-RU"/>
        </w:rPr>
        <w:t>Шаблон по умолчанию: «Статья».</w:t>
      </w:r>
    </w:p>
    <w:p w14:paraId="5400CE9C" w14:textId="2005D9B5" w:rsidR="00B61D97" w:rsidRDefault="00B61D97" w:rsidP="005E6C0E">
      <w:pPr>
        <w:pStyle w:val="aff5"/>
        <w:ind w:firstLine="567"/>
        <w:rPr>
          <w:lang w:eastAsia="ru-RU"/>
        </w:rPr>
      </w:pPr>
      <w:r>
        <w:rPr>
          <w:lang w:eastAsia="ru-RU"/>
        </w:rPr>
        <w:t xml:space="preserve">Если шаблон по умолчанию не отображается, то нужно нажать на кнопку «Выбрать» под полем шаблона по умолчанию и выбрать шаблон: для структуры «Статья» - шаблон «Статья», для структуры «Новость» - шаблон «Новость», для структуры «Спецпроект» - шаблон «Спецпроект». Для структур «Слайд подборок» и «Слайд организаций» шаблон по умолчанию выбирать не нужно. </w:t>
      </w:r>
    </w:p>
    <w:p w14:paraId="1B7DBF29" w14:textId="7E9A639B" w:rsidR="00B61D97" w:rsidRDefault="00B61D97" w:rsidP="00BF7F1C">
      <w:pPr>
        <w:pStyle w:val="2"/>
      </w:pPr>
      <w:bookmarkStart w:id="204" w:name="_Toc70340538"/>
      <w:r>
        <w:t>Порядок добавления / редактирования контента</w:t>
      </w:r>
      <w:bookmarkEnd w:id="204"/>
    </w:p>
    <w:p w14:paraId="5D9D3618" w14:textId="4621D448" w:rsidR="00E664C1" w:rsidRDefault="00B61D97" w:rsidP="005E6C0E">
      <w:pPr>
        <w:pStyle w:val="aff5"/>
        <w:ind w:firstLine="567"/>
      </w:pPr>
      <w:r>
        <w:t xml:space="preserve">Последовательность действий </w:t>
      </w:r>
      <w:r w:rsidR="00BD3178">
        <w:t>на странице сетевого контента (рисунок </w:t>
      </w:r>
      <w:r w:rsidR="00BD3178" w:rsidRPr="00F568C4">
        <w:rPr>
          <w:lang w:eastAsia="ru-RU"/>
        </w:rPr>
        <w:fldChar w:fldCharType="begin"/>
      </w:r>
      <w:r w:rsidR="00BD3178" w:rsidRPr="00F568C4">
        <w:rPr>
          <w:lang w:eastAsia="ru-RU"/>
        </w:rPr>
        <w:instrText xml:space="preserve"> REF РИСУНОК_ск_статья_добавление  \* MERGEFORMAT </w:instrText>
      </w:r>
      <w:r w:rsidR="00BD3178" w:rsidRPr="00F568C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69</w:t>
      </w:r>
      <w:r w:rsidR="00BD3178" w:rsidRPr="00F568C4">
        <w:rPr>
          <w:lang w:eastAsia="ru-RU"/>
        </w:rPr>
        <w:fldChar w:fldCharType="end"/>
      </w:r>
      <w:r w:rsidR="00BD3178">
        <w:t>) следующий</w:t>
      </w:r>
      <w:r>
        <w:t>:</w:t>
      </w:r>
    </w:p>
    <w:p w14:paraId="098099F8" w14:textId="4299B5E4" w:rsidR="00B61D97" w:rsidRDefault="00B61D97" w:rsidP="00D34CCD">
      <w:pPr>
        <w:pStyle w:val="aff5"/>
        <w:numPr>
          <w:ilvl w:val="0"/>
          <w:numId w:val="89"/>
        </w:numPr>
      </w:pPr>
      <w:r>
        <w:t xml:space="preserve">Проверить соответствие </w:t>
      </w:r>
      <w:r w:rsidR="00BD3178">
        <w:t>структуры контента и шаблона по умолчанию.</w:t>
      </w:r>
    </w:p>
    <w:p w14:paraId="1DE3C79E" w14:textId="57D7DE3F" w:rsidR="00BD3178" w:rsidRDefault="00BD3178" w:rsidP="00D34CCD">
      <w:pPr>
        <w:pStyle w:val="aff5"/>
        <w:numPr>
          <w:ilvl w:val="0"/>
          <w:numId w:val="89"/>
        </w:numPr>
      </w:pPr>
      <w:r>
        <w:t>Указать категорию контента.</w:t>
      </w:r>
    </w:p>
    <w:p w14:paraId="2EDC3781" w14:textId="77777777" w:rsidR="00BD3178" w:rsidRDefault="00BD3178" w:rsidP="00D34CCD">
      <w:pPr>
        <w:pStyle w:val="aff5"/>
        <w:numPr>
          <w:ilvl w:val="0"/>
          <w:numId w:val="89"/>
        </w:numPr>
      </w:pPr>
      <w:r>
        <w:t xml:space="preserve">Заполнить поля: «Заголовок», «Содержание», «Изображение». </w:t>
      </w:r>
    </w:p>
    <w:p w14:paraId="2CEBB4A9" w14:textId="33BBE34A" w:rsidR="00BD3178" w:rsidRDefault="00BD3178" w:rsidP="00BD3178">
      <w:pPr>
        <w:pStyle w:val="aff5"/>
        <w:ind w:left="927"/>
      </w:pPr>
      <w:r>
        <w:t>Замечание 1. Если требуется публиковать контент п</w:t>
      </w:r>
      <w:r w:rsidR="00864E58">
        <w:t>о-английски, то нужно нажать на </w:t>
      </w:r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6BBF2336" wp14:editId="1EB6B8CB">
            <wp:extent cx="371429" cy="371429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8E6B31">
        <w:t xml:space="preserve"> Этот значок расположен рядом с полем «Заголовок» (если требуется заголовок по-английски) и «Содержание» (если требуется содержание по-английски).</w:t>
      </w:r>
    </w:p>
    <w:p w14:paraId="5F180A05" w14:textId="28F56644" w:rsidR="008E6B31" w:rsidRDefault="008E6B31" w:rsidP="00BD3178">
      <w:pPr>
        <w:pStyle w:val="aff5"/>
        <w:ind w:left="927"/>
      </w:pPr>
      <w:r>
        <w:t>Замечание 2. Добавлять изображение в поле «Изображение» нужно строго ПОСЛЕ того, как указана категория, иначе есть вероятность возникновения ошибки при публикации.</w:t>
      </w:r>
    </w:p>
    <w:p w14:paraId="0F7609E8" w14:textId="502CAB86" w:rsidR="00BD3178" w:rsidRDefault="00BD3178" w:rsidP="00BD3178">
      <w:pPr>
        <w:pStyle w:val="aff5"/>
        <w:ind w:left="927"/>
      </w:pPr>
      <w:r>
        <w:t>Замечание</w:t>
      </w:r>
      <w:r w:rsidR="008E6B31">
        <w:t> 3</w:t>
      </w:r>
      <w:r>
        <w:t>. Поля «Всего» и «Описание предмета» заполнять не нужно, потому что</w:t>
      </w:r>
      <w:r w:rsidR="00864E58">
        <w:t> </w:t>
      </w:r>
      <w:r>
        <w:t>ни</w:t>
      </w:r>
      <w:r w:rsidR="00864E58">
        <w:t> </w:t>
      </w:r>
      <w:r>
        <w:t>в</w:t>
      </w:r>
      <w:r w:rsidR="00864E58">
        <w:t> </w:t>
      </w:r>
      <w:r>
        <w:t>одной из структур они не используются. Поле «Всего» - это аннотация. Заполнять его имеет смысл только в структуре «Базовый сетевой контент».</w:t>
      </w:r>
    </w:p>
    <w:p w14:paraId="03B09BCE" w14:textId="4D82A2DC" w:rsidR="008E6B31" w:rsidRDefault="008E6B31" w:rsidP="00D34CCD">
      <w:pPr>
        <w:pStyle w:val="aff5"/>
        <w:numPr>
          <w:ilvl w:val="0"/>
          <w:numId w:val="89"/>
        </w:numPr>
      </w:pPr>
      <w:r>
        <w:t>Нажать на одну из кнопок в верхней части окна: «Опубликовать» или «Сохранить как черновик»</w:t>
      </w:r>
      <w:r w:rsidR="00EE6ED1">
        <w:t xml:space="preserve"> (подробно см. п. </w:t>
      </w:r>
      <w:r w:rsidR="00EE6ED1">
        <w:fldChar w:fldCharType="begin"/>
      </w:r>
      <w:r w:rsidR="00EE6ED1">
        <w:instrText xml:space="preserve"> REF _Ref28267181 \r \h </w:instrText>
      </w:r>
      <w:r w:rsidR="00EE6ED1">
        <w:fldChar w:fldCharType="separate"/>
      </w:r>
      <w:r w:rsidR="00864E58">
        <w:t>6.3.2</w:t>
      </w:r>
      <w:r w:rsidR="00EE6ED1">
        <w:fldChar w:fldCharType="end"/>
      </w:r>
      <w:r w:rsidR="00EE6ED1">
        <w:t>).</w:t>
      </w:r>
    </w:p>
    <w:p w14:paraId="6E304939" w14:textId="69668C73" w:rsidR="00E664C1" w:rsidRDefault="00AD255A" w:rsidP="00BF7F1C">
      <w:pPr>
        <w:pStyle w:val="2"/>
      </w:pPr>
      <w:bookmarkStart w:id="205" w:name="_Toc70340539"/>
      <w:r>
        <w:t>Описание полей</w:t>
      </w:r>
      <w:bookmarkEnd w:id="205"/>
    </w:p>
    <w:p w14:paraId="61B358F8" w14:textId="0C861FF0" w:rsidR="005E6C0E" w:rsidRDefault="00AD255A" w:rsidP="005E6C0E">
      <w:pPr>
        <w:pStyle w:val="aff5"/>
        <w:ind w:firstLine="567"/>
      </w:pPr>
      <w:r>
        <w:t xml:space="preserve">Описание полей окна добавления / редактирования контента </w:t>
      </w:r>
      <w:r w:rsidR="0059613A">
        <w:t xml:space="preserve">(на примере структуры «Новость») </w:t>
      </w:r>
      <w:r>
        <w:t>представлено на</w:t>
      </w:r>
      <w:r w:rsidR="0059613A">
        <w:t xml:space="preserve"> </w:t>
      </w:r>
      <w:r w:rsidR="0059613A" w:rsidRPr="0059613A">
        <w:t>рисунке </w:t>
      </w:r>
      <w:r w:rsidR="0059613A" w:rsidRPr="0059613A">
        <w:rPr>
          <w:lang w:eastAsia="ru-RU"/>
        </w:rPr>
        <w:fldChar w:fldCharType="begin"/>
      </w:r>
      <w:r w:rsidR="0059613A" w:rsidRPr="0059613A">
        <w:rPr>
          <w:lang w:eastAsia="ru-RU"/>
        </w:rPr>
        <w:instrText xml:space="preserve"> REF РИСУНОК_ск_статья_добавление_опис  \* MERGEFORMAT </w:instrText>
      </w:r>
      <w:r w:rsidR="0059613A"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="0059613A" w:rsidRPr="0059613A">
        <w:rPr>
          <w:lang w:eastAsia="ru-RU"/>
        </w:rPr>
        <w:fldChar w:fldCharType="end"/>
      </w:r>
      <w:r w:rsidR="0059613A">
        <w:rPr>
          <w:lang w:eastAsia="ru-RU"/>
        </w:rPr>
        <w:t>.</w:t>
      </w:r>
    </w:p>
    <w:p w14:paraId="2618F3BF" w14:textId="71479D4E" w:rsidR="00AD255A" w:rsidRDefault="00AD255A" w:rsidP="0059613A">
      <w:pPr>
        <w:pStyle w:val="af4"/>
      </w:pPr>
      <w:r>
        <w:rPr>
          <w:noProof/>
          <w:lang w:eastAsia="ru-RU"/>
        </w:rPr>
        <w:drawing>
          <wp:inline distT="0" distB="0" distL="0" distR="0" wp14:anchorId="478A3CB0" wp14:editId="7CB90864">
            <wp:extent cx="6120765" cy="4527550"/>
            <wp:effectExtent l="0" t="0" r="0" b="635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B351" w14:textId="24C9994F" w:rsidR="0059613A" w:rsidRPr="0059613A" w:rsidRDefault="0059613A" w:rsidP="0059613A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статья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добавление_опис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70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06" w:name="РИСУНОК_ск_статья_добавление_опис"/>
      <w:r w:rsidR="00EB093C">
        <w:rPr>
          <w:noProof/>
        </w:rPr>
        <w:t>70</w:t>
      </w:r>
      <w:bookmarkEnd w:id="206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70</w:t>
      </w:r>
      <w:r w:rsidRPr="005753B1">
        <w:rPr>
          <w:noProof/>
        </w:rPr>
        <w:fldChar w:fldCharType="end"/>
      </w:r>
      <w:r w:rsidRPr="005753B1">
        <w:t xml:space="preserve">. </w:t>
      </w:r>
      <w:r>
        <w:t>Окно добавления контента (структура «Новость»)</w:t>
      </w:r>
    </w:p>
    <w:p w14:paraId="52791D91" w14:textId="1C07C50F" w:rsidR="00AD255A" w:rsidRDefault="0059613A" w:rsidP="005E6C0E">
      <w:pPr>
        <w:pStyle w:val="aff5"/>
        <w:ind w:firstLine="567"/>
      </w:pPr>
      <w:r>
        <w:t>Замечание.</w:t>
      </w:r>
    </w:p>
    <w:p w14:paraId="4E953284" w14:textId="77777777" w:rsidR="009150AF" w:rsidRDefault="0059613A" w:rsidP="005E6C0E">
      <w:pPr>
        <w:pStyle w:val="aff5"/>
        <w:ind w:firstLine="567"/>
      </w:pPr>
      <w:r>
        <w:t xml:space="preserve">Если поле «Изображение» будет заполнено перед полем «Категория», то при сохранении / публикации контента возникнет ошибка, т.к. именно категория определяет, где будет опубликован контент, а изображение должно быть сохранено в соответствии с категорией. </w:t>
      </w:r>
    </w:p>
    <w:p w14:paraId="5FC262F5" w14:textId="267ED7D1" w:rsidR="009150AF" w:rsidRDefault="009150AF" w:rsidP="009150AF">
      <w:pPr>
        <w:pStyle w:val="aff5"/>
        <w:ind w:firstLine="567"/>
      </w:pPr>
      <w:r>
        <w:t>Е</w:t>
      </w:r>
      <w:r w:rsidR="0059613A">
        <w:t>сли этот момент был упу</w:t>
      </w:r>
      <w:r w:rsidR="000248D0">
        <w:t>щен администратором</w:t>
      </w:r>
      <w:r>
        <w:t xml:space="preserve">, то выводится ошибка примерно следующего вида: </w:t>
      </w:r>
      <w:r>
        <w:rPr>
          <w:noProof/>
          <w:lang w:eastAsia="ru-RU"/>
        </w:rPr>
        <w:drawing>
          <wp:inline distT="0" distB="0" distL="0" distR="0" wp14:anchorId="7D1FC17A" wp14:editId="1001EC93">
            <wp:extent cx="4257675" cy="51960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282872" cy="5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3368B8" w14:textId="6AB9303C" w:rsidR="0059613A" w:rsidRDefault="009150AF" w:rsidP="005E6C0E">
      <w:pPr>
        <w:pStyle w:val="aff5"/>
        <w:ind w:firstLine="567"/>
      </w:pPr>
      <w:r>
        <w:t>Ш</w:t>
      </w:r>
      <w:r w:rsidR="000248D0">
        <w:t>аги по </w:t>
      </w:r>
      <w:r w:rsidR="0059613A">
        <w:t>исправлению ошибки при сохранении / публикации следующие:</w:t>
      </w:r>
    </w:p>
    <w:p w14:paraId="528AD62B" w14:textId="5F01FCC3" w:rsidR="00AD255A" w:rsidRDefault="0059613A" w:rsidP="00D34CCD">
      <w:pPr>
        <w:pStyle w:val="aff5"/>
        <w:numPr>
          <w:ilvl w:val="0"/>
          <w:numId w:val="91"/>
        </w:numPr>
      </w:pPr>
      <w:r>
        <w:t>Очистить поле «Изображение».</w:t>
      </w:r>
    </w:p>
    <w:p w14:paraId="6A4ABAC6" w14:textId="42D8915E" w:rsidR="0059613A" w:rsidRDefault="0059613A" w:rsidP="00D34CCD">
      <w:pPr>
        <w:pStyle w:val="aff5"/>
        <w:numPr>
          <w:ilvl w:val="0"/>
          <w:numId w:val="91"/>
        </w:numPr>
      </w:pPr>
      <w:r>
        <w:t>Выбрать категорию.</w:t>
      </w:r>
    </w:p>
    <w:p w14:paraId="094D90ED" w14:textId="1E800B3B" w:rsidR="0059613A" w:rsidRDefault="0059613A" w:rsidP="00D34CCD">
      <w:pPr>
        <w:pStyle w:val="aff5"/>
        <w:numPr>
          <w:ilvl w:val="0"/>
          <w:numId w:val="91"/>
        </w:numPr>
      </w:pPr>
      <w:r>
        <w:t>Заново выбрать изображение.</w:t>
      </w:r>
    </w:p>
    <w:p w14:paraId="313BA09D" w14:textId="70E18CE9" w:rsidR="0059613A" w:rsidRDefault="0059613A" w:rsidP="00D34CCD">
      <w:pPr>
        <w:pStyle w:val="aff5"/>
        <w:numPr>
          <w:ilvl w:val="0"/>
          <w:numId w:val="91"/>
        </w:numPr>
      </w:pPr>
      <w:r>
        <w:t>Нажать на кнопку «Опубликовать» / «Сохранить как черновик».</w:t>
      </w:r>
    </w:p>
    <w:p w14:paraId="17E7C2A7" w14:textId="07DC819D" w:rsidR="00AB195D" w:rsidRDefault="00AB195D" w:rsidP="00BF7F1C">
      <w:pPr>
        <w:pStyle w:val="2"/>
      </w:pPr>
      <w:bookmarkStart w:id="207" w:name="_Ref28341522"/>
      <w:bookmarkStart w:id="208" w:name="_Toc70340540"/>
      <w:r>
        <w:t>Приоритет для упорядочивания контента</w:t>
      </w:r>
      <w:bookmarkEnd w:id="207"/>
      <w:bookmarkEnd w:id="208"/>
    </w:p>
    <w:p w14:paraId="0FA99998" w14:textId="0F9AD520" w:rsidR="00AB195D" w:rsidRDefault="00AB195D" w:rsidP="00AB195D">
      <w:pPr>
        <w:pStyle w:val="aff5"/>
        <w:ind w:left="567"/>
      </w:pPr>
      <w:r>
        <w:t>Приоритет используется для упорядочивания контента внутри публикатора.</w:t>
      </w:r>
    </w:p>
    <w:p w14:paraId="41EED71C" w14:textId="0FE9E6C6" w:rsidR="00AB195D" w:rsidRDefault="00AB195D" w:rsidP="00AB195D">
      <w:pPr>
        <w:pStyle w:val="aff5"/>
        <w:ind w:left="567"/>
      </w:pPr>
      <w:r>
        <w:t>Приоритет имеет вид: «1.0», «2.0», «2.5», «3.0» и т.п.</w:t>
      </w:r>
    </w:p>
    <w:p w14:paraId="1B46F966" w14:textId="5EBEDE49" w:rsidR="00AB195D" w:rsidRDefault="00AB195D" w:rsidP="00AB195D">
      <w:pPr>
        <w:pStyle w:val="aff5"/>
        <w:ind w:firstLine="567"/>
      </w:pPr>
      <w:r>
        <w:t>Чтобы упорядочить статьи внутри публикатора статей по приоритету, нужно выполнить два условия:</w:t>
      </w:r>
    </w:p>
    <w:p w14:paraId="5B6285F0" w14:textId="32B39BB8" w:rsidR="00AB195D" w:rsidRDefault="00AB195D" w:rsidP="00D34CCD">
      <w:pPr>
        <w:pStyle w:val="aff5"/>
        <w:numPr>
          <w:ilvl w:val="0"/>
          <w:numId w:val="103"/>
        </w:numPr>
      </w:pPr>
      <w:r>
        <w:t>В настройках конкретного портлета «Публикатор» (для статей) выбрать тип упорядочивания «Приоритет» (см. п. </w:t>
      </w:r>
      <w:r>
        <w:fldChar w:fldCharType="begin"/>
      </w:r>
      <w:r>
        <w:instrText xml:space="preserve"> REF _Ref28174294 \r \h </w:instrText>
      </w:r>
      <w:r>
        <w:fldChar w:fldCharType="separate"/>
      </w:r>
      <w:r w:rsidR="00864E58">
        <w:t>4.5.2.1</w:t>
      </w:r>
      <w:r>
        <w:fldChar w:fldCharType="end"/>
      </w:r>
      <w:r>
        <w:t>).</w:t>
      </w:r>
    </w:p>
    <w:p w14:paraId="081DBBBD" w14:textId="04CB0BD7" w:rsidR="00AB195D" w:rsidRDefault="00AB195D" w:rsidP="00D34CCD">
      <w:pPr>
        <w:pStyle w:val="aff5"/>
        <w:numPr>
          <w:ilvl w:val="0"/>
          <w:numId w:val="103"/>
        </w:numPr>
      </w:pPr>
      <w:r>
        <w:t xml:space="preserve">В настройках каждой статьи указать приоритеты. Примеры </w:t>
      </w:r>
      <w:r w:rsidR="00864E58">
        <w:t>указания приоритетов см. </w:t>
      </w:r>
      <w:r w:rsidR="005E5575">
        <w:t>в п. </w:t>
      </w:r>
      <w:r w:rsidR="005E5575">
        <w:fldChar w:fldCharType="begin"/>
      </w:r>
      <w:r w:rsidR="005E5575">
        <w:instrText xml:space="preserve"> REF _Ref28174294 \r \h </w:instrText>
      </w:r>
      <w:r w:rsidR="005E5575">
        <w:fldChar w:fldCharType="separate"/>
      </w:r>
      <w:r w:rsidR="00864E58">
        <w:t>4.5.2.1</w:t>
      </w:r>
      <w:r w:rsidR="005E5575">
        <w:fldChar w:fldCharType="end"/>
      </w:r>
      <w:r w:rsidR="005E5575">
        <w:t>.</w:t>
      </w:r>
    </w:p>
    <w:p w14:paraId="2F7FB11F" w14:textId="7FAD80B2" w:rsidR="005E5575" w:rsidRDefault="005E5575" w:rsidP="005E5575">
      <w:pPr>
        <w:pStyle w:val="aff5"/>
        <w:ind w:firstLine="567"/>
      </w:pPr>
      <w:r>
        <w:t>Чтобы перейти к группе настроек «Приоритет», нужно:</w:t>
      </w:r>
    </w:p>
    <w:p w14:paraId="50BAAD9B" w14:textId="434BAB17" w:rsidR="005E5575" w:rsidRDefault="005E5575" w:rsidP="00D34CCD">
      <w:pPr>
        <w:pStyle w:val="aff5"/>
        <w:numPr>
          <w:ilvl w:val="0"/>
          <w:numId w:val="102"/>
        </w:numPr>
      </w:pPr>
      <w:r>
        <w:t>Перейти к редактированию контента (рисунок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24A2E7C1" w14:textId="78561B72" w:rsidR="005E5575" w:rsidRDefault="005E5575" w:rsidP="00D34CCD">
      <w:pPr>
        <w:pStyle w:val="aff5"/>
        <w:numPr>
          <w:ilvl w:val="0"/>
          <w:numId w:val="102"/>
        </w:numPr>
      </w:pPr>
      <w:r>
        <w:t>Прокрутить страницу вниз. Группа «Приоритет» размещена примерно в середине списка настроек контента, под полем выбора категории (</w:t>
      </w:r>
      <w:r w:rsidRPr="005E5575">
        <w:t>рисунок </w:t>
      </w:r>
      <w:r w:rsidRPr="005E5575">
        <w:rPr>
          <w:lang w:eastAsia="ru-RU"/>
        </w:rPr>
        <w:fldChar w:fldCharType="begin"/>
      </w:r>
      <w:r w:rsidRPr="005E5575">
        <w:rPr>
          <w:lang w:eastAsia="ru-RU"/>
        </w:rPr>
        <w:instrText xml:space="preserve"> REF РИСУНОК_контент_приор  \* MERGEFORMAT </w:instrText>
      </w:r>
      <w:r w:rsidRPr="005E5575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71</w:t>
      </w:r>
      <w:r w:rsidRPr="005E5575">
        <w:rPr>
          <w:lang w:eastAsia="ru-RU"/>
        </w:rPr>
        <w:fldChar w:fldCharType="end"/>
      </w:r>
      <w:r>
        <w:t>).</w:t>
      </w:r>
    </w:p>
    <w:p w14:paraId="18A1A5CA" w14:textId="6594C14E" w:rsidR="005E5575" w:rsidRDefault="005E5575" w:rsidP="005E5575">
      <w:pPr>
        <w:pStyle w:val="af4"/>
      </w:pPr>
      <w:r>
        <w:rPr>
          <w:noProof/>
          <w:lang w:eastAsia="ru-RU"/>
        </w:rPr>
        <w:drawing>
          <wp:inline distT="0" distB="0" distL="0" distR="0" wp14:anchorId="34BB3A54" wp14:editId="592B1483">
            <wp:extent cx="2217600" cy="2304000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B557" w14:textId="6DFA75E7" w:rsidR="005E5575" w:rsidRPr="005E5575" w:rsidRDefault="005E5575" w:rsidP="005E5575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контент_приор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71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09" w:name="РИСУНОК_контент_приор"/>
      <w:r w:rsidR="00EB093C">
        <w:rPr>
          <w:noProof/>
        </w:rPr>
        <w:t>71</w:t>
      </w:r>
      <w:bookmarkEnd w:id="209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71</w:t>
      </w:r>
      <w:r w:rsidRPr="005753B1">
        <w:rPr>
          <w:noProof/>
        </w:rPr>
        <w:fldChar w:fldCharType="end"/>
      </w:r>
      <w:r w:rsidRPr="005753B1">
        <w:t xml:space="preserve">. </w:t>
      </w:r>
      <w:r>
        <w:t>Настройки приоритета для отображения контента</w:t>
      </w:r>
    </w:p>
    <w:p w14:paraId="58A0F18F" w14:textId="12DD9DFE" w:rsidR="0059613A" w:rsidRDefault="000248D0" w:rsidP="00BF7F1C">
      <w:pPr>
        <w:pStyle w:val="2"/>
      </w:pPr>
      <w:bookmarkStart w:id="210" w:name="_Toc70340541"/>
      <w:r>
        <w:t>Инструменты редактирования контента</w:t>
      </w:r>
      <w:bookmarkEnd w:id="210"/>
    </w:p>
    <w:p w14:paraId="5B02D55D" w14:textId="7A7C0CB1" w:rsidR="000248D0" w:rsidRDefault="000248D0" w:rsidP="00BF7F1C">
      <w:pPr>
        <w:pStyle w:val="3"/>
      </w:pPr>
      <w:bookmarkStart w:id="211" w:name="_Toc70340542"/>
      <w:r>
        <w:t>Форматирование текста</w:t>
      </w:r>
      <w:bookmarkEnd w:id="211"/>
    </w:p>
    <w:p w14:paraId="387633A1" w14:textId="7601C17E" w:rsidR="00E5370B" w:rsidRDefault="00E5370B" w:rsidP="0059613A">
      <w:pPr>
        <w:pStyle w:val="aff5"/>
        <w:ind w:left="567"/>
      </w:pPr>
      <w:r>
        <w:t>Форматирование текста относится только к содержанию контента (не к заголовку).</w:t>
      </w:r>
    </w:p>
    <w:p w14:paraId="2B55F56D" w14:textId="67BBA329" w:rsidR="00E5370B" w:rsidRDefault="00E5370B" w:rsidP="0059613A">
      <w:pPr>
        <w:pStyle w:val="aff5"/>
        <w:ind w:left="567"/>
      </w:pPr>
      <w:r>
        <w:t>Форматирование текста предполагает:</w:t>
      </w:r>
    </w:p>
    <w:p w14:paraId="246F3C41" w14:textId="0C4CF955" w:rsidR="00E5370B" w:rsidRDefault="00E5370B" w:rsidP="00D34CCD">
      <w:pPr>
        <w:pStyle w:val="aff5"/>
        <w:numPr>
          <w:ilvl w:val="0"/>
          <w:numId w:val="92"/>
        </w:numPr>
      </w:pPr>
      <w:r>
        <w:t>Изменение стиля текста.</w:t>
      </w:r>
    </w:p>
    <w:p w14:paraId="0005DEC4" w14:textId="3CF50A5A" w:rsidR="00E5370B" w:rsidRDefault="00E5370B" w:rsidP="00D34CCD">
      <w:pPr>
        <w:pStyle w:val="aff5"/>
        <w:numPr>
          <w:ilvl w:val="0"/>
          <w:numId w:val="92"/>
        </w:numPr>
      </w:pPr>
      <w:r>
        <w:t>Настройки «полужирный», «курсив», «подчеркнутый».</w:t>
      </w:r>
    </w:p>
    <w:p w14:paraId="1F9AFD08" w14:textId="6C823F72" w:rsidR="00E5370B" w:rsidRDefault="00E5370B" w:rsidP="00D34CCD">
      <w:pPr>
        <w:pStyle w:val="aff5"/>
        <w:numPr>
          <w:ilvl w:val="0"/>
          <w:numId w:val="92"/>
        </w:numPr>
      </w:pPr>
      <w:r>
        <w:t>Настройку нумерованного списка.</w:t>
      </w:r>
    </w:p>
    <w:p w14:paraId="5DEBA02F" w14:textId="34D658E9" w:rsidR="00E5370B" w:rsidRDefault="00E5370B" w:rsidP="00D34CCD">
      <w:pPr>
        <w:pStyle w:val="aff5"/>
        <w:numPr>
          <w:ilvl w:val="0"/>
          <w:numId w:val="92"/>
        </w:numPr>
      </w:pPr>
      <w:r>
        <w:t>Настройку маркированного списка.</w:t>
      </w:r>
    </w:p>
    <w:p w14:paraId="03FFE97A" w14:textId="5A2F0F4B" w:rsidR="000248D0" w:rsidRDefault="00E5370B" w:rsidP="00E5370B">
      <w:pPr>
        <w:pStyle w:val="aff5"/>
        <w:ind w:firstLine="567"/>
      </w:pPr>
      <w:r>
        <w:t xml:space="preserve">Чтобы перейти к форматированию текста, нужно напечатать текст в поле «Содержание» </w:t>
      </w:r>
      <w:r w:rsidR="00864E58">
        <w:t>и </w:t>
      </w:r>
      <w:r>
        <w:t>выделить требуемый фрагмент текста (</w:t>
      </w:r>
      <w:r w:rsidRPr="00FF469B">
        <w:t>рисунок </w:t>
      </w:r>
      <w:r w:rsidRPr="00FF469B">
        <w:rPr>
          <w:lang w:eastAsia="ru-RU"/>
        </w:rPr>
        <w:fldChar w:fldCharType="begin"/>
      </w:r>
      <w:r w:rsidRPr="00FF469B">
        <w:rPr>
          <w:lang w:eastAsia="ru-RU"/>
        </w:rPr>
        <w:instrText xml:space="preserve"> REF РИСУНОК_ск_статья_формат  \* MERGEFORMAT </w:instrText>
      </w:r>
      <w:r w:rsidRPr="00FF469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72</w:t>
      </w:r>
      <w:r w:rsidRPr="00FF469B">
        <w:rPr>
          <w:lang w:eastAsia="ru-RU"/>
        </w:rPr>
        <w:fldChar w:fldCharType="end"/>
      </w:r>
      <w:r>
        <w:t>).</w:t>
      </w:r>
    </w:p>
    <w:p w14:paraId="4650A8B8" w14:textId="7E16A079" w:rsidR="00E5370B" w:rsidRDefault="00E5370B" w:rsidP="00E5370B">
      <w:pPr>
        <w:pStyle w:val="af4"/>
      </w:pPr>
      <w:r>
        <w:rPr>
          <w:noProof/>
          <w:lang w:eastAsia="ru-RU"/>
        </w:rPr>
        <w:drawing>
          <wp:inline distT="0" distB="0" distL="0" distR="0" wp14:anchorId="49DB6083" wp14:editId="1BA0081F">
            <wp:extent cx="6120765" cy="1152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47A1" w14:textId="19949036" w:rsidR="00E5370B" w:rsidRPr="00E5370B" w:rsidRDefault="00E5370B" w:rsidP="00E5370B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статья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формат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72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12" w:name="РИСУНОК_ск_статья_формат"/>
      <w:r w:rsidR="00EB093C">
        <w:rPr>
          <w:noProof/>
        </w:rPr>
        <w:t>72</w:t>
      </w:r>
      <w:bookmarkEnd w:id="212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72</w:t>
      </w:r>
      <w:r w:rsidRPr="005753B1">
        <w:rPr>
          <w:noProof/>
        </w:rPr>
        <w:fldChar w:fldCharType="end"/>
      </w:r>
      <w:r w:rsidRPr="005753B1">
        <w:t xml:space="preserve">. </w:t>
      </w:r>
      <w:r>
        <w:t>Инструменты форматирования текста</w:t>
      </w:r>
    </w:p>
    <w:p w14:paraId="28B1E45A" w14:textId="4F19B212" w:rsidR="000248D0" w:rsidRDefault="00FF469B" w:rsidP="0059613A">
      <w:pPr>
        <w:pStyle w:val="aff5"/>
        <w:ind w:left="567"/>
      </w:pPr>
      <w:r>
        <w:t>Описание инструментов форматирования текста:</w:t>
      </w:r>
    </w:p>
    <w:p w14:paraId="27D14836" w14:textId="5F297CFF" w:rsidR="00FF469B" w:rsidRDefault="00FF469B" w:rsidP="0059613A">
      <w:pPr>
        <w:pStyle w:val="aff5"/>
        <w:ind w:left="567"/>
      </w:pPr>
      <w:r>
        <w:rPr>
          <w:noProof/>
          <w:lang w:eastAsia="ru-RU"/>
        </w:rPr>
        <w:drawing>
          <wp:inline distT="0" distB="0" distL="0" distR="0" wp14:anchorId="5E3CB333" wp14:editId="59B39E0E">
            <wp:extent cx="1066667" cy="285714"/>
            <wp:effectExtent l="0" t="0" r="635" b="63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настройка стиля текста (нормальный, заголовки уровней 1-4, форматированный текст и проч.);</w:t>
      </w:r>
    </w:p>
    <w:p w14:paraId="55AD270A" w14:textId="3018B9E8" w:rsidR="00FF469B" w:rsidRDefault="007A007C" w:rsidP="0059613A">
      <w:pPr>
        <w:pStyle w:val="aff5"/>
        <w:ind w:left="567"/>
      </w:pPr>
      <w:r>
        <w:rPr>
          <w:noProof/>
          <w:lang w:eastAsia="ru-RU"/>
        </w:rPr>
        <w:drawing>
          <wp:inline distT="0" distB="0" distL="0" distR="0" wp14:anchorId="5B1A7B20" wp14:editId="2C861D24">
            <wp:extent cx="212725" cy="201930"/>
            <wp:effectExtent l="0" t="0" r="0" b="7620"/>
            <wp:docPr id="43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69B">
        <w:t xml:space="preserve"> - полужирный;</w:t>
      </w:r>
    </w:p>
    <w:p w14:paraId="50555D69" w14:textId="78025060" w:rsidR="00FF469B" w:rsidRDefault="007A007C" w:rsidP="0059613A">
      <w:pPr>
        <w:pStyle w:val="aff5"/>
        <w:ind w:left="567"/>
      </w:pPr>
      <w:r>
        <w:rPr>
          <w:noProof/>
          <w:lang w:eastAsia="ru-RU"/>
        </w:rPr>
        <w:drawing>
          <wp:inline distT="0" distB="0" distL="0" distR="0" wp14:anchorId="1770061A" wp14:editId="5848B2DB">
            <wp:extent cx="244475" cy="212725"/>
            <wp:effectExtent l="0" t="0" r="3175" b="0"/>
            <wp:docPr id="41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69B">
        <w:t xml:space="preserve"> - курсив;</w:t>
      </w:r>
    </w:p>
    <w:p w14:paraId="660E24F2" w14:textId="633D767B" w:rsidR="00FF469B" w:rsidRDefault="007A007C" w:rsidP="0059613A">
      <w:pPr>
        <w:pStyle w:val="aff5"/>
        <w:ind w:left="567"/>
      </w:pPr>
      <w:r>
        <w:rPr>
          <w:noProof/>
          <w:lang w:eastAsia="ru-RU"/>
        </w:rPr>
        <w:drawing>
          <wp:inline distT="0" distB="0" distL="0" distR="0" wp14:anchorId="2898BD7A" wp14:editId="2BC29792">
            <wp:extent cx="276225" cy="212725"/>
            <wp:effectExtent l="0" t="0" r="9525" b="0"/>
            <wp:docPr id="20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69B">
        <w:t xml:space="preserve"> - подчеркнутый;</w:t>
      </w:r>
    </w:p>
    <w:p w14:paraId="6DD0EB12" w14:textId="25DADB54" w:rsidR="00FF469B" w:rsidRDefault="00FF469B" w:rsidP="0059613A">
      <w:pPr>
        <w:pStyle w:val="aff5"/>
        <w:ind w:left="567"/>
      </w:pPr>
      <w:r>
        <w:rPr>
          <w:noProof/>
          <w:lang w:eastAsia="ru-RU"/>
        </w:rPr>
        <w:drawing>
          <wp:inline distT="0" distB="0" distL="0" distR="0" wp14:anchorId="40487AEE" wp14:editId="37A0D028">
            <wp:extent cx="238095" cy="247619"/>
            <wp:effectExtent l="0" t="0" r="0" b="63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нумерованный список;</w:t>
      </w:r>
    </w:p>
    <w:p w14:paraId="3F28DFF3" w14:textId="38B8B6EC" w:rsidR="000248D0" w:rsidRDefault="00FF469B" w:rsidP="0059613A">
      <w:pPr>
        <w:pStyle w:val="aff5"/>
        <w:ind w:left="567"/>
      </w:pPr>
      <w:r>
        <w:rPr>
          <w:noProof/>
          <w:lang w:eastAsia="ru-RU"/>
        </w:rPr>
        <w:drawing>
          <wp:inline distT="0" distB="0" distL="0" distR="0" wp14:anchorId="7AD9FAA8" wp14:editId="17720AC6">
            <wp:extent cx="285714" cy="295238"/>
            <wp:effectExtent l="0" t="0" r="63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маркированный список.</w:t>
      </w:r>
    </w:p>
    <w:p w14:paraId="214E5979" w14:textId="0CEBF235" w:rsidR="00CA4C5B" w:rsidRDefault="00CA4C5B" w:rsidP="0059613A">
      <w:pPr>
        <w:pStyle w:val="aff5"/>
        <w:ind w:left="567"/>
      </w:pPr>
      <w:r>
        <w:t xml:space="preserve">Инструмент </w:t>
      </w:r>
      <w:r>
        <w:rPr>
          <w:noProof/>
          <w:lang w:eastAsia="ru-RU"/>
        </w:rPr>
        <w:drawing>
          <wp:inline distT="0" distB="0" distL="0" distR="0" wp14:anchorId="16F52677" wp14:editId="55D15D99">
            <wp:extent cx="276190" cy="2380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 для добавления ссылок.</w:t>
      </w:r>
    </w:p>
    <w:p w14:paraId="1059A722" w14:textId="0E0A985B" w:rsidR="000248D0" w:rsidRDefault="000248D0" w:rsidP="00BF7F1C">
      <w:pPr>
        <w:pStyle w:val="3"/>
      </w:pPr>
      <w:bookmarkStart w:id="213" w:name="_Ref28333471"/>
      <w:bookmarkStart w:id="214" w:name="_Toc70340543"/>
      <w:r>
        <w:t>Ссылки</w:t>
      </w:r>
      <w:bookmarkEnd w:id="213"/>
      <w:bookmarkEnd w:id="214"/>
    </w:p>
    <w:p w14:paraId="47839AAC" w14:textId="60A0EC8D" w:rsidR="00CB7A97" w:rsidRDefault="00CB7A97" w:rsidP="00CB7A97">
      <w:pPr>
        <w:rPr>
          <w:lang w:eastAsia="ru-RU"/>
        </w:rPr>
      </w:pPr>
      <w:r>
        <w:rPr>
          <w:lang w:eastAsia="ru-RU"/>
        </w:rPr>
        <w:t>В качестве ссылки может выступать произвольный текст в содержимом контента или изображение в содержимом контента.</w:t>
      </w:r>
    </w:p>
    <w:p w14:paraId="189FCDD8" w14:textId="1A5F22A5" w:rsidR="00CB7A97" w:rsidRDefault="00CB7A97" w:rsidP="00CB7A97">
      <w:pPr>
        <w:rPr>
          <w:lang w:eastAsia="ru-RU"/>
        </w:rPr>
      </w:pPr>
      <w:r>
        <w:rPr>
          <w:lang w:eastAsia="ru-RU"/>
        </w:rPr>
        <w:t>Ссылка может открывать файл (например, в тексте содержится упоминание «Устав ИКП», этот текст является ссылкой, которая открывает файл «Устав ИКП</w:t>
      </w:r>
      <w:r w:rsidRPr="00CB7A97">
        <w:rPr>
          <w:lang w:eastAsia="ru-RU"/>
        </w:rPr>
        <w:t>.</w:t>
      </w:r>
      <w:r>
        <w:rPr>
          <w:lang w:val="en-US" w:eastAsia="ru-RU"/>
        </w:rPr>
        <w:t>pdf</w:t>
      </w:r>
      <w:r>
        <w:rPr>
          <w:lang w:eastAsia="ru-RU"/>
        </w:rPr>
        <w:t>»).</w:t>
      </w:r>
      <w:r w:rsidR="00CA4C5B">
        <w:rPr>
          <w:lang w:eastAsia="ru-RU"/>
        </w:rPr>
        <w:t xml:space="preserve"> Файл может быть любого формата.</w:t>
      </w:r>
    </w:p>
    <w:p w14:paraId="0809956A" w14:textId="11330F7F" w:rsidR="00CB7A97" w:rsidRDefault="00CB7A97" w:rsidP="00CB7A97">
      <w:pPr>
        <w:rPr>
          <w:lang w:eastAsia="ru-RU"/>
        </w:rPr>
      </w:pPr>
      <w:r>
        <w:rPr>
          <w:lang w:eastAsia="ru-RU"/>
        </w:rPr>
        <w:t>Ссылка может вести на любые интернет-страницы (как на страницы Портала, так и на внешние страницы). Например, текст «Государственная Третьяковская галерея» (</w:t>
      </w:r>
      <w:r w:rsidRPr="00FF469B">
        <w:t>рисунок </w:t>
      </w:r>
      <w:r w:rsidRPr="00FF469B">
        <w:rPr>
          <w:lang w:eastAsia="ru-RU"/>
        </w:rPr>
        <w:fldChar w:fldCharType="begin"/>
      </w:r>
      <w:r w:rsidRPr="00FF469B">
        <w:rPr>
          <w:lang w:eastAsia="ru-RU"/>
        </w:rPr>
        <w:instrText xml:space="preserve"> REF РИСУНОК_ск_статья_формат  \* MERGEFORMAT </w:instrText>
      </w:r>
      <w:r w:rsidRPr="00FF469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72</w:t>
      </w:r>
      <w:r w:rsidRPr="00FF469B">
        <w:rPr>
          <w:lang w:eastAsia="ru-RU"/>
        </w:rPr>
        <w:fldChar w:fldCharType="end"/>
      </w:r>
      <w:r>
        <w:rPr>
          <w:lang w:eastAsia="ru-RU"/>
        </w:rPr>
        <w:t>) можно оформить как ссылку на сайт Третьяковской галереи.</w:t>
      </w:r>
    </w:p>
    <w:p w14:paraId="0129034A" w14:textId="2DA15555" w:rsidR="00CB7A97" w:rsidRDefault="00CB7A97" w:rsidP="00CB7A97">
      <w:pPr>
        <w:rPr>
          <w:lang w:eastAsia="ru-RU"/>
        </w:rPr>
      </w:pPr>
      <w:r>
        <w:rPr>
          <w:lang w:eastAsia="ru-RU"/>
        </w:rPr>
        <w:t xml:space="preserve">По этому же принципу можно оформить изображение как ссылку. Например, изображение, представленное на </w:t>
      </w:r>
      <w:r>
        <w:t>рисунке</w:t>
      </w:r>
      <w:r w:rsidRPr="00F81A6E">
        <w:t> </w:t>
      </w:r>
      <w:r w:rsidRPr="00F81A6E">
        <w:rPr>
          <w:lang w:eastAsia="ru-RU"/>
        </w:rPr>
        <w:fldChar w:fldCharType="begin"/>
      </w:r>
      <w:r w:rsidRPr="00F81A6E">
        <w:rPr>
          <w:lang w:eastAsia="ru-RU"/>
        </w:rPr>
        <w:instrText xml:space="preserve"> REF РИСУНОК_изображение_в_статье  \* MERGEFORMAT </w:instrText>
      </w:r>
      <w:r w:rsidRPr="00F81A6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80</w:t>
      </w:r>
      <w:r w:rsidRPr="00F81A6E">
        <w:rPr>
          <w:lang w:eastAsia="ru-RU"/>
        </w:rPr>
        <w:fldChar w:fldCharType="end"/>
      </w:r>
      <w:r>
        <w:rPr>
          <w:lang w:eastAsia="ru-RU"/>
        </w:rPr>
        <w:t>, также можно оформить как ссылку на сайт Третьяковской галереи.</w:t>
      </w:r>
    </w:p>
    <w:p w14:paraId="74199643" w14:textId="6F65CF4F" w:rsidR="003C3331" w:rsidRDefault="003C3331" w:rsidP="00CB7A97">
      <w:pPr>
        <w:rPr>
          <w:lang w:eastAsia="ru-RU"/>
        </w:rPr>
      </w:pPr>
      <w:r>
        <w:rPr>
          <w:lang w:eastAsia="ru-RU"/>
        </w:rPr>
        <w:t xml:space="preserve">Ссылки могут открываться в этой же </w:t>
      </w:r>
      <w:r w:rsidR="009150AF">
        <w:rPr>
          <w:lang w:eastAsia="ru-RU"/>
        </w:rPr>
        <w:t>вкладке</w:t>
      </w:r>
      <w:r>
        <w:rPr>
          <w:lang w:eastAsia="ru-RU"/>
        </w:rPr>
        <w:t xml:space="preserve"> браузера или в новой </w:t>
      </w:r>
      <w:r w:rsidR="009150AF">
        <w:rPr>
          <w:lang w:eastAsia="ru-RU"/>
        </w:rPr>
        <w:t>вкладке браузера, а </w:t>
      </w:r>
      <w:r>
        <w:rPr>
          <w:lang w:eastAsia="ru-RU"/>
        </w:rPr>
        <w:t>также в</w:t>
      </w:r>
      <w:r w:rsidR="00864E58">
        <w:rPr>
          <w:lang w:eastAsia="ru-RU"/>
        </w:rPr>
        <w:t> </w:t>
      </w:r>
      <w:r>
        <w:rPr>
          <w:lang w:eastAsia="ru-RU"/>
        </w:rPr>
        <w:t>новом окне браузера. Рекомендуется открывать ссылки на внешние страницы в новой вкладке браузера, чтобы Портал по-прежнему был открыт у пользовател</w:t>
      </w:r>
      <w:r w:rsidR="00864E58">
        <w:rPr>
          <w:lang w:eastAsia="ru-RU"/>
        </w:rPr>
        <w:t>я в соседней вкладке. Ссылки на </w:t>
      </w:r>
      <w:r>
        <w:rPr>
          <w:lang w:eastAsia="ru-RU"/>
        </w:rPr>
        <w:t xml:space="preserve">внутренние страницы Портала оформляются на усмотрение администратора. </w:t>
      </w:r>
    </w:p>
    <w:p w14:paraId="3F84D53C" w14:textId="3E625809" w:rsidR="00CB7A97" w:rsidRPr="00CB7A97" w:rsidRDefault="00CB7A97" w:rsidP="00CB7A97">
      <w:pPr>
        <w:rPr>
          <w:lang w:eastAsia="ru-RU"/>
        </w:rPr>
      </w:pPr>
      <w:r>
        <w:rPr>
          <w:lang w:eastAsia="ru-RU"/>
        </w:rPr>
        <w:t xml:space="preserve">Отдельный тип ссылки – ссылка на </w:t>
      </w:r>
      <w:r>
        <w:rPr>
          <w:lang w:val="en-US" w:eastAsia="ru-RU"/>
        </w:rPr>
        <w:t>Email</w:t>
      </w:r>
      <w:r>
        <w:rPr>
          <w:lang w:eastAsia="ru-RU"/>
        </w:rPr>
        <w:t xml:space="preserve">. По нажатию на эту ссылку пользователю открывается почтовый клиент для отправки сообщения на </w:t>
      </w:r>
      <w:r>
        <w:rPr>
          <w:lang w:val="en-US" w:eastAsia="ru-RU"/>
        </w:rPr>
        <w:t>Email</w:t>
      </w:r>
      <w:r>
        <w:rPr>
          <w:lang w:eastAsia="ru-RU"/>
        </w:rPr>
        <w:t>, который настроил администратор для данной ссылки.</w:t>
      </w:r>
      <w:r w:rsidR="001F6116">
        <w:rPr>
          <w:lang w:eastAsia="ru-RU"/>
        </w:rPr>
        <w:t xml:space="preserve"> Эта ссылка обычно используется для обратной связи.</w:t>
      </w:r>
    </w:p>
    <w:p w14:paraId="7B1C76CF" w14:textId="045182A4" w:rsidR="000248D0" w:rsidRDefault="000248D0" w:rsidP="00BF7F1C">
      <w:pPr>
        <w:pStyle w:val="4"/>
      </w:pPr>
      <w:r>
        <w:t>Ссылка на файл</w:t>
      </w:r>
    </w:p>
    <w:p w14:paraId="460D9270" w14:textId="31E66103" w:rsidR="000248D0" w:rsidRDefault="002C5FA3" w:rsidP="0059613A">
      <w:pPr>
        <w:pStyle w:val="aff5"/>
        <w:ind w:left="567"/>
      </w:pPr>
      <w:r>
        <w:t xml:space="preserve">Чтобы </w:t>
      </w:r>
      <w:r w:rsidR="00F44667">
        <w:t>добавить</w:t>
      </w:r>
      <w:r>
        <w:t xml:space="preserve"> ссылку на файл, нужно:</w:t>
      </w:r>
    </w:p>
    <w:p w14:paraId="12A11784" w14:textId="6632B1B6" w:rsidR="002C5FA3" w:rsidRDefault="002C5FA3" w:rsidP="00D34CCD">
      <w:pPr>
        <w:pStyle w:val="aff5"/>
        <w:numPr>
          <w:ilvl w:val="0"/>
          <w:numId w:val="97"/>
        </w:numPr>
      </w:pPr>
      <w:r>
        <w:t>Перейти к редактированию контента (рисунок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6085ED7C" w14:textId="6E41F9F3" w:rsidR="002C5FA3" w:rsidRDefault="002C5FA3" w:rsidP="00D34CCD">
      <w:pPr>
        <w:pStyle w:val="aff5"/>
        <w:numPr>
          <w:ilvl w:val="0"/>
          <w:numId w:val="97"/>
        </w:numPr>
      </w:pPr>
      <w:r>
        <w:t xml:space="preserve">Выделить текст, который </w:t>
      </w:r>
      <w:r w:rsidR="00CA4C5B">
        <w:t>должен быть ссылкой на файл. В результате отображается меню, представленное на рисунке</w:t>
      </w:r>
      <w:r w:rsidR="00CA4C5B" w:rsidRPr="00FF469B">
        <w:t> </w:t>
      </w:r>
      <w:r w:rsidR="00CA4C5B" w:rsidRPr="00FF469B">
        <w:rPr>
          <w:lang w:eastAsia="ru-RU"/>
        </w:rPr>
        <w:fldChar w:fldCharType="begin"/>
      </w:r>
      <w:r w:rsidR="00CA4C5B" w:rsidRPr="00FF469B">
        <w:rPr>
          <w:lang w:eastAsia="ru-RU"/>
        </w:rPr>
        <w:instrText xml:space="preserve"> REF РИСУНОК_ск_статья_формат  \* MERGEFORMAT </w:instrText>
      </w:r>
      <w:r w:rsidR="00CA4C5B" w:rsidRPr="00FF469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72</w:t>
      </w:r>
      <w:r w:rsidR="00CA4C5B" w:rsidRPr="00FF469B">
        <w:rPr>
          <w:lang w:eastAsia="ru-RU"/>
        </w:rPr>
        <w:fldChar w:fldCharType="end"/>
      </w:r>
      <w:r w:rsidR="00CA4C5B">
        <w:rPr>
          <w:lang w:eastAsia="ru-RU"/>
        </w:rPr>
        <w:t>.</w:t>
      </w:r>
    </w:p>
    <w:p w14:paraId="5B704D2E" w14:textId="6BF10FD0" w:rsidR="00CA4C5B" w:rsidRDefault="00CA4C5B" w:rsidP="00D34CCD">
      <w:pPr>
        <w:pStyle w:val="aff5"/>
        <w:numPr>
          <w:ilvl w:val="0"/>
          <w:numId w:val="97"/>
        </w:numPr>
      </w:pPr>
      <w:r>
        <w:rPr>
          <w:lang w:eastAsia="ru-RU"/>
        </w:rPr>
        <w:t xml:space="preserve">Щелкнуть на значок ссылки </w:t>
      </w:r>
      <w:r>
        <w:rPr>
          <w:noProof/>
          <w:lang w:eastAsia="ru-RU"/>
        </w:rPr>
        <w:drawing>
          <wp:inline distT="0" distB="0" distL="0" distR="0" wp14:anchorId="644D3186" wp14:editId="0071DE4A">
            <wp:extent cx="276190" cy="2380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 В результате меню имеет вид, представленный на </w:t>
      </w:r>
      <w:r w:rsidRPr="00CA4C5B">
        <w:t>рисунке </w:t>
      </w:r>
      <w:r w:rsidRPr="00CA4C5B">
        <w:rPr>
          <w:lang w:eastAsia="ru-RU"/>
        </w:rPr>
        <w:fldChar w:fldCharType="begin"/>
      </w:r>
      <w:r w:rsidRPr="00CA4C5B">
        <w:rPr>
          <w:lang w:eastAsia="ru-RU"/>
        </w:rPr>
        <w:instrText xml:space="preserve"> REF РИСУНОК_ск_меню_доб_ссылки  \* MERGEFORMAT </w:instrText>
      </w:r>
      <w:r w:rsidRPr="00CA4C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73</w:t>
      </w:r>
      <w:r w:rsidRPr="00CA4C5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7E124FA4" w14:textId="5388F0E8" w:rsidR="00CA4C5B" w:rsidRDefault="00CA4C5B" w:rsidP="00CA4C5B">
      <w:pPr>
        <w:pStyle w:val="af4"/>
      </w:pPr>
      <w:r>
        <w:rPr>
          <w:noProof/>
          <w:lang w:eastAsia="ru-RU"/>
        </w:rPr>
        <w:drawing>
          <wp:inline distT="0" distB="0" distL="0" distR="0" wp14:anchorId="4ECEAE3C" wp14:editId="69FF1FEB">
            <wp:extent cx="4628571" cy="103809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E07A" w14:textId="277EF4E1" w:rsidR="00CA4C5B" w:rsidRPr="00CA4C5B" w:rsidRDefault="00CA4C5B" w:rsidP="00CA4C5B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меню_доб_ссылки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73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15" w:name="РИСУНОК_ск_меню_доб_ссылки"/>
      <w:r w:rsidR="00EB093C">
        <w:rPr>
          <w:noProof/>
        </w:rPr>
        <w:t>73</w:t>
      </w:r>
      <w:bookmarkEnd w:id="215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73</w:t>
      </w:r>
      <w:r w:rsidRPr="005753B1">
        <w:rPr>
          <w:noProof/>
        </w:rPr>
        <w:fldChar w:fldCharType="end"/>
      </w:r>
      <w:r w:rsidRPr="005753B1">
        <w:t xml:space="preserve">. </w:t>
      </w:r>
      <w:r>
        <w:t>Меню добавления ссылки</w:t>
      </w:r>
    </w:p>
    <w:p w14:paraId="252D7A45" w14:textId="31B49F50" w:rsidR="00FB613F" w:rsidRDefault="00CA4C5B" w:rsidP="00D34CCD">
      <w:pPr>
        <w:pStyle w:val="aff5"/>
        <w:numPr>
          <w:ilvl w:val="0"/>
          <w:numId w:val="97"/>
        </w:numPr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08D020E4" wp14:editId="338A8AF8">
            <wp:extent cx="219048" cy="190476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(самый правый значок </w:t>
      </w:r>
      <w:r>
        <w:rPr>
          <w:lang w:eastAsia="ru-RU"/>
        </w:rPr>
        <w:t>на </w:t>
      </w:r>
      <w:r w:rsidRPr="00CA4C5B">
        <w:t>рисунке </w:t>
      </w:r>
      <w:r w:rsidRPr="00CA4C5B">
        <w:rPr>
          <w:lang w:eastAsia="ru-RU"/>
        </w:rPr>
        <w:fldChar w:fldCharType="begin"/>
      </w:r>
      <w:r w:rsidRPr="00CA4C5B">
        <w:rPr>
          <w:lang w:eastAsia="ru-RU"/>
        </w:rPr>
        <w:instrText xml:space="preserve"> REF РИСУНОК_ск_меню_доб_ссылки  \* MERGEFORMAT </w:instrText>
      </w:r>
      <w:r w:rsidRPr="00CA4C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73</w:t>
      </w:r>
      <w:r w:rsidRPr="00CA4C5B">
        <w:rPr>
          <w:lang w:eastAsia="ru-RU"/>
        </w:rPr>
        <w:fldChar w:fldCharType="end"/>
      </w:r>
      <w:r>
        <w:t xml:space="preserve">). В результате открывается окно выбора файла, представленное на </w:t>
      </w:r>
      <w:r w:rsidRPr="00CA4C5B">
        <w:t>рисунке </w:t>
      </w:r>
      <w:r w:rsidRPr="00CA4C5B">
        <w:rPr>
          <w:lang w:eastAsia="ru-RU"/>
        </w:rPr>
        <w:fldChar w:fldCharType="begin"/>
      </w:r>
      <w:r w:rsidRPr="00CA4C5B">
        <w:rPr>
          <w:lang w:eastAsia="ru-RU"/>
        </w:rPr>
        <w:instrText xml:space="preserve"> REF РИСУНОК_ск_меню_доб_файла  \* MERGEFORMAT </w:instrText>
      </w:r>
      <w:r w:rsidRPr="00CA4C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74</w:t>
      </w:r>
      <w:r w:rsidRPr="00CA4C5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2AF2F927" w14:textId="7B290EFE" w:rsidR="00CA4C5B" w:rsidRDefault="00CA4C5B" w:rsidP="00CA4C5B">
      <w:pPr>
        <w:pStyle w:val="af4"/>
      </w:pPr>
      <w:r>
        <w:rPr>
          <w:noProof/>
          <w:lang w:eastAsia="ru-RU"/>
        </w:rPr>
        <w:drawing>
          <wp:inline distT="0" distB="0" distL="0" distR="0" wp14:anchorId="679B885A" wp14:editId="5C69DBE9">
            <wp:extent cx="6120765" cy="39941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2713" w14:textId="00F3A2FA" w:rsidR="00CA4C5B" w:rsidRPr="00CA4C5B" w:rsidRDefault="00CA4C5B" w:rsidP="00CA4C5B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</w:instrText>
      </w:r>
      <w:r w:rsidRPr="005753B1">
        <w:rPr>
          <w:lang w:eastAsia="ru-RU"/>
        </w:rPr>
        <w:instrText>_</w:instrText>
      </w:r>
      <w:r>
        <w:rPr>
          <w:lang w:eastAsia="ru-RU"/>
        </w:rPr>
        <w:instrText>меню_доб_файла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74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16" w:name="РИСУНОК_ск_меню_доб_файла"/>
      <w:r w:rsidR="00EB093C">
        <w:rPr>
          <w:noProof/>
        </w:rPr>
        <w:t>74</w:t>
      </w:r>
      <w:bookmarkEnd w:id="216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74</w:t>
      </w:r>
      <w:r w:rsidRPr="005753B1">
        <w:rPr>
          <w:noProof/>
        </w:rPr>
        <w:fldChar w:fldCharType="end"/>
      </w:r>
      <w:r w:rsidRPr="005753B1">
        <w:t xml:space="preserve">. </w:t>
      </w:r>
      <w:r>
        <w:t>Окно выбора файла</w:t>
      </w:r>
    </w:p>
    <w:p w14:paraId="73EF8D1C" w14:textId="77777777" w:rsidR="00CA4C5B" w:rsidRDefault="00CA4C5B" w:rsidP="00CA4C5B">
      <w:pPr>
        <w:pStyle w:val="aff5"/>
        <w:ind w:firstLine="567"/>
      </w:pPr>
      <w:r>
        <w:t xml:space="preserve">В этом окне можно: </w:t>
      </w:r>
    </w:p>
    <w:p w14:paraId="48055ABE" w14:textId="244AA6EE" w:rsidR="00CA4C5B" w:rsidRDefault="00CA4C5B" w:rsidP="00CA4C5B">
      <w:pPr>
        <w:pStyle w:val="aff5"/>
        <w:ind w:firstLine="567"/>
      </w:pPr>
      <w:r>
        <w:t>либо выбрать файл, который ранее был загружен в хранилище Портала в раздел «Документы и медиафайлы» (см. раздел </w:t>
      </w:r>
      <w:r>
        <w:fldChar w:fldCharType="begin"/>
      </w:r>
      <w:r>
        <w:instrText xml:space="preserve"> REF _Ref28271043 \r \h </w:instrText>
      </w:r>
      <w:r>
        <w:fldChar w:fldCharType="separate"/>
      </w:r>
      <w:r w:rsidR="00864E58">
        <w:t>5</w:t>
      </w:r>
      <w:r>
        <w:fldChar w:fldCharType="end"/>
      </w:r>
      <w:r>
        <w:t xml:space="preserve">); </w:t>
      </w:r>
    </w:p>
    <w:p w14:paraId="10770743" w14:textId="098A0F31" w:rsidR="00CA4C5B" w:rsidRDefault="00CA4C5B" w:rsidP="00CA4C5B">
      <w:pPr>
        <w:pStyle w:val="aff5"/>
        <w:ind w:firstLine="567"/>
      </w:pPr>
      <w:r>
        <w:t>либо добавить новый файл с компьютера администратора.</w:t>
      </w:r>
    </w:p>
    <w:p w14:paraId="415E5FD2" w14:textId="238650A4" w:rsidR="00CA4C5B" w:rsidRDefault="00CA4C5B" w:rsidP="00CA4C5B">
      <w:pPr>
        <w:pStyle w:val="aff5"/>
        <w:ind w:firstLine="567"/>
      </w:pPr>
      <w:r>
        <w:t>Вариант 1. Заранее загрузить файл в раздел «Документы и медиафайлы» (см. раздел </w:t>
      </w:r>
      <w:r>
        <w:fldChar w:fldCharType="begin"/>
      </w:r>
      <w:r>
        <w:instrText xml:space="preserve"> REF _Ref28271043 \r \h </w:instrText>
      </w:r>
      <w:r>
        <w:fldChar w:fldCharType="separate"/>
      </w:r>
      <w:r w:rsidR="00864E58">
        <w:t>5</w:t>
      </w:r>
      <w:r>
        <w:fldChar w:fldCharType="end"/>
      </w:r>
      <w:r>
        <w:t xml:space="preserve">), в определенную папку, чтобы файл потом было легче найти. В текущем пункте </w:t>
      </w:r>
      <w:r w:rsidR="00F6373B">
        <w:t>выбрать ранее загруженный</w:t>
      </w:r>
      <w:r>
        <w:t xml:space="preserve"> </w:t>
      </w:r>
      <w:r w:rsidR="00F6373B">
        <w:t>файл.</w:t>
      </w:r>
    </w:p>
    <w:p w14:paraId="5C8EC3E5" w14:textId="21D0A07B" w:rsidR="00CA4C5B" w:rsidRDefault="00CA4C5B" w:rsidP="00CA4C5B">
      <w:pPr>
        <w:pStyle w:val="aff5"/>
        <w:ind w:firstLine="567"/>
      </w:pPr>
      <w:r>
        <w:t xml:space="preserve">Вариант 2. Не загружать </w:t>
      </w:r>
      <w:r w:rsidR="00F6373B">
        <w:t>файл</w:t>
      </w:r>
      <w:r>
        <w:t xml:space="preserve"> заранее. Тогда в текущем пункте нажать на кнопку «Выберите файл» (</w:t>
      </w:r>
      <w:r w:rsidR="00F6373B">
        <w:t>рисунок</w:t>
      </w:r>
      <w:r w:rsidR="00F6373B" w:rsidRPr="00CA4C5B">
        <w:t> </w:t>
      </w:r>
      <w:r w:rsidR="00F6373B" w:rsidRPr="00CA4C5B">
        <w:rPr>
          <w:lang w:eastAsia="ru-RU"/>
        </w:rPr>
        <w:fldChar w:fldCharType="begin"/>
      </w:r>
      <w:r w:rsidR="00F6373B" w:rsidRPr="00CA4C5B">
        <w:rPr>
          <w:lang w:eastAsia="ru-RU"/>
        </w:rPr>
        <w:instrText xml:space="preserve"> REF РИСУНОК_ск_меню_доб_файла  \* MERGEFORMAT </w:instrText>
      </w:r>
      <w:r w:rsidR="00F6373B" w:rsidRPr="00CA4C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74</w:t>
      </w:r>
      <w:r w:rsidR="00F6373B" w:rsidRPr="00CA4C5B">
        <w:rPr>
          <w:lang w:eastAsia="ru-RU"/>
        </w:rPr>
        <w:fldChar w:fldCharType="end"/>
      </w:r>
      <w:r>
        <w:t xml:space="preserve">) и выбрать </w:t>
      </w:r>
      <w:r w:rsidR="00F6373B">
        <w:t>файл</w:t>
      </w:r>
      <w:r>
        <w:t xml:space="preserve"> на компьютере. В этом случае </w:t>
      </w:r>
      <w:r w:rsidR="00F6373B">
        <w:t>файл</w:t>
      </w:r>
      <w:r>
        <w:t> автоматически сохраняется в корне раздела «Документы и медиафайлы» (см. раздел </w:t>
      </w:r>
      <w:r>
        <w:fldChar w:fldCharType="begin"/>
      </w:r>
      <w:r>
        <w:instrText xml:space="preserve"> REF _Ref28271043 \r \h </w:instrText>
      </w:r>
      <w:r>
        <w:fldChar w:fldCharType="separate"/>
      </w:r>
      <w:r w:rsidR="00864E58">
        <w:t>5</w:t>
      </w:r>
      <w:r>
        <w:fldChar w:fldCharType="end"/>
      </w:r>
      <w:r>
        <w:t>). В дальнейшем, если таким способом будет добавлено много файлов, то они все будут отображать</w:t>
      </w:r>
      <w:r w:rsidR="00864E58">
        <w:t>ся в корне раздела «Документы и </w:t>
      </w:r>
      <w:r>
        <w:t xml:space="preserve">медиафайлы», что может быть не всегда удобно при поиске этого </w:t>
      </w:r>
      <w:r w:rsidR="00F6373B">
        <w:t>файла</w:t>
      </w:r>
      <w:r>
        <w:t>. Возможно, потребуется редактировать это</w:t>
      </w:r>
      <w:r w:rsidR="00F6373B">
        <w:t>т файл или заменить его</w:t>
      </w:r>
      <w:r>
        <w:t>.</w:t>
      </w:r>
    </w:p>
    <w:p w14:paraId="2B103EF8" w14:textId="65B68F82" w:rsidR="002C5FA3" w:rsidRDefault="00CA4C5B" w:rsidP="00F6373B">
      <w:pPr>
        <w:pStyle w:val="aff5"/>
        <w:ind w:firstLine="567"/>
      </w:pPr>
      <w:r>
        <w:t>Когд</w:t>
      </w:r>
      <w:r w:rsidR="00F6373B">
        <w:t>а в окне «Выберите файл» выбран</w:t>
      </w:r>
      <w:r>
        <w:t xml:space="preserve"> </w:t>
      </w:r>
      <w:r w:rsidR="00F6373B">
        <w:t>файл</w:t>
      </w:r>
      <w:r>
        <w:t>, перед его добавлением в контент можно еще раз просмотреть информацию о нем по наж</w:t>
      </w:r>
      <w:r w:rsidR="00F44667">
        <w:t>а</w:t>
      </w:r>
      <w:r>
        <w:t xml:space="preserve">тию на значок </w:t>
      </w:r>
      <w:r>
        <w:rPr>
          <w:noProof/>
          <w:lang w:eastAsia="ru-RU"/>
        </w:rPr>
        <w:drawing>
          <wp:inline distT="0" distB="0" distL="0" distR="0" wp14:anchorId="37C314E4" wp14:editId="52053273">
            <wp:extent cx="257143" cy="190476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F44667">
        <w:t>рисунок </w:t>
      </w:r>
      <w:r w:rsidRPr="00F44667">
        <w:rPr>
          <w:lang w:eastAsia="ru-RU"/>
        </w:rPr>
        <w:fldChar w:fldCharType="begin"/>
      </w:r>
      <w:r w:rsidRPr="00F44667">
        <w:rPr>
          <w:lang w:eastAsia="ru-RU"/>
        </w:rPr>
        <w:instrText xml:space="preserve"> REF РИСУНОК_окно_инф  \* MERGEFORMAT </w:instrText>
      </w:r>
      <w:r w:rsidRPr="00F44667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75</w:t>
      </w:r>
      <w:r w:rsidRPr="00F44667">
        <w:rPr>
          <w:lang w:eastAsia="ru-RU"/>
        </w:rPr>
        <w:fldChar w:fldCharType="end"/>
      </w:r>
      <w:r>
        <w:t>).</w:t>
      </w:r>
    </w:p>
    <w:p w14:paraId="052A5097" w14:textId="55061671" w:rsidR="002C5FA3" w:rsidRDefault="00F6373B" w:rsidP="00F6373B">
      <w:pPr>
        <w:pStyle w:val="af4"/>
      </w:pPr>
      <w:r>
        <w:rPr>
          <w:noProof/>
          <w:lang w:eastAsia="ru-RU"/>
        </w:rPr>
        <w:drawing>
          <wp:inline distT="0" distB="0" distL="0" distR="0" wp14:anchorId="2A08AA27" wp14:editId="7CC39275">
            <wp:extent cx="5619750" cy="3331971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20499" cy="33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C012" w14:textId="4CE4ED61" w:rsidR="00F44667" w:rsidRPr="00F44667" w:rsidRDefault="00F44667" w:rsidP="00F44667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окно_инф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75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17" w:name="РИСУНОК_окно_инф"/>
      <w:r w:rsidR="00EB093C">
        <w:rPr>
          <w:noProof/>
        </w:rPr>
        <w:t>75</w:t>
      </w:r>
      <w:bookmarkEnd w:id="217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75</w:t>
      </w:r>
      <w:r w:rsidRPr="005753B1">
        <w:rPr>
          <w:noProof/>
        </w:rPr>
        <w:fldChar w:fldCharType="end"/>
      </w:r>
      <w:r w:rsidRPr="005753B1">
        <w:t xml:space="preserve">. </w:t>
      </w:r>
      <w:r>
        <w:t>Окно «Выберите файл». Информация о выбранном файле</w:t>
      </w:r>
    </w:p>
    <w:p w14:paraId="1A7196EF" w14:textId="3BD34594" w:rsidR="002C5FA3" w:rsidRDefault="00F6373B" w:rsidP="00D34CCD">
      <w:pPr>
        <w:pStyle w:val="aff5"/>
        <w:numPr>
          <w:ilvl w:val="0"/>
          <w:numId w:val="97"/>
        </w:numPr>
      </w:pPr>
      <w:r>
        <w:t>В окне выбора файла нужно нажать на кнопку «Добавить». В результате окно закрывается, в содержании контента добавлена ссылка на выбранный файл</w:t>
      </w:r>
      <w:r w:rsidR="00F44667">
        <w:t xml:space="preserve"> (</w:t>
      </w:r>
      <w:r w:rsidR="00F44667" w:rsidRPr="00F44667">
        <w:t>рисунок </w:t>
      </w:r>
      <w:r w:rsidR="00F44667" w:rsidRPr="00F44667">
        <w:rPr>
          <w:lang w:eastAsia="ru-RU"/>
        </w:rPr>
        <w:fldChar w:fldCharType="begin"/>
      </w:r>
      <w:r w:rsidR="00F44667" w:rsidRPr="00F44667">
        <w:rPr>
          <w:lang w:eastAsia="ru-RU"/>
        </w:rPr>
        <w:instrText xml:space="preserve"> REF РИСУНОК_ск_фссылка  \* MERGEFORMAT </w:instrText>
      </w:r>
      <w:r w:rsidR="00F44667" w:rsidRPr="00F44667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76</w:t>
      </w:r>
      <w:r w:rsidR="00F44667" w:rsidRPr="00F44667">
        <w:rPr>
          <w:lang w:eastAsia="ru-RU"/>
        </w:rPr>
        <w:fldChar w:fldCharType="end"/>
      </w:r>
      <w:r w:rsidR="00F44667">
        <w:t>)</w:t>
      </w:r>
      <w:r>
        <w:t>.</w:t>
      </w:r>
    </w:p>
    <w:p w14:paraId="44CEFC6A" w14:textId="20CCBF9C" w:rsidR="002C5FA3" w:rsidRDefault="00F6373B" w:rsidP="00F44667">
      <w:pPr>
        <w:pStyle w:val="af4"/>
      </w:pPr>
      <w:r>
        <w:rPr>
          <w:noProof/>
          <w:lang w:eastAsia="ru-RU"/>
        </w:rPr>
        <w:drawing>
          <wp:inline distT="0" distB="0" distL="0" distR="0" wp14:anchorId="24C4E12F" wp14:editId="79492735">
            <wp:extent cx="4943475" cy="114338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960559" cy="11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78CB" w14:textId="3348963F" w:rsidR="00F44667" w:rsidRPr="00F44667" w:rsidRDefault="00F44667" w:rsidP="00F44667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ск_фссылка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76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18" w:name="РИСУНОК_ск_фссылка"/>
      <w:r w:rsidR="00EB093C">
        <w:rPr>
          <w:noProof/>
        </w:rPr>
        <w:t>76</w:t>
      </w:r>
      <w:bookmarkEnd w:id="218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76</w:t>
      </w:r>
      <w:r w:rsidRPr="005753B1">
        <w:rPr>
          <w:noProof/>
        </w:rPr>
        <w:fldChar w:fldCharType="end"/>
      </w:r>
      <w:r w:rsidRPr="005753B1">
        <w:t xml:space="preserve">. </w:t>
      </w:r>
      <w:r>
        <w:t>Ссылка на файл</w:t>
      </w:r>
    </w:p>
    <w:p w14:paraId="0C5A4BD4" w14:textId="270A85D0" w:rsidR="009150AF" w:rsidRDefault="009150AF" w:rsidP="002C5FA3">
      <w:pPr>
        <w:pStyle w:val="aff5"/>
        <w:ind w:firstLine="567"/>
      </w:pPr>
      <w:r>
        <w:t>Замечание 1. Файл по ссылке можно открыть в этой же или в новой вкладке браузера. Описание настроек см. в п. </w:t>
      </w:r>
      <w:r>
        <w:fldChar w:fldCharType="begin"/>
      </w:r>
      <w:r>
        <w:instrText xml:space="preserve"> REF _Ref28339147 \r \h </w:instrText>
      </w:r>
      <w:r>
        <w:fldChar w:fldCharType="separate"/>
      </w:r>
      <w:r w:rsidR="00864E58">
        <w:t>7.5.2.2</w:t>
      </w:r>
      <w:r>
        <w:fldChar w:fldCharType="end"/>
      </w:r>
      <w:r>
        <w:t>.</w:t>
      </w:r>
    </w:p>
    <w:p w14:paraId="6C9FEE9E" w14:textId="68E20CA8" w:rsidR="00FB613F" w:rsidRDefault="00F44667" w:rsidP="002C5FA3">
      <w:pPr>
        <w:pStyle w:val="aff5"/>
        <w:ind w:firstLine="567"/>
      </w:pPr>
      <w:r>
        <w:t>Замечание</w:t>
      </w:r>
      <w:r w:rsidR="009150AF">
        <w:t> 2</w:t>
      </w:r>
      <w:r>
        <w:t>.</w:t>
      </w:r>
      <w:r w:rsidR="009150AF">
        <w:t xml:space="preserve"> </w:t>
      </w:r>
      <w:r w:rsidR="002C5FA3">
        <w:t>Если требуется заменить файл, то можно не редактировать статью, а заменить файл в хранилище Портала.</w:t>
      </w:r>
      <w:r>
        <w:t xml:space="preserve"> В статье ссылка на него останется прежней.</w:t>
      </w:r>
    </w:p>
    <w:p w14:paraId="2E24B8DD" w14:textId="7EDE472C" w:rsidR="00FF469B" w:rsidRDefault="00FB613F" w:rsidP="0059613A">
      <w:pPr>
        <w:pStyle w:val="aff5"/>
        <w:ind w:left="567"/>
      </w:pPr>
      <w:r>
        <w:t>Замена одного документа на другой описана в п. </w:t>
      </w:r>
      <w:r>
        <w:fldChar w:fldCharType="begin"/>
      </w:r>
      <w:r>
        <w:instrText xml:space="preserve"> REF _Ref28272115 \r \h </w:instrText>
      </w:r>
      <w:r>
        <w:fldChar w:fldCharType="separate"/>
      </w:r>
      <w:r w:rsidR="00864E58">
        <w:t>5.3.4.3</w:t>
      </w:r>
      <w:r>
        <w:fldChar w:fldCharType="end"/>
      </w:r>
      <w:r>
        <w:t>.</w:t>
      </w:r>
    </w:p>
    <w:p w14:paraId="68C97EFA" w14:textId="5E19412F" w:rsidR="000248D0" w:rsidRPr="00E5370B" w:rsidRDefault="00E5370B" w:rsidP="00BF7F1C">
      <w:pPr>
        <w:pStyle w:val="4"/>
      </w:pPr>
      <w:bookmarkStart w:id="219" w:name="_Ref28339147"/>
      <w:r>
        <w:t xml:space="preserve">Ссылка на </w:t>
      </w:r>
      <w:r>
        <w:rPr>
          <w:lang w:val="en-US"/>
        </w:rPr>
        <w:t>URL</w:t>
      </w:r>
      <w:bookmarkEnd w:id="219"/>
    </w:p>
    <w:p w14:paraId="058C024D" w14:textId="493CAEAC" w:rsidR="000248D0" w:rsidRDefault="00F44667" w:rsidP="0059613A">
      <w:pPr>
        <w:pStyle w:val="aff5"/>
        <w:ind w:left="567"/>
      </w:pPr>
      <w:r>
        <w:t xml:space="preserve">Ссылка на </w:t>
      </w:r>
      <w:r>
        <w:rPr>
          <w:lang w:val="en-US"/>
        </w:rPr>
        <w:t>URL</w:t>
      </w:r>
      <w:r w:rsidRPr="00F44667">
        <w:t xml:space="preserve"> </w:t>
      </w:r>
      <w:r>
        <w:t>позволяет ссылаться на внутренние / внешние интернет-страницы.</w:t>
      </w:r>
    </w:p>
    <w:p w14:paraId="3805D580" w14:textId="5C2D7469" w:rsidR="00F44667" w:rsidRDefault="00F44667" w:rsidP="0059613A">
      <w:pPr>
        <w:pStyle w:val="aff5"/>
        <w:ind w:left="567"/>
      </w:pPr>
      <w:r>
        <w:t xml:space="preserve">Чтобы добавить ссылку на </w:t>
      </w:r>
      <w:r>
        <w:rPr>
          <w:lang w:val="en-US"/>
        </w:rPr>
        <w:t>URL</w:t>
      </w:r>
      <w:r>
        <w:t>, нужно:</w:t>
      </w:r>
    </w:p>
    <w:p w14:paraId="711CEFE7" w14:textId="03BF7828" w:rsidR="00F44667" w:rsidRDefault="00F44667" w:rsidP="00D34CCD">
      <w:pPr>
        <w:pStyle w:val="aff5"/>
        <w:numPr>
          <w:ilvl w:val="0"/>
          <w:numId w:val="98"/>
        </w:numPr>
      </w:pPr>
      <w:r>
        <w:t>Перейти к редактированию контента (рисунок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7E2C62F5" w14:textId="243D2A2D" w:rsidR="00F44667" w:rsidRDefault="00F44667" w:rsidP="00D34CCD">
      <w:pPr>
        <w:pStyle w:val="aff5"/>
        <w:numPr>
          <w:ilvl w:val="0"/>
          <w:numId w:val="98"/>
        </w:numPr>
      </w:pPr>
      <w:r>
        <w:t>Выделить текст, который должен быть ссылкой. В результате отображается меню, представленное на рисунке</w:t>
      </w:r>
      <w:r w:rsidRPr="00FF469B">
        <w:t> </w:t>
      </w:r>
      <w:r w:rsidRPr="00FF469B">
        <w:rPr>
          <w:lang w:eastAsia="ru-RU"/>
        </w:rPr>
        <w:fldChar w:fldCharType="begin"/>
      </w:r>
      <w:r w:rsidRPr="00FF469B">
        <w:rPr>
          <w:lang w:eastAsia="ru-RU"/>
        </w:rPr>
        <w:instrText xml:space="preserve"> REF РИСУНОК_ск_статья_формат  \* MERGEFORMAT </w:instrText>
      </w:r>
      <w:r w:rsidRPr="00FF469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72</w:t>
      </w:r>
      <w:r w:rsidRPr="00FF469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07DD3C88" w14:textId="253104F4" w:rsidR="00F44667" w:rsidRDefault="00F44667" w:rsidP="00D34CCD">
      <w:pPr>
        <w:pStyle w:val="aff5"/>
        <w:numPr>
          <w:ilvl w:val="0"/>
          <w:numId w:val="98"/>
        </w:numPr>
      </w:pPr>
      <w:r>
        <w:rPr>
          <w:lang w:eastAsia="ru-RU"/>
        </w:rPr>
        <w:t xml:space="preserve">Щелкнуть на значок ссылки </w:t>
      </w:r>
      <w:r>
        <w:rPr>
          <w:noProof/>
          <w:lang w:eastAsia="ru-RU"/>
        </w:rPr>
        <w:drawing>
          <wp:inline distT="0" distB="0" distL="0" distR="0" wp14:anchorId="4D67D3B2" wp14:editId="23312689">
            <wp:extent cx="276190" cy="23809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 В результате меню имеет вид, представленный на </w:t>
      </w:r>
      <w:r w:rsidRPr="00CA4C5B">
        <w:t>рисунке </w:t>
      </w:r>
      <w:r w:rsidRPr="00CA4C5B">
        <w:rPr>
          <w:lang w:eastAsia="ru-RU"/>
        </w:rPr>
        <w:fldChar w:fldCharType="begin"/>
      </w:r>
      <w:r w:rsidRPr="00CA4C5B">
        <w:rPr>
          <w:lang w:eastAsia="ru-RU"/>
        </w:rPr>
        <w:instrText xml:space="preserve"> REF РИСУНОК_ск_меню_доб_ссылки  \* MERGEFORMAT </w:instrText>
      </w:r>
      <w:r w:rsidRPr="00CA4C5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73</w:t>
      </w:r>
      <w:r w:rsidRPr="00CA4C5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1E6CFEDE" w14:textId="566A862C" w:rsidR="00F44667" w:rsidRDefault="00F44667" w:rsidP="00D34CCD">
      <w:pPr>
        <w:pStyle w:val="aff5"/>
        <w:numPr>
          <w:ilvl w:val="0"/>
          <w:numId w:val="98"/>
        </w:numPr>
      </w:pPr>
      <w:r>
        <w:rPr>
          <w:lang w:eastAsia="ru-RU"/>
        </w:rPr>
        <w:t>В выпадающем списке выбрать одно из значений:</w:t>
      </w:r>
    </w:p>
    <w:p w14:paraId="4FAA296A" w14:textId="0A19C2DE" w:rsidR="00F44667" w:rsidRDefault="00F44667" w:rsidP="00F44667">
      <w:pPr>
        <w:pStyle w:val="aff5"/>
        <w:ind w:left="927"/>
      </w:pPr>
      <w:r>
        <w:rPr>
          <w:noProof/>
          <w:lang w:eastAsia="ru-RU"/>
        </w:rPr>
        <w:drawing>
          <wp:inline distT="0" distB="0" distL="0" distR="0" wp14:anchorId="445412C3" wp14:editId="68608FB7">
            <wp:extent cx="1152381" cy="304762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0AF">
        <w:t xml:space="preserve"> - </w:t>
      </w:r>
      <w:r w:rsidR="009150AF">
        <w:t>ссылка открывается в текущей вкладке браузера;</w:t>
      </w:r>
    </w:p>
    <w:p w14:paraId="67510F1F" w14:textId="79008299" w:rsidR="009150AF" w:rsidRDefault="009150AF" w:rsidP="00F44667">
      <w:pPr>
        <w:pStyle w:val="aff5"/>
        <w:ind w:left="927"/>
      </w:pPr>
      <w:r>
        <w:rPr>
          <w:noProof/>
          <w:lang w:eastAsia="ru-RU"/>
        </w:rPr>
        <w:drawing>
          <wp:inline distT="0" distB="0" distL="0" distR="0" wp14:anchorId="66038720" wp14:editId="3063C0CD">
            <wp:extent cx="1142857" cy="323810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ссылка открывается в новой вкладке браузера.</w:t>
      </w:r>
    </w:p>
    <w:p w14:paraId="239F283C" w14:textId="3C533145" w:rsidR="009150AF" w:rsidRDefault="009150AF" w:rsidP="00F44667">
      <w:pPr>
        <w:pStyle w:val="aff5"/>
        <w:ind w:left="927"/>
      </w:pPr>
      <w:r>
        <w:t xml:space="preserve">По умолчанию выбрано значение </w:t>
      </w:r>
      <w:r>
        <w:rPr>
          <w:noProof/>
          <w:lang w:eastAsia="ru-RU"/>
        </w:rPr>
        <w:drawing>
          <wp:inline distT="0" distB="0" distL="0" distR="0" wp14:anchorId="68B69F18" wp14:editId="410247C4">
            <wp:extent cx="628571" cy="190476"/>
            <wp:effectExtent l="0" t="0" r="63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когда ссылка открывается в текущей вкладке браузера.</w:t>
      </w:r>
    </w:p>
    <w:p w14:paraId="7C0BA8F0" w14:textId="6B4E0644" w:rsidR="009150AF" w:rsidRDefault="009150AF" w:rsidP="00D34CCD">
      <w:pPr>
        <w:pStyle w:val="aff5"/>
        <w:numPr>
          <w:ilvl w:val="0"/>
          <w:numId w:val="98"/>
        </w:numPr>
      </w:pPr>
      <w:r>
        <w:rPr>
          <w:lang w:eastAsia="ru-RU"/>
        </w:rPr>
        <w:t xml:space="preserve">В текстовое поле вставить </w:t>
      </w:r>
      <w:r>
        <w:rPr>
          <w:lang w:val="en-US" w:eastAsia="ru-RU"/>
        </w:rPr>
        <w:t>URL</w:t>
      </w:r>
      <w:r>
        <w:rPr>
          <w:lang w:eastAsia="ru-RU"/>
        </w:rPr>
        <w:t xml:space="preserve"> ссылки. В результате меню добавления ссылки выглядит так: </w:t>
      </w:r>
      <w:r>
        <w:rPr>
          <w:noProof/>
          <w:lang w:eastAsia="ru-RU"/>
        </w:rPr>
        <w:drawing>
          <wp:inline distT="0" distB="0" distL="0" distR="0" wp14:anchorId="0CBF8CEA" wp14:editId="2B8D9432">
            <wp:extent cx="4438095" cy="419048"/>
            <wp:effectExtent l="0" t="0" r="63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.</w:t>
      </w:r>
    </w:p>
    <w:p w14:paraId="2B53498D" w14:textId="00052F27" w:rsidR="009150AF" w:rsidRDefault="009150AF" w:rsidP="00D34CCD">
      <w:pPr>
        <w:pStyle w:val="aff5"/>
        <w:numPr>
          <w:ilvl w:val="0"/>
          <w:numId w:val="98"/>
        </w:numPr>
      </w:pPr>
      <w:r>
        <w:rPr>
          <w:lang w:eastAsia="ru-RU"/>
        </w:rP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57B98106" wp14:editId="02979E99">
            <wp:extent cx="228571" cy="219048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размещенный справа от текста ссылки.</w:t>
      </w:r>
    </w:p>
    <w:p w14:paraId="7B040A47" w14:textId="48EE20A0" w:rsidR="009150AF" w:rsidRDefault="009150AF" w:rsidP="009150AF">
      <w:pPr>
        <w:pStyle w:val="aff5"/>
        <w:ind w:firstLine="567"/>
        <w:rPr>
          <w:lang w:eastAsia="ru-RU"/>
        </w:rPr>
      </w:pPr>
      <w:r>
        <w:rPr>
          <w:lang w:eastAsia="ru-RU"/>
        </w:rPr>
        <w:t>В результате ссылка добавлена.</w:t>
      </w:r>
    </w:p>
    <w:p w14:paraId="72666EF1" w14:textId="74BA41C2" w:rsidR="009150AF" w:rsidRDefault="009150AF" w:rsidP="009150AF">
      <w:pPr>
        <w:pStyle w:val="aff5"/>
        <w:ind w:firstLine="567"/>
        <w:rPr>
          <w:lang w:eastAsia="ru-RU"/>
        </w:rPr>
      </w:pPr>
      <w:r>
        <w:rPr>
          <w:lang w:eastAsia="ru-RU"/>
        </w:rPr>
        <w:t>Замечание.</w:t>
      </w:r>
    </w:p>
    <w:p w14:paraId="28799348" w14:textId="76E82591" w:rsidR="009150AF" w:rsidRDefault="009150AF" w:rsidP="009150AF">
      <w:pPr>
        <w:pStyle w:val="aff5"/>
        <w:ind w:firstLine="567"/>
        <w:rPr>
          <w:lang w:eastAsia="ru-RU"/>
        </w:rPr>
      </w:pPr>
      <w:r>
        <w:rPr>
          <w:lang w:eastAsia="ru-RU"/>
        </w:rPr>
        <w:t>Если потребуется удалить ссылку, то можно сделать это двумя способами:</w:t>
      </w:r>
    </w:p>
    <w:p w14:paraId="49B9FF1F" w14:textId="4D7E4E9B" w:rsidR="009150AF" w:rsidRDefault="009150AF" w:rsidP="00D34CCD">
      <w:pPr>
        <w:pStyle w:val="aff5"/>
        <w:numPr>
          <w:ilvl w:val="0"/>
          <w:numId w:val="99"/>
        </w:numPr>
      </w:pPr>
      <w:r>
        <w:rPr>
          <w:lang w:eastAsia="ru-RU"/>
        </w:rPr>
        <w:t>Удалить текст, который является ссылкой, из содержания контента.</w:t>
      </w:r>
    </w:p>
    <w:p w14:paraId="62D8B5A2" w14:textId="452055B1" w:rsidR="009150AF" w:rsidRDefault="009150AF" w:rsidP="00D34CCD">
      <w:pPr>
        <w:pStyle w:val="aff5"/>
        <w:numPr>
          <w:ilvl w:val="0"/>
          <w:numId w:val="99"/>
        </w:numPr>
      </w:pPr>
      <w:r>
        <w:rPr>
          <w:lang w:eastAsia="ru-RU"/>
        </w:rPr>
        <w:t xml:space="preserve">«Открепить» ссылку от текста, нажав на значок </w:t>
      </w:r>
      <w:r>
        <w:rPr>
          <w:noProof/>
          <w:lang w:eastAsia="ru-RU"/>
        </w:rPr>
        <w:drawing>
          <wp:inline distT="0" distB="0" distL="0" distR="0" wp14:anchorId="7E7C46C9" wp14:editId="00B496E4">
            <wp:extent cx="219048" cy="228571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, размещенный слева от текста ссылки.</w:t>
      </w:r>
    </w:p>
    <w:p w14:paraId="6D8ACB67" w14:textId="45D9B94F" w:rsidR="000248D0" w:rsidRPr="00E5370B" w:rsidRDefault="00E5370B" w:rsidP="00BF7F1C">
      <w:pPr>
        <w:pStyle w:val="4"/>
      </w:pPr>
      <w:r>
        <w:t xml:space="preserve">Ссылка на </w:t>
      </w:r>
      <w:r>
        <w:rPr>
          <w:lang w:val="en-US"/>
        </w:rPr>
        <w:t>Email</w:t>
      </w:r>
    </w:p>
    <w:p w14:paraId="23CA445F" w14:textId="7AB21CAE" w:rsidR="000248D0" w:rsidRDefault="009150AF" w:rsidP="0059613A">
      <w:pPr>
        <w:pStyle w:val="aff5"/>
        <w:ind w:left="567"/>
      </w:pPr>
      <w:r>
        <w:t xml:space="preserve">Ссылка на </w:t>
      </w:r>
      <w:r>
        <w:rPr>
          <w:lang w:val="en-US"/>
        </w:rPr>
        <w:t>Email</w:t>
      </w:r>
      <w:r w:rsidRPr="009150AF">
        <w:t xml:space="preserve"> </w:t>
      </w:r>
      <w:r>
        <w:t xml:space="preserve">добавляется так же, как и ссылка на </w:t>
      </w:r>
      <w:r>
        <w:rPr>
          <w:lang w:val="en-US"/>
        </w:rPr>
        <w:t>URL</w:t>
      </w:r>
      <w:r>
        <w:t>.</w:t>
      </w:r>
    </w:p>
    <w:p w14:paraId="1E034509" w14:textId="10BEE5EB" w:rsidR="009150AF" w:rsidRDefault="009150AF" w:rsidP="0059613A">
      <w:pPr>
        <w:pStyle w:val="aff5"/>
        <w:ind w:left="567"/>
      </w:pPr>
      <w:r>
        <w:t xml:space="preserve">В текстовое поле администратор вставляет </w:t>
      </w:r>
      <w:r>
        <w:rPr>
          <w:lang w:val="en-US"/>
        </w:rPr>
        <w:t>Email</w:t>
      </w:r>
      <w:r w:rsidRPr="009150AF">
        <w:t>-</w:t>
      </w:r>
      <w:r>
        <w:t>адрес.</w:t>
      </w:r>
    </w:p>
    <w:p w14:paraId="2511F011" w14:textId="434BE2D6" w:rsidR="001F6116" w:rsidRPr="001F6116" w:rsidRDefault="001F6116" w:rsidP="001F6116">
      <w:pPr>
        <w:pStyle w:val="aff5"/>
        <w:ind w:firstLine="567"/>
      </w:pPr>
      <w:r>
        <w:t xml:space="preserve">В качестве ссылки на </w:t>
      </w:r>
      <w:r>
        <w:rPr>
          <w:lang w:val="en-US"/>
        </w:rPr>
        <w:t>Email</w:t>
      </w:r>
      <w:r w:rsidRPr="001F6116">
        <w:t xml:space="preserve"> </w:t>
      </w:r>
      <w:r>
        <w:t>можно оформить:</w:t>
      </w:r>
    </w:p>
    <w:p w14:paraId="45FB9D4D" w14:textId="7E2EBAEB" w:rsidR="001F6116" w:rsidRDefault="001F6116" w:rsidP="00D34CCD">
      <w:pPr>
        <w:pStyle w:val="aff5"/>
        <w:numPr>
          <w:ilvl w:val="0"/>
          <w:numId w:val="100"/>
        </w:numPr>
      </w:pPr>
      <w:r>
        <w:t xml:space="preserve">Произвольный текст, например: «Обратная связь», «Отправить сообщение» и т.п. </w:t>
      </w:r>
    </w:p>
    <w:p w14:paraId="61C5CC92" w14:textId="7854F562" w:rsidR="001F6116" w:rsidRDefault="001F6116" w:rsidP="00D34CCD">
      <w:pPr>
        <w:pStyle w:val="aff5"/>
        <w:numPr>
          <w:ilvl w:val="0"/>
          <w:numId w:val="100"/>
        </w:numPr>
      </w:pPr>
      <w:r>
        <w:t xml:space="preserve">Сам </w:t>
      </w:r>
      <w:r>
        <w:rPr>
          <w:lang w:val="en-US"/>
        </w:rPr>
        <w:t>Email</w:t>
      </w:r>
      <w:r>
        <w:t xml:space="preserve">, например: </w:t>
      </w:r>
      <w:r w:rsidRPr="001F6116">
        <w:t>icp@spbicp.ru</w:t>
      </w:r>
      <w:r>
        <w:t>.</w:t>
      </w:r>
    </w:p>
    <w:p w14:paraId="56A8BF82" w14:textId="21060D2F" w:rsidR="001F6116" w:rsidRPr="001F6116" w:rsidRDefault="001F6116" w:rsidP="001F6116">
      <w:pPr>
        <w:pStyle w:val="aff5"/>
        <w:ind w:firstLine="567"/>
      </w:pPr>
      <w:r>
        <w:t xml:space="preserve">По нажатию на эту ссылку открывается форма отправки письма на указанный </w:t>
      </w:r>
      <w:r>
        <w:rPr>
          <w:lang w:val="en-US"/>
        </w:rPr>
        <w:t>Email</w:t>
      </w:r>
      <w:r>
        <w:t xml:space="preserve">. Отображение ссылок для пользователя представлено на </w:t>
      </w:r>
      <w:r w:rsidRPr="001F6116">
        <w:t>рисунке </w:t>
      </w:r>
      <w:r w:rsidRPr="001F6116">
        <w:rPr>
          <w:lang w:eastAsia="ru-RU"/>
        </w:rPr>
        <w:fldChar w:fldCharType="begin"/>
      </w:r>
      <w:r w:rsidRPr="001F6116">
        <w:rPr>
          <w:lang w:eastAsia="ru-RU"/>
        </w:rPr>
        <w:instrText xml:space="preserve"> REF РИСУНОК_ск_ссылки3  \* MERGEFORMAT </w:instrText>
      </w:r>
      <w:r w:rsidRPr="001F6116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77</w:t>
      </w:r>
      <w:r w:rsidRPr="001F6116">
        <w:rPr>
          <w:lang w:eastAsia="ru-RU"/>
        </w:rPr>
        <w:fldChar w:fldCharType="end"/>
      </w:r>
      <w:r>
        <w:rPr>
          <w:lang w:eastAsia="ru-RU"/>
        </w:rPr>
        <w:t>.</w:t>
      </w:r>
    </w:p>
    <w:p w14:paraId="52E8D2D8" w14:textId="413AB4F9" w:rsidR="009150AF" w:rsidRDefault="001F6116" w:rsidP="001F6116">
      <w:pPr>
        <w:pStyle w:val="af4"/>
      </w:pPr>
      <w:r>
        <w:rPr>
          <w:noProof/>
          <w:lang w:eastAsia="ru-RU"/>
        </w:rPr>
        <w:drawing>
          <wp:inline distT="0" distB="0" distL="0" distR="0" wp14:anchorId="077A315D" wp14:editId="48B37D62">
            <wp:extent cx="3916800" cy="1317600"/>
            <wp:effectExtent l="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950B" w14:textId="70BFFFF5" w:rsidR="001F6116" w:rsidRPr="001F6116" w:rsidRDefault="001F6116" w:rsidP="001F6116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ск_ссылки3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77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20" w:name="РИСУНОК_ск_ссылки3"/>
      <w:r w:rsidR="00EB093C">
        <w:rPr>
          <w:noProof/>
        </w:rPr>
        <w:t>77</w:t>
      </w:r>
      <w:bookmarkEnd w:id="220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77</w:t>
      </w:r>
      <w:r w:rsidRPr="005753B1">
        <w:rPr>
          <w:noProof/>
        </w:rPr>
        <w:fldChar w:fldCharType="end"/>
      </w:r>
      <w:r w:rsidRPr="005753B1">
        <w:t xml:space="preserve">. </w:t>
      </w:r>
      <w:r>
        <w:t>Отображение ссылок для пользователя</w:t>
      </w:r>
    </w:p>
    <w:p w14:paraId="6943D0FC" w14:textId="1FF22CB2" w:rsidR="000248D0" w:rsidRDefault="000248D0" w:rsidP="00BF7F1C">
      <w:pPr>
        <w:pStyle w:val="3"/>
      </w:pPr>
      <w:bookmarkStart w:id="221" w:name="_Ref28341820"/>
      <w:bookmarkStart w:id="222" w:name="_Toc70340544"/>
      <w:r>
        <w:t>Изображение на заставке</w:t>
      </w:r>
      <w:bookmarkEnd w:id="221"/>
      <w:bookmarkEnd w:id="222"/>
    </w:p>
    <w:p w14:paraId="28A96F53" w14:textId="5DDDD21C" w:rsidR="000248D0" w:rsidRDefault="00A27BB9" w:rsidP="00A27BB9">
      <w:pPr>
        <w:pStyle w:val="aff5"/>
        <w:ind w:firstLine="567"/>
      </w:pPr>
      <w:r>
        <w:t>Администратор выбирает изображение на заставке контента с помощью поля «Изображение» (рисунок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65DD134F" w14:textId="65C2A106" w:rsidR="00A27BB9" w:rsidRDefault="00A27BB9" w:rsidP="00A27BB9">
      <w:pPr>
        <w:pStyle w:val="aff5"/>
        <w:ind w:firstLine="567"/>
      </w:pPr>
      <w:r>
        <w:t>Добавлять изображение в поле «Изображение» нужно строго ПОСЛЕ того, как указана категория контента, иначе есть вероятность возникновения ошибки при публикации.</w:t>
      </w:r>
    </w:p>
    <w:p w14:paraId="239D7763" w14:textId="77777777" w:rsidR="002C5FA3" w:rsidRDefault="00A27BB9" w:rsidP="00A27BB9">
      <w:pPr>
        <w:pStyle w:val="aff5"/>
        <w:ind w:firstLine="567"/>
      </w:pPr>
      <w:r>
        <w:t xml:space="preserve">Чтобы добавить изображение, нужно нажать на кнопку «Выбрать», расположенную под полем «Изображение», и выбрать изображение в хранилище Портала или на компьютере администратора. </w:t>
      </w:r>
    </w:p>
    <w:p w14:paraId="76A84987" w14:textId="79E556CE" w:rsidR="00A27BB9" w:rsidRDefault="00A27BB9" w:rsidP="00A27BB9">
      <w:pPr>
        <w:pStyle w:val="aff5"/>
        <w:ind w:firstLine="567"/>
      </w:pPr>
      <w:r>
        <w:t>Выбор и добавление изображений подробно описаны в п. </w:t>
      </w:r>
      <w:r>
        <w:fldChar w:fldCharType="begin"/>
      </w:r>
      <w:r>
        <w:instrText xml:space="preserve"> REF _Ref28336005 \r \h </w:instrText>
      </w:r>
      <w:r>
        <w:fldChar w:fldCharType="separate"/>
      </w:r>
      <w:r w:rsidR="003B5631">
        <w:t>7.5.4</w:t>
      </w:r>
      <w:r>
        <w:fldChar w:fldCharType="end"/>
      </w:r>
      <w:r>
        <w:t>.</w:t>
      </w:r>
    </w:p>
    <w:p w14:paraId="7356B5AD" w14:textId="2A81D302" w:rsidR="002C5FA3" w:rsidRDefault="002C5FA3" w:rsidP="00A27BB9">
      <w:pPr>
        <w:pStyle w:val="aff5"/>
        <w:ind w:firstLine="567"/>
      </w:pPr>
      <w:r>
        <w:t xml:space="preserve">Редактирование изображений с помощью встроенного </w:t>
      </w:r>
      <w:r w:rsidR="003B5631">
        <w:t>редактора изображений описано в </w:t>
      </w:r>
      <w:r>
        <w:t>п. </w:t>
      </w:r>
      <w:r>
        <w:fldChar w:fldCharType="begin"/>
      </w:r>
      <w:r>
        <w:instrText xml:space="preserve"> REF _Ref28272019 \r \h </w:instrText>
      </w:r>
      <w:r>
        <w:fldChar w:fldCharType="separate"/>
      </w:r>
      <w:r w:rsidR="003B5631">
        <w:t>5.3.4.4</w:t>
      </w:r>
      <w:r>
        <w:fldChar w:fldCharType="end"/>
      </w:r>
      <w:r>
        <w:t>.</w:t>
      </w:r>
    </w:p>
    <w:p w14:paraId="0CFD98C3" w14:textId="41783E39" w:rsidR="000248D0" w:rsidRDefault="002C5FA3" w:rsidP="0059613A">
      <w:pPr>
        <w:pStyle w:val="aff5"/>
        <w:ind w:left="567"/>
      </w:pPr>
      <w:r>
        <w:t>Если требуется заменить изображение на заставке, то нужно:</w:t>
      </w:r>
    </w:p>
    <w:p w14:paraId="3CF7E9A6" w14:textId="6327AF6D" w:rsidR="002C5FA3" w:rsidRDefault="002C5FA3" w:rsidP="00D34CCD">
      <w:pPr>
        <w:pStyle w:val="aff5"/>
        <w:numPr>
          <w:ilvl w:val="0"/>
          <w:numId w:val="96"/>
        </w:numPr>
      </w:pPr>
      <w:r>
        <w:t>Нажать на кнопку «Очистить», расположенную под полем «Изображение» (см. 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6F3C1FF8" w14:textId="362F23BD" w:rsidR="002C5FA3" w:rsidRDefault="002C5FA3" w:rsidP="00D34CCD">
      <w:pPr>
        <w:pStyle w:val="aff5"/>
        <w:numPr>
          <w:ilvl w:val="0"/>
          <w:numId w:val="96"/>
        </w:numPr>
      </w:pPr>
      <w:r>
        <w:t>Выбрать новое изображение по нажатию на кнопку «Выбрать».</w:t>
      </w:r>
    </w:p>
    <w:p w14:paraId="497AE7EB" w14:textId="31D15675" w:rsidR="002C5FA3" w:rsidRDefault="002C5FA3" w:rsidP="002C5FA3">
      <w:pPr>
        <w:pStyle w:val="aff5"/>
        <w:ind w:firstLine="567"/>
      </w:pPr>
      <w:r>
        <w:t>По нажатию на кнопку «Предпросмотр» администратор может просмотреть, как выбранное изображение будет видно пользователям.</w:t>
      </w:r>
    </w:p>
    <w:p w14:paraId="38F9DC31" w14:textId="3F38666D" w:rsidR="000248D0" w:rsidRDefault="000248D0" w:rsidP="00BF7F1C">
      <w:pPr>
        <w:pStyle w:val="3"/>
      </w:pPr>
      <w:bookmarkStart w:id="223" w:name="_Ref28336005"/>
      <w:bookmarkStart w:id="224" w:name="_Toc70340545"/>
      <w:r>
        <w:t xml:space="preserve">Изображения в </w:t>
      </w:r>
      <w:r w:rsidR="00F81A6E">
        <w:t>тексте</w:t>
      </w:r>
      <w:bookmarkEnd w:id="223"/>
      <w:bookmarkEnd w:id="224"/>
    </w:p>
    <w:p w14:paraId="1A3CB210" w14:textId="0121422B" w:rsidR="000248D0" w:rsidRDefault="00EA0EB6" w:rsidP="00FF469B">
      <w:pPr>
        <w:pStyle w:val="aff5"/>
        <w:ind w:firstLine="567"/>
      </w:pPr>
      <w:r>
        <w:t>Администратор может включить изображения в содержание контента</w:t>
      </w:r>
      <w:r w:rsidR="00FF469B">
        <w:t>. Изображения могут быть добавлены в любое место в тексте контента.</w:t>
      </w:r>
    </w:p>
    <w:p w14:paraId="0FC3ED68" w14:textId="026179D3" w:rsidR="00F81A6E" w:rsidRDefault="00F81A6E" w:rsidP="00BF7F1C">
      <w:pPr>
        <w:pStyle w:val="4"/>
      </w:pPr>
      <w:r>
        <w:t>Добавление изображений</w:t>
      </w:r>
    </w:p>
    <w:p w14:paraId="2051589E" w14:textId="5FA75148" w:rsidR="00FF469B" w:rsidRDefault="00FF469B" w:rsidP="00FF469B">
      <w:pPr>
        <w:pStyle w:val="aff5"/>
        <w:ind w:firstLine="567"/>
      </w:pPr>
      <w:r>
        <w:t>Чтобы добавить изображение, нужно:</w:t>
      </w:r>
    </w:p>
    <w:p w14:paraId="30E62347" w14:textId="3FBB4F7B" w:rsidR="00FF469B" w:rsidRDefault="00FF469B" w:rsidP="00D34CCD">
      <w:pPr>
        <w:pStyle w:val="aff5"/>
        <w:numPr>
          <w:ilvl w:val="0"/>
          <w:numId w:val="93"/>
        </w:numPr>
      </w:pPr>
      <w:r>
        <w:t xml:space="preserve">Щелкнуть мышью в том месте содержания, куда нужно добавить изображение. В результате рядом с полем «Содержание» отображается значок </w:t>
      </w:r>
      <w:r>
        <w:rPr>
          <w:noProof/>
          <w:lang w:eastAsia="ru-RU"/>
        </w:rPr>
        <w:drawing>
          <wp:inline distT="0" distB="0" distL="0" distR="0" wp14:anchorId="3557F5BB" wp14:editId="0A7AE9EB">
            <wp:extent cx="409524" cy="400000"/>
            <wp:effectExtent l="0" t="0" r="0" b="63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FE4F156" w14:textId="56A6E978" w:rsidR="00FF469B" w:rsidRDefault="00FF469B" w:rsidP="00D34CCD">
      <w:pPr>
        <w:pStyle w:val="aff5"/>
        <w:numPr>
          <w:ilvl w:val="0"/>
          <w:numId w:val="93"/>
        </w:numPr>
      </w:pPr>
      <w:r>
        <w:t xml:space="preserve">Щелкнуть на значок </w:t>
      </w:r>
      <w:r>
        <w:rPr>
          <w:noProof/>
          <w:lang w:eastAsia="ru-RU"/>
        </w:rPr>
        <w:drawing>
          <wp:inline distT="0" distB="0" distL="0" distR="0" wp14:anchorId="106F635E" wp14:editId="1C43CC64">
            <wp:extent cx="409524" cy="400000"/>
            <wp:effectExtent l="0" t="0" r="0" b="63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 результате отображается панель </w:t>
      </w:r>
      <w:r>
        <w:rPr>
          <w:noProof/>
          <w:lang w:eastAsia="ru-RU"/>
        </w:rPr>
        <w:drawing>
          <wp:inline distT="0" distB="0" distL="0" distR="0" wp14:anchorId="2EFBD93E" wp14:editId="0EC9FC96">
            <wp:extent cx="1400000" cy="295238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631">
        <w:t> , в </w:t>
      </w:r>
      <w:r>
        <w:t xml:space="preserve">которой значок </w:t>
      </w:r>
      <w:r>
        <w:rPr>
          <w:noProof/>
          <w:lang w:eastAsia="ru-RU"/>
        </w:rPr>
        <w:drawing>
          <wp:inline distT="0" distB="0" distL="0" distR="0" wp14:anchorId="1ED46561" wp14:editId="5541FC8D">
            <wp:extent cx="304762" cy="219048"/>
            <wp:effectExtent l="0" t="0" r="63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используется для добавления изображения.</w:t>
      </w:r>
    </w:p>
    <w:p w14:paraId="1032D949" w14:textId="649810BA" w:rsidR="00FF469B" w:rsidRDefault="00FF469B" w:rsidP="00D34CCD">
      <w:pPr>
        <w:pStyle w:val="aff5"/>
        <w:numPr>
          <w:ilvl w:val="0"/>
          <w:numId w:val="93"/>
        </w:numPr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7D28F5A0" wp14:editId="27640465">
            <wp:extent cx="304762" cy="219048"/>
            <wp:effectExtent l="0" t="0" r="63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результате открывается окно «Выберите файл» (</w:t>
      </w:r>
      <w:r w:rsidRPr="00FF469B">
        <w:t>рисунок </w:t>
      </w:r>
      <w:r w:rsidRPr="00FF469B">
        <w:rPr>
          <w:lang w:eastAsia="ru-RU"/>
        </w:rPr>
        <w:fldChar w:fldCharType="begin"/>
      </w:r>
      <w:r w:rsidRPr="00FF469B">
        <w:rPr>
          <w:lang w:eastAsia="ru-RU"/>
        </w:rPr>
        <w:instrText xml:space="preserve"> REF РИСУНОК_окно_выб_файл  \* MERGEFORMAT </w:instrText>
      </w:r>
      <w:r w:rsidRPr="00FF469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78</w:t>
      </w:r>
      <w:r w:rsidRPr="00FF469B">
        <w:rPr>
          <w:lang w:eastAsia="ru-RU"/>
        </w:rPr>
        <w:fldChar w:fldCharType="end"/>
      </w:r>
      <w:r>
        <w:t>).</w:t>
      </w:r>
    </w:p>
    <w:p w14:paraId="7D613D8E" w14:textId="3C510519" w:rsidR="00FF469B" w:rsidRDefault="00FF469B" w:rsidP="00FF469B">
      <w:pPr>
        <w:pStyle w:val="af4"/>
      </w:pPr>
      <w:r>
        <w:rPr>
          <w:noProof/>
          <w:lang w:eastAsia="ru-RU"/>
        </w:rPr>
        <w:drawing>
          <wp:inline distT="0" distB="0" distL="0" distR="0" wp14:anchorId="72DA822E" wp14:editId="591F9CC9">
            <wp:extent cx="5143500" cy="3407656"/>
            <wp:effectExtent l="0" t="0" r="0" b="254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149220" cy="34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679A" w14:textId="2A609977" w:rsidR="00FF469B" w:rsidRPr="00FF469B" w:rsidRDefault="00FF469B" w:rsidP="00FF469B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окно_выб_файл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78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25" w:name="РИСУНОК_окно_выб_файл"/>
      <w:r w:rsidR="00EB093C">
        <w:rPr>
          <w:noProof/>
        </w:rPr>
        <w:t>78</w:t>
      </w:r>
      <w:bookmarkEnd w:id="225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78</w:t>
      </w:r>
      <w:r w:rsidRPr="005753B1">
        <w:rPr>
          <w:noProof/>
        </w:rPr>
        <w:fldChar w:fldCharType="end"/>
      </w:r>
      <w:r w:rsidRPr="005753B1">
        <w:t xml:space="preserve">. </w:t>
      </w:r>
      <w:r>
        <w:t>Окно «Выберите файл»</w:t>
      </w:r>
    </w:p>
    <w:p w14:paraId="45DF4A85" w14:textId="77777777" w:rsidR="00EA0EB6" w:rsidRDefault="00FF469B" w:rsidP="00FF469B">
      <w:pPr>
        <w:pStyle w:val="aff5"/>
        <w:ind w:firstLine="567"/>
      </w:pPr>
      <w:r>
        <w:t>В этом окне можно</w:t>
      </w:r>
      <w:r w:rsidR="00EA0EB6">
        <w:t xml:space="preserve">: </w:t>
      </w:r>
    </w:p>
    <w:p w14:paraId="2BF57C1A" w14:textId="4F105B00" w:rsidR="00EA0EB6" w:rsidRDefault="00EA0EB6" w:rsidP="00FF469B">
      <w:pPr>
        <w:pStyle w:val="aff5"/>
        <w:ind w:firstLine="567"/>
      </w:pPr>
      <w:r>
        <w:t>либо</w:t>
      </w:r>
      <w:r w:rsidR="00FF469B">
        <w:t xml:space="preserve"> выбрать изображение, которое ранее было загружено в хранилище Портала в раздел «Документы и медиафайлы» (см. раздел </w:t>
      </w:r>
      <w:r w:rsidR="00FF469B">
        <w:fldChar w:fldCharType="begin"/>
      </w:r>
      <w:r w:rsidR="00FF469B">
        <w:instrText xml:space="preserve"> REF _Ref28271043 \r \h </w:instrText>
      </w:r>
      <w:r w:rsidR="00FF469B">
        <w:fldChar w:fldCharType="separate"/>
      </w:r>
      <w:r w:rsidR="003B5631">
        <w:t>5</w:t>
      </w:r>
      <w:r w:rsidR="00FF469B">
        <w:fldChar w:fldCharType="end"/>
      </w:r>
      <w:r w:rsidR="00FF469B">
        <w:t>)</w:t>
      </w:r>
      <w:r>
        <w:t xml:space="preserve">; </w:t>
      </w:r>
    </w:p>
    <w:p w14:paraId="64BDF0AF" w14:textId="16573E15" w:rsidR="00FF469B" w:rsidRDefault="00E3793A" w:rsidP="00FF469B">
      <w:pPr>
        <w:pStyle w:val="aff5"/>
        <w:ind w:firstLine="567"/>
      </w:pPr>
      <w:r>
        <w:t>либо добавить новое изображение с компьютера администратора.</w:t>
      </w:r>
    </w:p>
    <w:p w14:paraId="568EE7E0" w14:textId="627918C2" w:rsidR="00E3793A" w:rsidRDefault="00E3793A" w:rsidP="00FF469B">
      <w:pPr>
        <w:pStyle w:val="aff5"/>
        <w:ind w:firstLine="567"/>
      </w:pPr>
      <w:r>
        <w:t>Вариант 1. Заранее загрузить изображение в раздел «Документы и медиафайлы» (см. раздел </w:t>
      </w:r>
      <w:r>
        <w:fldChar w:fldCharType="begin"/>
      </w:r>
      <w:r>
        <w:instrText xml:space="preserve"> REF _Ref28271043 \r \h </w:instrText>
      </w:r>
      <w:r>
        <w:fldChar w:fldCharType="separate"/>
      </w:r>
      <w:r w:rsidR="003B5631">
        <w:t>5</w:t>
      </w:r>
      <w:r>
        <w:fldChar w:fldCharType="end"/>
      </w:r>
      <w:r>
        <w:t xml:space="preserve">), в определенную папку, чтобы изображение потом было легче найти. В текущем пункте по нажатию на значок </w:t>
      </w:r>
      <w:r>
        <w:rPr>
          <w:noProof/>
          <w:lang w:eastAsia="ru-RU"/>
        </w:rPr>
        <w:drawing>
          <wp:inline distT="0" distB="0" distL="0" distR="0" wp14:anchorId="3C57A7CA" wp14:editId="09CCCFC5">
            <wp:extent cx="304762" cy="219048"/>
            <wp:effectExtent l="0" t="0" r="63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выбрать ранее загруженное изображение. Изображение добавляется в содержание контента.</w:t>
      </w:r>
    </w:p>
    <w:p w14:paraId="2103838D" w14:textId="1698DAB1" w:rsidR="00E3793A" w:rsidRDefault="00E3793A" w:rsidP="00FF469B">
      <w:pPr>
        <w:pStyle w:val="aff5"/>
        <w:ind w:firstLine="567"/>
      </w:pPr>
      <w:r>
        <w:t xml:space="preserve">Вариант 2. Не загружать изображение заранее. Тогда в текущем пункте по нажатию на значок </w:t>
      </w:r>
      <w:r>
        <w:rPr>
          <w:noProof/>
          <w:lang w:eastAsia="ru-RU"/>
        </w:rPr>
        <w:drawing>
          <wp:inline distT="0" distB="0" distL="0" distR="0" wp14:anchorId="03FAD9BE" wp14:editId="497FF85C">
            <wp:extent cx="304762" cy="219048"/>
            <wp:effectExtent l="0" t="0" r="63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нажать на кнопку «Выберите файл» (</w:t>
      </w:r>
      <w:r w:rsidRPr="00FF469B">
        <w:t>рисунок </w:t>
      </w:r>
      <w:r w:rsidRPr="00FF469B">
        <w:rPr>
          <w:lang w:eastAsia="ru-RU"/>
        </w:rPr>
        <w:fldChar w:fldCharType="begin"/>
      </w:r>
      <w:r w:rsidRPr="00FF469B">
        <w:rPr>
          <w:lang w:eastAsia="ru-RU"/>
        </w:rPr>
        <w:instrText xml:space="preserve"> REF РИСУНОК_окно_выб_файл  \* MERGEFORMAT </w:instrText>
      </w:r>
      <w:r w:rsidRPr="00FF469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78</w:t>
      </w:r>
      <w:r w:rsidRPr="00FF469B">
        <w:rPr>
          <w:lang w:eastAsia="ru-RU"/>
        </w:rPr>
        <w:fldChar w:fldCharType="end"/>
      </w:r>
      <w:r>
        <w:t>) и выбрать изображение</w:t>
      </w:r>
      <w:r w:rsidR="003B5631">
        <w:t xml:space="preserve"> на компьютере. В </w:t>
      </w:r>
      <w:r>
        <w:t>этом случае изображение не только добавляется в содержание контента, но и автоматически сохраняется в корне раздела «Документы и медиафайлы» (см. раздел </w:t>
      </w:r>
      <w:r>
        <w:fldChar w:fldCharType="begin"/>
      </w:r>
      <w:r>
        <w:instrText xml:space="preserve"> REF _Ref28271043 \r \h </w:instrText>
      </w:r>
      <w:r>
        <w:fldChar w:fldCharType="separate"/>
      </w:r>
      <w:r w:rsidR="00EB093C">
        <w:t>6</w:t>
      </w:r>
      <w:r>
        <w:fldChar w:fldCharType="end"/>
      </w:r>
      <w:r>
        <w:t xml:space="preserve">). В дальнейшем, если таким способом будет добавлено много </w:t>
      </w:r>
      <w:r w:rsidR="00F6373B">
        <w:t>изображений</w:t>
      </w:r>
      <w:r>
        <w:t>, то они все будут отображаться в корне раздела «Документы и медиафайлы», что может быть не всегда удобно при поиске этого изображения. Возможно, потребуется редактировать это изображение или заменить его.</w:t>
      </w:r>
    </w:p>
    <w:p w14:paraId="451086AC" w14:textId="624C1016" w:rsidR="00FF469B" w:rsidRDefault="00E3793A" w:rsidP="00FF469B">
      <w:pPr>
        <w:pStyle w:val="aff5"/>
        <w:ind w:firstLine="567"/>
      </w:pPr>
      <w:r>
        <w:t>Когда в окне «Выберите файл» выбрано изображение, перед его добавлением в контент можно еще раз просмотреть информацию о нем по наж</w:t>
      </w:r>
      <w:r w:rsidR="00F6373B">
        <w:t>а</w:t>
      </w:r>
      <w:r>
        <w:t xml:space="preserve">тию на значок </w:t>
      </w:r>
      <w:r>
        <w:rPr>
          <w:noProof/>
          <w:lang w:eastAsia="ru-RU"/>
        </w:rPr>
        <w:drawing>
          <wp:inline distT="0" distB="0" distL="0" distR="0" wp14:anchorId="3FF31D69" wp14:editId="6CBC20EE">
            <wp:extent cx="257143" cy="190476"/>
            <wp:effectExtent l="0" t="0" r="0" b="63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F81A6E" w:rsidRPr="00F81A6E">
        <w:t>рисунок </w:t>
      </w:r>
      <w:r w:rsidR="00F81A6E" w:rsidRPr="00F81A6E">
        <w:rPr>
          <w:lang w:eastAsia="ru-RU"/>
        </w:rPr>
        <w:fldChar w:fldCharType="begin"/>
      </w:r>
      <w:r w:rsidR="00F81A6E" w:rsidRPr="00F81A6E">
        <w:rPr>
          <w:lang w:eastAsia="ru-RU"/>
        </w:rPr>
        <w:instrText xml:space="preserve"> REF РИСУНОК_окно_выб_файл_инф  \* MERGEFORMAT </w:instrText>
      </w:r>
      <w:r w:rsidR="00F81A6E" w:rsidRPr="00F81A6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79</w:t>
      </w:r>
      <w:r w:rsidR="00F81A6E" w:rsidRPr="00F81A6E">
        <w:rPr>
          <w:lang w:eastAsia="ru-RU"/>
        </w:rPr>
        <w:fldChar w:fldCharType="end"/>
      </w:r>
      <w:r>
        <w:t>).</w:t>
      </w:r>
    </w:p>
    <w:p w14:paraId="799B8F4F" w14:textId="77777777" w:rsidR="00F6373B" w:rsidRDefault="00F6373B" w:rsidP="00F6373B">
      <w:r>
        <w:t>Замечание.</w:t>
      </w:r>
    </w:p>
    <w:p w14:paraId="5FD5B61E" w14:textId="0B881F39" w:rsidR="00F6373B" w:rsidRPr="00F6373B" w:rsidRDefault="00F6373B" w:rsidP="00F6373B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24B896CF" wp14:editId="587E4AFB">
            <wp:extent cx="257143" cy="190476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«Информация» отображается всегда.</w:t>
      </w:r>
    </w:p>
    <w:p w14:paraId="15E2D1FE" w14:textId="1B56E67D" w:rsidR="00F6373B" w:rsidRDefault="00F6373B" w:rsidP="00FF469B">
      <w:pPr>
        <w:pStyle w:val="aff5"/>
        <w:ind w:firstLine="567"/>
      </w:pPr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71A9EEA8" wp14:editId="1F359FB7">
            <wp:extent cx="257143" cy="25714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«Редактирование с помощью редактора изображений» отображается только в том случае, если изображение заранее было загружено в хранилище Портала (т.е. администратор использовал Вариант 1 в предыдущем пункте). </w:t>
      </w:r>
    </w:p>
    <w:p w14:paraId="6FD5166F" w14:textId="666A1EC9" w:rsidR="00F6373B" w:rsidRDefault="00F6373B" w:rsidP="00FF469B">
      <w:pPr>
        <w:pStyle w:val="aff5"/>
        <w:ind w:firstLine="567"/>
      </w:pPr>
      <w:r>
        <w:t>Редактирование с помощью редактора изображений описано в п. </w:t>
      </w:r>
      <w:r>
        <w:fldChar w:fldCharType="begin"/>
      </w:r>
      <w:r>
        <w:instrText xml:space="preserve"> REF _Ref28272019 \r \h </w:instrText>
      </w:r>
      <w:r>
        <w:fldChar w:fldCharType="separate"/>
      </w:r>
      <w:r w:rsidR="003B5631">
        <w:t>5.3.4.4</w:t>
      </w:r>
      <w:r>
        <w:fldChar w:fldCharType="end"/>
      </w:r>
      <w:r>
        <w:t>.</w:t>
      </w:r>
    </w:p>
    <w:p w14:paraId="1FE58998" w14:textId="5EAAD694" w:rsidR="00E3793A" w:rsidRDefault="00F6373B" w:rsidP="00E3793A">
      <w:pPr>
        <w:pStyle w:val="af4"/>
      </w:pPr>
      <w:r>
        <w:rPr>
          <w:noProof/>
          <w:lang w:eastAsia="ru-RU"/>
        </w:rPr>
        <w:drawing>
          <wp:inline distT="0" distB="0" distL="0" distR="0" wp14:anchorId="5AF6E66C" wp14:editId="4CA4E0FD">
            <wp:extent cx="5792400" cy="371160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A191" w14:textId="16F03CE5" w:rsidR="00F81A6E" w:rsidRDefault="00F81A6E" w:rsidP="00F81A6E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окно_выб_файл_инф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79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26" w:name="РИСУНОК_окно_выб_файл_инф"/>
      <w:r w:rsidR="00EB093C">
        <w:rPr>
          <w:noProof/>
        </w:rPr>
        <w:t>79</w:t>
      </w:r>
      <w:bookmarkEnd w:id="226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79</w:t>
      </w:r>
      <w:r w:rsidRPr="005753B1">
        <w:rPr>
          <w:noProof/>
        </w:rPr>
        <w:fldChar w:fldCharType="end"/>
      </w:r>
      <w:r w:rsidRPr="005753B1">
        <w:t xml:space="preserve">. </w:t>
      </w:r>
      <w:r>
        <w:t>Окно «Выберите файл». Информация о выбранном изображении</w:t>
      </w:r>
    </w:p>
    <w:p w14:paraId="7190A2F1" w14:textId="336C04E5" w:rsidR="00EA0EB6" w:rsidRDefault="00F81A6E" w:rsidP="00D34CCD">
      <w:pPr>
        <w:pStyle w:val="aff5"/>
        <w:numPr>
          <w:ilvl w:val="0"/>
          <w:numId w:val="93"/>
        </w:numPr>
      </w:pPr>
      <w:r>
        <w:t>В окне «Выберите файл» нужно нажать на кнопку «Добавить». В результате изображение добавлено в содержимое контента (</w:t>
      </w:r>
      <w:r w:rsidRPr="00F81A6E">
        <w:t>рисунок </w:t>
      </w:r>
      <w:r w:rsidRPr="00F81A6E">
        <w:rPr>
          <w:lang w:eastAsia="ru-RU"/>
        </w:rPr>
        <w:fldChar w:fldCharType="begin"/>
      </w:r>
      <w:r w:rsidRPr="00F81A6E">
        <w:rPr>
          <w:lang w:eastAsia="ru-RU"/>
        </w:rPr>
        <w:instrText xml:space="preserve"> REF РИСУНОК_изображение_в_статье  \* MERGEFORMAT </w:instrText>
      </w:r>
      <w:r w:rsidRPr="00F81A6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80</w:t>
      </w:r>
      <w:r w:rsidRPr="00F81A6E">
        <w:rPr>
          <w:lang w:eastAsia="ru-RU"/>
        </w:rPr>
        <w:fldChar w:fldCharType="end"/>
      </w:r>
      <w:r>
        <w:t>).</w:t>
      </w:r>
    </w:p>
    <w:p w14:paraId="1E21C87D" w14:textId="709B4D91" w:rsidR="00EA0EB6" w:rsidRDefault="00EA0EB6" w:rsidP="00EA0EB6">
      <w:pPr>
        <w:pStyle w:val="af4"/>
      </w:pPr>
      <w:r>
        <w:rPr>
          <w:noProof/>
          <w:lang w:eastAsia="ru-RU"/>
        </w:rPr>
        <w:drawing>
          <wp:inline distT="0" distB="0" distL="0" distR="0" wp14:anchorId="10FBB3E2" wp14:editId="6D6684F6">
            <wp:extent cx="3729600" cy="31716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25F3" w14:textId="014E65F1" w:rsidR="00EA0EB6" w:rsidRPr="00F81A6E" w:rsidRDefault="00EA0EB6" w:rsidP="00EA0EB6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изображение_в_статье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80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27" w:name="РИСУНОК_изображение_в_статье"/>
      <w:r w:rsidR="00EB093C">
        <w:rPr>
          <w:noProof/>
        </w:rPr>
        <w:t>80</w:t>
      </w:r>
      <w:bookmarkEnd w:id="227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80</w:t>
      </w:r>
      <w:r w:rsidRPr="005753B1">
        <w:rPr>
          <w:noProof/>
        </w:rPr>
        <w:fldChar w:fldCharType="end"/>
      </w:r>
      <w:r w:rsidRPr="005753B1">
        <w:t xml:space="preserve">. </w:t>
      </w:r>
      <w:r>
        <w:t>Изображение в содержимом контента</w:t>
      </w:r>
    </w:p>
    <w:p w14:paraId="65D5CE1E" w14:textId="47069D1F" w:rsidR="00F81A6E" w:rsidRDefault="00F81A6E" w:rsidP="00BF7F1C">
      <w:pPr>
        <w:pStyle w:val="4"/>
      </w:pPr>
      <w:r>
        <w:t>Редактирование изображений</w:t>
      </w:r>
    </w:p>
    <w:p w14:paraId="516A1781" w14:textId="77777777" w:rsidR="00F81A6E" w:rsidRDefault="00F81A6E" w:rsidP="00F81A6E">
      <w:r>
        <w:t>Редактирование изображений с помощью встроенного редактора изображений включает:</w:t>
      </w:r>
    </w:p>
    <w:p w14:paraId="6E1497C9" w14:textId="77777777" w:rsidR="00F81A6E" w:rsidRDefault="00F81A6E" w:rsidP="00F81A6E">
      <w:r>
        <w:t>поворот изображения;</w:t>
      </w:r>
    </w:p>
    <w:p w14:paraId="270FF7C0" w14:textId="77777777" w:rsidR="00F81A6E" w:rsidRDefault="00F81A6E" w:rsidP="00F81A6E">
      <w:r>
        <w:t>изменение размеров изображения;</w:t>
      </w:r>
    </w:p>
    <w:p w14:paraId="2AA052CC" w14:textId="77777777" w:rsidR="00F81A6E" w:rsidRDefault="00F81A6E" w:rsidP="00F81A6E">
      <w:r>
        <w:t>выделение произвольной области изображения (обрезка);</w:t>
      </w:r>
    </w:p>
    <w:p w14:paraId="639531FA" w14:textId="77777777" w:rsidR="00F81A6E" w:rsidRDefault="00F81A6E" w:rsidP="00F81A6E">
      <w:r>
        <w:t>изменение цветовой схемы, насыщенности, яркости, контрастности.</w:t>
      </w:r>
    </w:p>
    <w:p w14:paraId="0C5C60C2" w14:textId="77777777" w:rsidR="00F6373B" w:rsidRDefault="00F81A6E" w:rsidP="00F81A6E">
      <w:r>
        <w:t xml:space="preserve">Редактирование изображений осуществляется в административной части Портала, на странице «Документы и медиафайлы». </w:t>
      </w:r>
    </w:p>
    <w:p w14:paraId="6DAB23CD" w14:textId="7702470A" w:rsidR="00F81A6E" w:rsidRDefault="00F81A6E" w:rsidP="00F81A6E">
      <w:r>
        <w:t xml:space="preserve">Редактирование </w:t>
      </w:r>
      <w:r w:rsidR="00F6373B">
        <w:t>с помощью редактора изображений</w:t>
      </w:r>
      <w:r>
        <w:t xml:space="preserve"> описано в п. </w:t>
      </w:r>
      <w:r>
        <w:fldChar w:fldCharType="begin"/>
      </w:r>
      <w:r>
        <w:instrText xml:space="preserve"> REF _Ref28272019 \r \h </w:instrText>
      </w:r>
      <w:r>
        <w:fldChar w:fldCharType="separate"/>
      </w:r>
      <w:r w:rsidR="003B5631">
        <w:t>5.3.4.4</w:t>
      </w:r>
      <w:r>
        <w:fldChar w:fldCharType="end"/>
      </w:r>
      <w:r>
        <w:t>.</w:t>
      </w:r>
    </w:p>
    <w:p w14:paraId="46F1AF59" w14:textId="4CA0EF5F" w:rsidR="000248D0" w:rsidRDefault="00F81A6E" w:rsidP="00BF7F1C">
      <w:pPr>
        <w:pStyle w:val="4"/>
      </w:pPr>
      <w:r>
        <w:t>Дополнительные настройки изображения</w:t>
      </w:r>
    </w:p>
    <w:p w14:paraId="3E5A1374" w14:textId="3A5D78F1" w:rsidR="00EA0EB6" w:rsidRDefault="00EA0EB6" w:rsidP="00EA0EB6">
      <w:pPr>
        <w:pStyle w:val="aff5"/>
        <w:ind w:firstLine="567"/>
      </w:pPr>
      <w:r>
        <w:t xml:space="preserve">Если щелкнуть мышью по изображению в содержимом контента (на рисунке </w:t>
      </w:r>
      <w:r w:rsidRPr="00F81A6E">
        <w:rPr>
          <w:lang w:eastAsia="ru-RU"/>
        </w:rPr>
        <w:fldChar w:fldCharType="begin"/>
      </w:r>
      <w:r w:rsidRPr="00F81A6E">
        <w:rPr>
          <w:lang w:eastAsia="ru-RU"/>
        </w:rPr>
        <w:instrText xml:space="preserve"> REF РИСУНОК_изображение_в_статье  \* MERGEFORMAT </w:instrText>
      </w:r>
      <w:r w:rsidRPr="00F81A6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80</w:t>
      </w:r>
      <w:r w:rsidRPr="00F81A6E">
        <w:rPr>
          <w:lang w:eastAsia="ru-RU"/>
        </w:rPr>
        <w:fldChar w:fldCharType="end"/>
      </w:r>
      <w:r>
        <w:t xml:space="preserve">), то отображается меню дополнительных настроек изображения: </w:t>
      </w:r>
      <w:r>
        <w:rPr>
          <w:noProof/>
          <w:lang w:eastAsia="ru-RU"/>
        </w:rPr>
        <w:drawing>
          <wp:inline distT="0" distB="0" distL="0" distR="0" wp14:anchorId="3F62FBBB" wp14:editId="535FFB71">
            <wp:extent cx="1790476" cy="33333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 котором:</w:t>
      </w:r>
    </w:p>
    <w:p w14:paraId="2826219D" w14:textId="7EF5F2DB" w:rsidR="00EA0EB6" w:rsidRDefault="00EA0EB6" w:rsidP="00EA0EB6">
      <w:pPr>
        <w:pStyle w:val="aff5"/>
        <w:ind w:firstLine="567"/>
      </w:pPr>
      <w:r>
        <w:rPr>
          <w:noProof/>
          <w:lang w:eastAsia="ru-RU"/>
        </w:rPr>
        <w:drawing>
          <wp:inline distT="0" distB="0" distL="0" distR="0" wp14:anchorId="32D1C3D1" wp14:editId="3451FC19">
            <wp:extent cx="971429" cy="2000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выравнивание изображения по левому краю / по центру / по правому краю;</w:t>
      </w:r>
    </w:p>
    <w:p w14:paraId="3C72C773" w14:textId="7E270CA4" w:rsidR="00EA0EB6" w:rsidRDefault="007A007C" w:rsidP="00EA0EB6">
      <w:pPr>
        <w:pStyle w:val="aff5"/>
        <w:ind w:firstLine="567"/>
      </w:pPr>
      <w:r>
        <w:rPr>
          <w:noProof/>
          <w:lang w:eastAsia="ru-RU"/>
        </w:rPr>
        <w:drawing>
          <wp:inline distT="0" distB="0" distL="0" distR="0" wp14:anchorId="62483BD2" wp14:editId="2AB1B2DA">
            <wp:extent cx="233680" cy="191135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97">
        <w:t xml:space="preserve"> - создание ссылки на изображение (т.е. изображение само является ссылкой, при щелчке на изображение открывается новая страница, на которую ведет ссылка);</w:t>
      </w:r>
    </w:p>
    <w:p w14:paraId="1DC44D0F" w14:textId="3A7ABC04" w:rsidR="00CB7A97" w:rsidRDefault="007A007C" w:rsidP="00EA0EB6">
      <w:pPr>
        <w:pStyle w:val="aff5"/>
        <w:ind w:firstLine="567"/>
      </w:pPr>
      <w:r>
        <w:rPr>
          <w:noProof/>
          <w:lang w:eastAsia="ru-RU"/>
        </w:rPr>
        <w:drawing>
          <wp:inline distT="0" distB="0" distL="0" distR="0" wp14:anchorId="2119F6F8" wp14:editId="284A03A6">
            <wp:extent cx="287020" cy="212725"/>
            <wp:effectExtent l="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A97">
        <w:t xml:space="preserve"> - добавление альтернативного текста к изображению.</w:t>
      </w:r>
    </w:p>
    <w:p w14:paraId="1A266E44" w14:textId="342B5356" w:rsidR="00CB7A97" w:rsidRDefault="00CB7A97" w:rsidP="00EA0EB6">
      <w:pPr>
        <w:pStyle w:val="aff5"/>
        <w:ind w:firstLine="567"/>
      </w:pPr>
      <w:r>
        <w:t>О работе со ссылками см. п. </w:t>
      </w:r>
      <w:r>
        <w:fldChar w:fldCharType="begin"/>
      </w:r>
      <w:r>
        <w:instrText xml:space="preserve"> REF _Ref28333471 \r \h </w:instrText>
      </w:r>
      <w:r>
        <w:fldChar w:fldCharType="separate"/>
      </w:r>
      <w:r w:rsidR="003B5631">
        <w:t>7.5.2</w:t>
      </w:r>
      <w:r>
        <w:fldChar w:fldCharType="end"/>
      </w:r>
      <w:r>
        <w:t>.</w:t>
      </w:r>
    </w:p>
    <w:p w14:paraId="54925D3B" w14:textId="0E4209E3" w:rsidR="00FB613F" w:rsidRDefault="00FB613F" w:rsidP="00EA0EB6">
      <w:pPr>
        <w:pStyle w:val="aff5"/>
        <w:ind w:firstLine="567"/>
      </w:pPr>
      <w:r>
        <w:t>Если по каким-то причинам изображение недоступно, то вместо него отображается «битая ссылка». С целью исключения «битых ссылок» администратор может использовать альтернативный текст.</w:t>
      </w:r>
    </w:p>
    <w:p w14:paraId="1D91B10D" w14:textId="19532C99" w:rsidR="00FB613F" w:rsidRDefault="00FB613F" w:rsidP="00EA0EB6">
      <w:pPr>
        <w:pStyle w:val="aff5"/>
        <w:ind w:firstLine="567"/>
      </w:pPr>
      <w:r>
        <w:t>Альтернативный текст отображается вместо изображения в случае, если по каким-то причинам изображение недоступно. Если изображение доступно, то альтернативный текст не отображается.</w:t>
      </w:r>
    </w:p>
    <w:p w14:paraId="3062EE5E" w14:textId="3B67F0E7" w:rsidR="00FB613F" w:rsidRDefault="00FB613F" w:rsidP="00EA0EB6">
      <w:pPr>
        <w:pStyle w:val="aff5"/>
        <w:ind w:firstLine="567"/>
      </w:pPr>
      <w:r>
        <w:t xml:space="preserve">Для добавления альтернативного текста к изображению нужно: </w:t>
      </w:r>
    </w:p>
    <w:p w14:paraId="30DA5D74" w14:textId="7BD4E2C2" w:rsidR="00FB613F" w:rsidRDefault="00FB613F" w:rsidP="00D34CCD">
      <w:pPr>
        <w:pStyle w:val="aff5"/>
        <w:numPr>
          <w:ilvl w:val="0"/>
          <w:numId w:val="94"/>
        </w:numPr>
      </w:pPr>
      <w:r>
        <w:t xml:space="preserve">Нажать на значок </w:t>
      </w:r>
      <w:r w:rsidRPr="00C03B7C">
        <w:rPr>
          <w:noProof/>
          <w:lang w:eastAsia="ru-RU"/>
        </w:rPr>
        <w:drawing>
          <wp:inline distT="0" distB="0" distL="0" distR="0" wp14:anchorId="75728986" wp14:editId="459A6D6C">
            <wp:extent cx="285750" cy="209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результате отображается строка для ввода альтернативного текста: </w:t>
      </w:r>
      <w:r>
        <w:rPr>
          <w:noProof/>
          <w:lang w:eastAsia="ru-RU"/>
        </w:rPr>
        <w:drawing>
          <wp:inline distT="0" distB="0" distL="0" distR="0" wp14:anchorId="61DEE576" wp14:editId="3F15C219">
            <wp:extent cx="3809524" cy="380952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10C2ABB" w14:textId="38D0D649" w:rsidR="00FB613F" w:rsidRDefault="00FB613F" w:rsidP="00D34CCD">
      <w:pPr>
        <w:pStyle w:val="aff5"/>
        <w:numPr>
          <w:ilvl w:val="0"/>
          <w:numId w:val="94"/>
        </w:numPr>
      </w:pPr>
      <w:r>
        <w:t>Ввести в строку альтернативный текст. Например, для рисунка</w:t>
      </w:r>
      <w:r w:rsidRPr="00F81A6E">
        <w:t> </w:t>
      </w:r>
      <w:r w:rsidRPr="00F81A6E">
        <w:rPr>
          <w:lang w:eastAsia="ru-RU"/>
        </w:rPr>
        <w:fldChar w:fldCharType="begin"/>
      </w:r>
      <w:r w:rsidRPr="00F81A6E">
        <w:rPr>
          <w:lang w:eastAsia="ru-RU"/>
        </w:rPr>
        <w:instrText xml:space="preserve"> REF РИСУНОК_изображение_в_статье  \* MERGEFORMAT </w:instrText>
      </w:r>
      <w:r w:rsidRPr="00F81A6E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80</w:t>
      </w:r>
      <w:r w:rsidRPr="00F81A6E">
        <w:rPr>
          <w:lang w:eastAsia="ru-RU"/>
        </w:rPr>
        <w:fldChar w:fldCharType="end"/>
      </w:r>
      <w:r>
        <w:rPr>
          <w:lang w:eastAsia="ru-RU"/>
        </w:rPr>
        <w:t xml:space="preserve"> это может быть «Третьяковская галерея».</w:t>
      </w:r>
    </w:p>
    <w:p w14:paraId="7F12415E" w14:textId="0CAC4A2A" w:rsidR="00FB613F" w:rsidRDefault="00FB613F" w:rsidP="00D34CCD">
      <w:pPr>
        <w:pStyle w:val="aff5"/>
        <w:numPr>
          <w:ilvl w:val="0"/>
          <w:numId w:val="94"/>
        </w:numPr>
      </w:pPr>
      <w:r>
        <w:rPr>
          <w:lang w:eastAsia="ru-RU"/>
        </w:rP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376D09DD" wp14:editId="6D202FA2">
            <wp:extent cx="247619" cy="2000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справа от текста.</w:t>
      </w:r>
    </w:p>
    <w:p w14:paraId="1D47E8B9" w14:textId="07000848" w:rsidR="00F81A6E" w:rsidRDefault="00F81A6E" w:rsidP="00BF7F1C">
      <w:pPr>
        <w:pStyle w:val="4"/>
      </w:pPr>
      <w:r>
        <w:t>Замена одного изображения на другое</w:t>
      </w:r>
    </w:p>
    <w:p w14:paraId="49688B1B" w14:textId="1E8D61B5" w:rsidR="00F81A6E" w:rsidRDefault="00F81A6E" w:rsidP="0059613A">
      <w:pPr>
        <w:pStyle w:val="aff5"/>
        <w:ind w:left="567"/>
      </w:pPr>
      <w:r>
        <w:t>Замена одного документа на другой описана в п. </w:t>
      </w:r>
      <w:r>
        <w:fldChar w:fldCharType="begin"/>
      </w:r>
      <w:r>
        <w:instrText xml:space="preserve"> REF _Ref28272115 \r \h </w:instrText>
      </w:r>
      <w:r>
        <w:fldChar w:fldCharType="separate"/>
      </w:r>
      <w:r w:rsidR="003B5631">
        <w:t>5.3.4.3</w:t>
      </w:r>
      <w:r>
        <w:fldChar w:fldCharType="end"/>
      </w:r>
      <w:r>
        <w:t>.</w:t>
      </w:r>
    </w:p>
    <w:p w14:paraId="09184F89" w14:textId="4A10FB73" w:rsidR="003C3331" w:rsidRDefault="003C3331" w:rsidP="00BF7F1C">
      <w:pPr>
        <w:pStyle w:val="4"/>
      </w:pPr>
      <w:r>
        <w:t>Удаление изображения</w:t>
      </w:r>
    </w:p>
    <w:p w14:paraId="088B4080" w14:textId="553DC214" w:rsidR="003C3331" w:rsidRDefault="00FB613F" w:rsidP="00FB613F">
      <w:pPr>
        <w:pStyle w:val="aff5"/>
        <w:ind w:firstLine="567"/>
      </w:pPr>
      <w:r>
        <w:t>Чтобы удалить изображение из контента, нужно перейти к редактированию контента (рисунок </w:t>
      </w:r>
      <w:r w:rsidRPr="00F568C4">
        <w:rPr>
          <w:lang w:eastAsia="ru-RU"/>
        </w:rPr>
        <w:fldChar w:fldCharType="begin"/>
      </w:r>
      <w:r w:rsidRPr="00F568C4">
        <w:rPr>
          <w:lang w:eastAsia="ru-RU"/>
        </w:rPr>
        <w:instrText xml:space="preserve"> REF РИСУНОК_ск_статья_добавление  \* MERGEFORMAT </w:instrText>
      </w:r>
      <w:r w:rsidRPr="00F568C4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69</w:t>
      </w:r>
      <w:r w:rsidRPr="00F568C4">
        <w:rPr>
          <w:lang w:eastAsia="ru-RU"/>
        </w:rPr>
        <w:fldChar w:fldCharType="end"/>
      </w:r>
      <w:r>
        <w:t>) и удалить изображение непосредственно из содержания.</w:t>
      </w:r>
    </w:p>
    <w:p w14:paraId="194A7861" w14:textId="34ECDF31" w:rsidR="000248D0" w:rsidRPr="000248D0" w:rsidRDefault="000248D0" w:rsidP="00BF7F1C">
      <w:pPr>
        <w:pStyle w:val="3"/>
      </w:pPr>
      <w:bookmarkStart w:id="228" w:name="_Toc70340546"/>
      <w:r>
        <w:t xml:space="preserve">Представление </w:t>
      </w:r>
      <w:r>
        <w:rPr>
          <w:lang w:val="en-US"/>
        </w:rPr>
        <w:t>HTML</w:t>
      </w:r>
      <w:r w:rsidRPr="00FF469B">
        <w:t>-</w:t>
      </w:r>
      <w:r>
        <w:t>кода</w:t>
      </w:r>
      <w:bookmarkEnd w:id="228"/>
    </w:p>
    <w:p w14:paraId="0001D1C6" w14:textId="77777777" w:rsidR="00070147" w:rsidRDefault="00070147" w:rsidP="00070147">
      <w:pPr>
        <w:pStyle w:val="aff5"/>
        <w:ind w:firstLine="567"/>
      </w:pPr>
      <w:r>
        <w:t xml:space="preserve">Все описанные выше и многие другие действия можно осуществить с помощью </w:t>
      </w:r>
      <w:r>
        <w:rPr>
          <w:lang w:val="en-US"/>
        </w:rPr>
        <w:t>HTML</w:t>
      </w:r>
      <w:r w:rsidRPr="00070147">
        <w:noBreakHyphen/>
      </w:r>
      <w:r>
        <w:t xml:space="preserve">кода. Чтобы перейти к </w:t>
      </w:r>
      <w:r>
        <w:rPr>
          <w:lang w:val="en-US"/>
        </w:rPr>
        <w:t>HTML</w:t>
      </w:r>
      <w:r>
        <w:t>-виду контента, нужно:</w:t>
      </w:r>
    </w:p>
    <w:p w14:paraId="188051BC" w14:textId="77777777" w:rsidR="00070147" w:rsidRDefault="00070147" w:rsidP="00D34CCD">
      <w:pPr>
        <w:pStyle w:val="aff5"/>
        <w:numPr>
          <w:ilvl w:val="0"/>
          <w:numId w:val="95"/>
        </w:numPr>
      </w:pPr>
      <w:r>
        <w:t>Поместить курсор в любое место поля «Содержание».</w:t>
      </w:r>
    </w:p>
    <w:p w14:paraId="36CB6491" w14:textId="68AADEE8" w:rsidR="000248D0" w:rsidRDefault="00070147" w:rsidP="00D34CCD">
      <w:pPr>
        <w:pStyle w:val="aff5"/>
        <w:numPr>
          <w:ilvl w:val="0"/>
          <w:numId w:val="95"/>
        </w:numPr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30F9CA04" wp14:editId="79C7D2D1">
            <wp:extent cx="380952" cy="295238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расположенный над полем «Содержание» (см.</w:t>
      </w:r>
      <w:r w:rsidRPr="00070147">
        <w:t xml:space="preserve"> </w:t>
      </w:r>
      <w:r>
        <w:t>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549D6BF7" w14:textId="5A246C42" w:rsidR="00070147" w:rsidRDefault="00070147" w:rsidP="00070147">
      <w:pPr>
        <w:pStyle w:val="aff5"/>
        <w:ind w:left="567"/>
      </w:pPr>
      <w:r>
        <w:t xml:space="preserve">Далее можно редактировать контент с помощью </w:t>
      </w:r>
      <w:r>
        <w:rPr>
          <w:lang w:val="en-US"/>
        </w:rPr>
        <w:t>HTML</w:t>
      </w:r>
      <w:r w:rsidRPr="00070147">
        <w:t>-</w:t>
      </w:r>
      <w:r>
        <w:t>разметки.</w:t>
      </w:r>
    </w:p>
    <w:p w14:paraId="101C0CB6" w14:textId="2BA9BDF6" w:rsidR="00070147" w:rsidRDefault="00070147" w:rsidP="00070147">
      <w:pPr>
        <w:pStyle w:val="aff5"/>
        <w:ind w:firstLine="567"/>
      </w:pPr>
      <w:r>
        <w:t xml:space="preserve">Пример </w:t>
      </w:r>
      <w:r>
        <w:rPr>
          <w:lang w:val="en-US"/>
        </w:rPr>
        <w:t>HTML</w:t>
      </w:r>
      <w:r>
        <w:t>-вида контента представлен на</w:t>
      </w:r>
      <w:r w:rsidRPr="00070147">
        <w:t xml:space="preserve"> рисунке </w:t>
      </w:r>
      <w:r w:rsidRPr="00070147">
        <w:rPr>
          <w:lang w:eastAsia="ru-RU"/>
        </w:rPr>
        <w:fldChar w:fldCharType="begin"/>
      </w:r>
      <w:r w:rsidRPr="00070147">
        <w:rPr>
          <w:lang w:eastAsia="ru-RU"/>
        </w:rPr>
        <w:instrText xml:space="preserve"> REF РИСУНОК_контент_источник  \* MERGEFORMAT </w:instrText>
      </w:r>
      <w:r w:rsidRPr="00070147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81</w:t>
      </w:r>
      <w:r w:rsidRPr="00070147">
        <w:rPr>
          <w:lang w:eastAsia="ru-RU"/>
        </w:rPr>
        <w:fldChar w:fldCharType="end"/>
      </w:r>
      <w:r w:rsidRPr="00070147">
        <w:rPr>
          <w:lang w:eastAsia="ru-RU"/>
        </w:rPr>
        <w:t>.</w:t>
      </w:r>
    </w:p>
    <w:p w14:paraId="3324289E" w14:textId="3F36A4AA" w:rsidR="00070147" w:rsidRDefault="00070147" w:rsidP="00070147">
      <w:pPr>
        <w:pStyle w:val="af4"/>
      </w:pPr>
      <w:r>
        <w:rPr>
          <w:noProof/>
          <w:lang w:eastAsia="ru-RU"/>
        </w:rPr>
        <w:drawing>
          <wp:inline distT="0" distB="0" distL="0" distR="0" wp14:anchorId="550688AE" wp14:editId="170313F9">
            <wp:extent cx="6120765" cy="187833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DF0E" w14:textId="670CAC72" w:rsidR="00070147" w:rsidRPr="00070147" w:rsidRDefault="00070147" w:rsidP="00070147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контент_источник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81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29" w:name="РИСУНОК_контент_источник"/>
      <w:r w:rsidR="00EB093C">
        <w:rPr>
          <w:noProof/>
        </w:rPr>
        <w:t>81</w:t>
      </w:r>
      <w:bookmarkEnd w:id="229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81</w:t>
      </w:r>
      <w:r w:rsidRPr="005753B1">
        <w:rPr>
          <w:noProof/>
        </w:rPr>
        <w:fldChar w:fldCharType="end"/>
      </w:r>
      <w:r w:rsidRPr="005753B1">
        <w:t xml:space="preserve">. </w:t>
      </w:r>
      <w:r>
        <w:t xml:space="preserve">Пример </w:t>
      </w:r>
      <w:r>
        <w:rPr>
          <w:lang w:val="en-US"/>
        </w:rPr>
        <w:t>HTML</w:t>
      </w:r>
      <w:r>
        <w:t>-вида контента</w:t>
      </w:r>
    </w:p>
    <w:p w14:paraId="0C8449F2" w14:textId="349EAF5C" w:rsidR="00070147" w:rsidRPr="00070147" w:rsidRDefault="00070147" w:rsidP="0059613A">
      <w:pPr>
        <w:pStyle w:val="aff5"/>
        <w:ind w:left="567"/>
      </w:pPr>
      <w:r>
        <w:t xml:space="preserve">Чтобы вернуться к первоначальному виду содержания, нужно нажать на значок </w:t>
      </w:r>
      <w:r>
        <w:rPr>
          <w:noProof/>
          <w:lang w:eastAsia="ru-RU"/>
        </w:rPr>
        <w:drawing>
          <wp:inline distT="0" distB="0" distL="0" distR="0" wp14:anchorId="51D017A5" wp14:editId="3727E770">
            <wp:extent cx="428571" cy="342857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2546842" w14:textId="2684A3A0" w:rsidR="000248D0" w:rsidRDefault="000248D0" w:rsidP="00BF7F1C">
      <w:pPr>
        <w:pStyle w:val="3"/>
      </w:pPr>
      <w:bookmarkStart w:id="230" w:name="_Ref28340888"/>
      <w:bookmarkStart w:id="231" w:name="_Toc70340547"/>
      <w:r>
        <w:t>Расписание</w:t>
      </w:r>
      <w:bookmarkEnd w:id="230"/>
      <w:bookmarkEnd w:id="231"/>
    </w:p>
    <w:p w14:paraId="13A4FB10" w14:textId="30DB8A8D" w:rsidR="00AD255A" w:rsidRDefault="00D3315E" w:rsidP="005E6C0E">
      <w:pPr>
        <w:pStyle w:val="aff5"/>
        <w:ind w:firstLine="567"/>
      </w:pPr>
      <w:r>
        <w:t>Группа настроек «Расписание» используется в следующих случаях:</w:t>
      </w:r>
    </w:p>
    <w:p w14:paraId="715F078E" w14:textId="2649CED3" w:rsidR="00D3315E" w:rsidRDefault="00D3315E" w:rsidP="00D34CCD">
      <w:pPr>
        <w:pStyle w:val="aff5"/>
        <w:numPr>
          <w:ilvl w:val="0"/>
          <w:numId w:val="101"/>
        </w:numPr>
      </w:pPr>
      <w:r>
        <w:t>Когда требуется отображать контент с определенного времени. Например, администратор может сегодня создать статью, в настройках расписания указать «Дату показа», чтобы статья отображалась пользователям с 00:01 завтрашнего дня, и нажать на кнопку «Опубликовать» (НЕ «Сохранить как черновик»). В результате статья получает статус «Запланировано» (см. п. </w:t>
      </w:r>
      <w:r>
        <w:fldChar w:fldCharType="begin"/>
      </w:r>
      <w:r>
        <w:instrText xml:space="preserve"> REF _Ref22129684 \r \h </w:instrText>
      </w:r>
      <w:r>
        <w:fldChar w:fldCharType="separate"/>
      </w:r>
      <w:r w:rsidR="003B5631">
        <w:t>6.1</w:t>
      </w:r>
      <w:r>
        <w:fldChar w:fldCharType="end"/>
      </w:r>
      <w:r>
        <w:t>) и начнет отображаться пользователям с указанного времени.</w:t>
      </w:r>
    </w:p>
    <w:p w14:paraId="51AE1F3D" w14:textId="65F41745" w:rsidR="00D3315E" w:rsidRDefault="00D3315E" w:rsidP="00D34CCD">
      <w:pPr>
        <w:pStyle w:val="aff5"/>
        <w:numPr>
          <w:ilvl w:val="0"/>
          <w:numId w:val="101"/>
        </w:numPr>
      </w:pPr>
      <w:r>
        <w:t>Когда требуется устаревший контент сделать вновь актуальным. Об устаревшем контенте и неотображении его для пользователей см. п. </w:t>
      </w:r>
      <w:r>
        <w:fldChar w:fldCharType="begin"/>
      </w:r>
      <w:r>
        <w:instrText xml:space="preserve"> REF _Ref28340173 \r \h </w:instrText>
      </w:r>
      <w:r>
        <w:fldChar w:fldCharType="separate"/>
      </w:r>
      <w:r w:rsidR="003B5631">
        <w:t>6.3.7.2</w:t>
      </w:r>
      <w:r>
        <w:fldChar w:fldCharType="end"/>
      </w:r>
      <w:r>
        <w:t>.</w:t>
      </w:r>
    </w:p>
    <w:p w14:paraId="7EA4C2CB" w14:textId="78F3175E" w:rsidR="00EE6ED1" w:rsidRDefault="00D3315E" w:rsidP="005E6C0E">
      <w:pPr>
        <w:pStyle w:val="aff5"/>
        <w:ind w:firstLine="567"/>
      </w:pPr>
      <w:r>
        <w:t>Чтобы перейти к группе настроек «Расписание», нужно:</w:t>
      </w:r>
    </w:p>
    <w:p w14:paraId="2BA7B103" w14:textId="7989B5A8" w:rsidR="00D3315E" w:rsidRDefault="00D3315E" w:rsidP="00D34CCD">
      <w:pPr>
        <w:pStyle w:val="aff5"/>
        <w:numPr>
          <w:ilvl w:val="0"/>
          <w:numId w:val="102"/>
        </w:numPr>
      </w:pPr>
      <w:r>
        <w:t>Перейти к редактированию контента (рисунок</w:t>
      </w:r>
      <w:r w:rsidRPr="0059613A">
        <w:t> </w:t>
      </w:r>
      <w:r w:rsidRPr="0059613A">
        <w:rPr>
          <w:lang w:eastAsia="ru-RU"/>
        </w:rPr>
        <w:fldChar w:fldCharType="begin"/>
      </w:r>
      <w:r w:rsidRPr="0059613A">
        <w:rPr>
          <w:lang w:eastAsia="ru-RU"/>
        </w:rPr>
        <w:instrText xml:space="preserve"> REF РИСУНОК_ск_статья_добавление_опис  \* MERGEFORMAT </w:instrText>
      </w:r>
      <w:r w:rsidRPr="0059613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70</w:t>
      </w:r>
      <w:r w:rsidRPr="0059613A">
        <w:rPr>
          <w:lang w:eastAsia="ru-RU"/>
        </w:rPr>
        <w:fldChar w:fldCharType="end"/>
      </w:r>
      <w:r>
        <w:t>).</w:t>
      </w:r>
    </w:p>
    <w:p w14:paraId="7BBF090A" w14:textId="4CAC15B0" w:rsidR="00D3315E" w:rsidRDefault="00D3315E" w:rsidP="00D34CCD">
      <w:pPr>
        <w:pStyle w:val="aff5"/>
        <w:numPr>
          <w:ilvl w:val="0"/>
          <w:numId w:val="102"/>
        </w:numPr>
      </w:pPr>
      <w:r>
        <w:t>Прокрутить страницу вниз. Группа «Расписание» размещена одной</w:t>
      </w:r>
      <w:r w:rsidR="009B3630">
        <w:t xml:space="preserve"> из последних в списке настроек контента (</w:t>
      </w:r>
      <w:r w:rsidR="009B3630" w:rsidRPr="009B3630">
        <w:t>рисунок </w:t>
      </w:r>
      <w:r w:rsidR="009B3630" w:rsidRPr="009B3630">
        <w:rPr>
          <w:lang w:eastAsia="ru-RU"/>
        </w:rPr>
        <w:fldChar w:fldCharType="begin"/>
      </w:r>
      <w:r w:rsidR="009B3630" w:rsidRPr="009B3630">
        <w:rPr>
          <w:lang w:eastAsia="ru-RU"/>
        </w:rPr>
        <w:instrText xml:space="preserve"> REF РИСУНОК_контент_расписание  \* MERGEFORMAT </w:instrText>
      </w:r>
      <w:r w:rsidR="009B3630" w:rsidRPr="009B363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82</w:t>
      </w:r>
      <w:r w:rsidR="009B3630" w:rsidRPr="009B3630">
        <w:rPr>
          <w:lang w:eastAsia="ru-RU"/>
        </w:rPr>
        <w:fldChar w:fldCharType="end"/>
      </w:r>
      <w:r w:rsidR="009B3630">
        <w:t>).</w:t>
      </w:r>
    </w:p>
    <w:p w14:paraId="1066AE5E" w14:textId="137D71B8" w:rsidR="00D3315E" w:rsidRDefault="00D3315E" w:rsidP="009B3630">
      <w:pPr>
        <w:pStyle w:val="af4"/>
      </w:pPr>
      <w:r>
        <w:rPr>
          <w:noProof/>
          <w:lang w:eastAsia="ru-RU"/>
        </w:rPr>
        <w:drawing>
          <wp:inline distT="0" distB="0" distL="0" distR="0" wp14:anchorId="7BBF6E2E" wp14:editId="79F2E0E8">
            <wp:extent cx="2438095" cy="1857143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495A" w14:textId="271B3958" w:rsidR="009B3630" w:rsidRPr="009B3630" w:rsidRDefault="009B3630" w:rsidP="009B3630">
      <w:pPr>
        <w:pStyle w:val="af0"/>
      </w:pPr>
      <w:r w:rsidRPr="005753B1">
        <w:t>Рисунок </w:t>
      </w:r>
      <w:r w:rsidRPr="005753B1">
        <w:fldChar w:fldCharType="begin"/>
      </w:r>
      <w:r w:rsidRPr="005753B1">
        <w:instrText xml:space="preserve"> SEQ PIC \h </w:instrText>
      </w:r>
      <w:r w:rsidRPr="005753B1">
        <w:fldChar w:fldCharType="end"/>
      </w:r>
      <w:r w:rsidRPr="005753B1">
        <w:fldChar w:fldCharType="begin"/>
      </w:r>
      <w:r w:rsidRPr="005753B1">
        <w:instrText xml:space="preserve"> SET </w:instrText>
      </w:r>
      <w:r w:rsidRPr="005753B1">
        <w:rPr>
          <w:lang w:eastAsia="ru-RU"/>
        </w:rPr>
        <w:instrText>РИСУНОК_</w:instrText>
      </w:r>
      <w:r>
        <w:rPr>
          <w:lang w:eastAsia="ru-RU"/>
        </w:rPr>
        <w:instrText>контент_расписание</w:instrText>
      </w:r>
      <w:r w:rsidRPr="005753B1">
        <w:instrText xml:space="preserve"> "</w:instrText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instrText>82</w:instrText>
      </w:r>
      <w:r w:rsidRPr="005753B1">
        <w:rPr>
          <w:noProof/>
        </w:rPr>
        <w:fldChar w:fldCharType="end"/>
      </w:r>
      <w:r w:rsidRPr="005753B1">
        <w:instrText xml:space="preserve">" </w:instrText>
      </w:r>
      <w:r w:rsidRPr="005753B1">
        <w:fldChar w:fldCharType="separate"/>
      </w:r>
      <w:bookmarkStart w:id="232" w:name="РИСУНОК_контент_расписание"/>
      <w:r w:rsidR="00EB093C">
        <w:rPr>
          <w:noProof/>
        </w:rPr>
        <w:t>82</w:t>
      </w:r>
      <w:bookmarkEnd w:id="232"/>
      <w:r w:rsidRPr="005753B1">
        <w:fldChar w:fldCharType="end"/>
      </w:r>
      <w:r w:rsidRPr="005753B1">
        <w:rPr>
          <w:noProof/>
        </w:rPr>
        <w:fldChar w:fldCharType="begin"/>
      </w:r>
      <w:r w:rsidRPr="005753B1">
        <w:rPr>
          <w:noProof/>
        </w:rPr>
        <w:instrText xml:space="preserve"> SEQ PIC \c </w:instrText>
      </w:r>
      <w:r w:rsidRPr="005753B1">
        <w:rPr>
          <w:noProof/>
        </w:rPr>
        <w:fldChar w:fldCharType="separate"/>
      </w:r>
      <w:r w:rsidR="00EB093C">
        <w:rPr>
          <w:noProof/>
        </w:rPr>
        <w:t>82</w:t>
      </w:r>
      <w:r w:rsidRPr="005753B1">
        <w:rPr>
          <w:noProof/>
        </w:rPr>
        <w:fldChar w:fldCharType="end"/>
      </w:r>
      <w:r w:rsidRPr="005753B1">
        <w:t xml:space="preserve">. </w:t>
      </w:r>
      <w:r>
        <w:t>Настройки расписания отображения контента</w:t>
      </w:r>
    </w:p>
    <w:p w14:paraId="13594914" w14:textId="77777777" w:rsidR="00564126" w:rsidRDefault="00564126" w:rsidP="00BF7F1C">
      <w:pPr>
        <w:pStyle w:val="1"/>
      </w:pPr>
      <w:bookmarkStart w:id="233" w:name="_Ref28175750"/>
      <w:bookmarkStart w:id="234" w:name="_Toc70340548"/>
      <w:bookmarkStart w:id="235" w:name="_Ref21441924"/>
      <w:r>
        <w:t>Корзина</w:t>
      </w:r>
      <w:bookmarkEnd w:id="233"/>
      <w:bookmarkEnd w:id="234"/>
    </w:p>
    <w:p w14:paraId="63554EE4" w14:textId="77777777" w:rsidR="00564126" w:rsidRDefault="00564126" w:rsidP="00564126">
      <w:r>
        <w:t>В «Корзину» помещаются:</w:t>
      </w:r>
    </w:p>
    <w:p w14:paraId="5AC07DBB" w14:textId="77777777" w:rsidR="00564126" w:rsidRDefault="00564126" w:rsidP="00D34CCD">
      <w:pPr>
        <w:pStyle w:val="a4"/>
        <w:numPr>
          <w:ilvl w:val="0"/>
          <w:numId w:val="55"/>
        </w:numPr>
      </w:pPr>
      <w:r>
        <w:t>Документы и папки, удаленные администратором из раздела «Документы и медиафайлы».</w:t>
      </w:r>
    </w:p>
    <w:p w14:paraId="25A46745" w14:textId="77777777" w:rsidR="00564126" w:rsidRDefault="00564126" w:rsidP="00D34CCD">
      <w:pPr>
        <w:pStyle w:val="a4"/>
        <w:numPr>
          <w:ilvl w:val="0"/>
          <w:numId w:val="55"/>
        </w:numPr>
      </w:pPr>
      <w:r>
        <w:t>Сетевой контент (статьи, новости) и папки сетевого контента, удаленные администратором из раздела «Сетевой контент».</w:t>
      </w:r>
    </w:p>
    <w:p w14:paraId="2F1A90F8" w14:textId="77777777" w:rsidR="00564126" w:rsidRDefault="00564126" w:rsidP="00564126">
      <w:r>
        <w:t>Чтобы перейти к «Корзине», нужно:</w:t>
      </w:r>
    </w:p>
    <w:p w14:paraId="293837D6" w14:textId="245B3B44" w:rsidR="00564126" w:rsidRDefault="00564126" w:rsidP="00D34CCD">
      <w:pPr>
        <w:pStyle w:val="a4"/>
        <w:numPr>
          <w:ilvl w:val="0"/>
          <w:numId w:val="56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7534E991" wp14:editId="09F1565E">
            <wp:extent cx="157386" cy="151765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3B5631">
        <w:t>1.1</w:t>
      </w:r>
      <w:r>
        <w:fldChar w:fldCharType="end"/>
      </w:r>
      <w:r>
        <w:t>).</w:t>
      </w:r>
    </w:p>
    <w:p w14:paraId="6CC2D9FE" w14:textId="1E2162AB" w:rsidR="00564126" w:rsidRDefault="00564126" w:rsidP="00D34CCD">
      <w:pPr>
        <w:pStyle w:val="a4"/>
        <w:numPr>
          <w:ilvl w:val="0"/>
          <w:numId w:val="56"/>
        </w:numPr>
      </w:pPr>
      <w:r>
        <w:t>Перейти к пункту «</w:t>
      </w:r>
      <w:r>
        <w:rPr>
          <w:lang w:eastAsia="ru-RU"/>
        </w:rPr>
        <w:t>Корзина → Корзина», в результате чего открывается страница «Корзина» (</w:t>
      </w:r>
      <w:r w:rsidRPr="0001727A">
        <w:t xml:space="preserve">рисунок </w:t>
      </w:r>
      <w:r w:rsidRPr="0001727A">
        <w:rPr>
          <w:lang w:eastAsia="ru-RU"/>
        </w:rPr>
        <w:fldChar w:fldCharType="begin"/>
      </w:r>
      <w:r w:rsidRPr="0001727A">
        <w:rPr>
          <w:lang w:eastAsia="ru-RU"/>
        </w:rPr>
        <w:instrText xml:space="preserve"> REF РИСУНОК_корзина_главная  \* MERGEFORMAT </w:instrText>
      </w:r>
      <w:r w:rsidRPr="0001727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83</w:t>
      </w:r>
      <w:r w:rsidRPr="0001727A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0A31C988" w14:textId="77777777" w:rsidR="00564126" w:rsidRDefault="00564126" w:rsidP="00564126">
      <w:pPr>
        <w:pStyle w:val="af4"/>
      </w:pPr>
      <w:r>
        <w:rPr>
          <w:noProof/>
          <w:lang w:eastAsia="ru-RU"/>
        </w:rPr>
        <w:drawing>
          <wp:inline distT="0" distB="0" distL="0" distR="0" wp14:anchorId="0A8AFCD7" wp14:editId="34E0C0F4">
            <wp:extent cx="5439600" cy="3736800"/>
            <wp:effectExtent l="0" t="0" r="889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439600" cy="3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1B62" w14:textId="13511490" w:rsidR="00564126" w:rsidRPr="00811D9C" w:rsidRDefault="00564126" w:rsidP="00564126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корзина_главная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83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36" w:name="РИСУНОК_корзина_главная"/>
      <w:r w:rsidR="00EB093C">
        <w:rPr>
          <w:noProof/>
        </w:rPr>
        <w:t>83</w:t>
      </w:r>
      <w:bookmarkEnd w:id="236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83</w:t>
      </w:r>
      <w:r>
        <w:rPr>
          <w:noProof/>
        </w:rPr>
        <w:fldChar w:fldCharType="end"/>
      </w:r>
      <w:r w:rsidRPr="00C31632">
        <w:t xml:space="preserve">. </w:t>
      </w:r>
      <w:r>
        <w:t>«Корзина» в административной части Портала</w:t>
      </w:r>
    </w:p>
    <w:p w14:paraId="18E04231" w14:textId="77777777" w:rsidR="00564126" w:rsidRDefault="00564126" w:rsidP="00564126">
      <w:r>
        <w:t>Страница «Корзина» содержит:</w:t>
      </w:r>
    </w:p>
    <w:p w14:paraId="6E57FF21" w14:textId="77777777" w:rsidR="00564126" w:rsidRDefault="00564126" w:rsidP="00564126">
      <w:r>
        <w:t>панель поиска и фильтрации (см. ниже);</w:t>
      </w:r>
    </w:p>
    <w:p w14:paraId="40E39112" w14:textId="77777777" w:rsidR="00564126" w:rsidRDefault="00564126" w:rsidP="00564126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0A63193F" wp14:editId="16CC4488">
            <wp:extent cx="209524" cy="180952"/>
            <wp:effectExtent l="0" t="0" r="63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информация о текущей папке / текущем документе;</w:t>
      </w:r>
    </w:p>
    <w:p w14:paraId="75413195" w14:textId="77777777" w:rsidR="00564126" w:rsidRDefault="00564126" w:rsidP="00564126">
      <w:r>
        <w:t xml:space="preserve">значок </w:t>
      </w:r>
      <w:r>
        <w:rPr>
          <w:noProof/>
          <w:lang w:eastAsia="ru-RU"/>
        </w:rPr>
        <w:drawing>
          <wp:inline distT="0" distB="0" distL="0" distR="0" wp14:anchorId="356DC330" wp14:editId="4EE5E19A">
            <wp:extent cx="190476" cy="190476"/>
            <wp:effectExtent l="0" t="0" r="635" b="6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отображение в виде карты / списка / таблицы;</w:t>
      </w:r>
    </w:p>
    <w:p w14:paraId="61181D5C" w14:textId="77777777" w:rsidR="00564126" w:rsidRDefault="00564126" w:rsidP="00564126">
      <w:r>
        <w:t>список объектов, перемещенных в «Корзину».</w:t>
      </w:r>
    </w:p>
    <w:p w14:paraId="752B328D" w14:textId="77777777" w:rsidR="00564126" w:rsidRDefault="00564126" w:rsidP="00564126">
      <w:r>
        <w:t xml:space="preserve">Справа от названия «Корзина» размещен значок </w:t>
      </w:r>
      <w:r>
        <w:rPr>
          <w:noProof/>
          <w:lang w:eastAsia="ru-RU"/>
        </w:rPr>
        <w:drawing>
          <wp:inline distT="0" distB="0" distL="0" distR="0" wp14:anchorId="640CB0A0" wp14:editId="55E0E89A">
            <wp:extent cx="161905" cy="257143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«Очистить корзину». При очистке «Корзины» все объекты удаляются безвозвратно.</w:t>
      </w:r>
    </w:p>
    <w:p w14:paraId="153F4D27" w14:textId="77777777" w:rsidR="00564126" w:rsidRDefault="00564126" w:rsidP="00564126">
      <w:r>
        <w:t xml:space="preserve">Объекты, перемещенные в «Корзину», отображаются в основной части страницы. Объекты упорядочены по дате перемещения в «Корзину» от новых к старым. Чтобы открыть объект, нужно щелкнуть мышью по его названию. </w:t>
      </w:r>
    </w:p>
    <w:p w14:paraId="387F8372" w14:textId="77777777" w:rsidR="00564126" w:rsidRDefault="00564126" w:rsidP="00564126">
      <w:r>
        <w:t>О каждом из объектов отображаются следующие данные:</w:t>
      </w:r>
    </w:p>
    <w:p w14:paraId="0EE281B0" w14:textId="77777777" w:rsidR="00564126" w:rsidRDefault="00564126" w:rsidP="00D34CCD">
      <w:pPr>
        <w:pStyle w:val="a4"/>
        <w:numPr>
          <w:ilvl w:val="0"/>
          <w:numId w:val="57"/>
        </w:numPr>
      </w:pPr>
      <w:r>
        <w:t>Имя – название документа, папки.</w:t>
      </w:r>
    </w:p>
    <w:p w14:paraId="2295E52D" w14:textId="77777777" w:rsidR="00564126" w:rsidRDefault="00564126" w:rsidP="00D34CCD">
      <w:pPr>
        <w:pStyle w:val="a4"/>
        <w:numPr>
          <w:ilvl w:val="0"/>
          <w:numId w:val="57"/>
        </w:numPr>
      </w:pPr>
      <w:r>
        <w:t>Тип – тип документа.</w:t>
      </w:r>
    </w:p>
    <w:p w14:paraId="6B85B794" w14:textId="5CEB608A" w:rsidR="00564126" w:rsidRDefault="00564126" w:rsidP="00D34CCD">
      <w:pPr>
        <w:pStyle w:val="a4"/>
        <w:numPr>
          <w:ilvl w:val="1"/>
          <w:numId w:val="57"/>
        </w:numPr>
      </w:pPr>
      <w:r>
        <w:t xml:space="preserve"> Тип «Сетевой контент» отображается у статей / новостей, удаленных из раздела «Сетевой контент»: </w:t>
      </w:r>
      <w:r w:rsidRPr="0001727A">
        <w:t xml:space="preserve">рисунок </w:t>
      </w:r>
      <w:r w:rsidRPr="0001727A">
        <w:rPr>
          <w:lang w:eastAsia="ru-RU"/>
        </w:rPr>
        <w:fldChar w:fldCharType="begin"/>
      </w:r>
      <w:r w:rsidRPr="0001727A">
        <w:rPr>
          <w:lang w:eastAsia="ru-RU"/>
        </w:rPr>
        <w:instrText xml:space="preserve"> REF РИСУНОК_корзина_главная  \* MERGEFORMAT </w:instrText>
      </w:r>
      <w:r w:rsidRPr="0001727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83</w:t>
      </w:r>
      <w:r w:rsidRPr="0001727A">
        <w:rPr>
          <w:lang w:eastAsia="ru-RU"/>
        </w:rPr>
        <w:fldChar w:fldCharType="end"/>
      </w:r>
      <w:r>
        <w:rPr>
          <w:lang w:eastAsia="ru-RU"/>
        </w:rPr>
        <w:t>, строка 1.</w:t>
      </w:r>
    </w:p>
    <w:p w14:paraId="03E08681" w14:textId="39CC593C" w:rsidR="00564126" w:rsidRDefault="00564126" w:rsidP="00D34CCD">
      <w:pPr>
        <w:pStyle w:val="a4"/>
        <w:numPr>
          <w:ilvl w:val="1"/>
          <w:numId w:val="57"/>
        </w:numPr>
      </w:pPr>
      <w:r>
        <w:rPr>
          <w:lang w:eastAsia="ru-RU"/>
        </w:rPr>
        <w:t xml:space="preserve"> Тип «Документ» отображается у документов (изображений и файлов), удаленных из раздела «Документы и медиафайлы»: </w:t>
      </w:r>
      <w:r w:rsidRPr="0001727A">
        <w:t xml:space="preserve">рисунок </w:t>
      </w:r>
      <w:r w:rsidRPr="0001727A">
        <w:rPr>
          <w:lang w:eastAsia="ru-RU"/>
        </w:rPr>
        <w:fldChar w:fldCharType="begin"/>
      </w:r>
      <w:r w:rsidRPr="0001727A">
        <w:rPr>
          <w:lang w:eastAsia="ru-RU"/>
        </w:rPr>
        <w:instrText xml:space="preserve"> REF РИСУНОК_корзина_главная  \* MERGEFORMAT </w:instrText>
      </w:r>
      <w:r w:rsidRPr="0001727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83</w:t>
      </w:r>
      <w:r w:rsidRPr="0001727A">
        <w:rPr>
          <w:lang w:eastAsia="ru-RU"/>
        </w:rPr>
        <w:fldChar w:fldCharType="end"/>
      </w:r>
      <w:r>
        <w:rPr>
          <w:lang w:eastAsia="ru-RU"/>
        </w:rPr>
        <w:t>, строки 2-3.</w:t>
      </w:r>
    </w:p>
    <w:p w14:paraId="5794BF54" w14:textId="7983FD8C" w:rsidR="00564126" w:rsidRDefault="00564126" w:rsidP="00D34CCD">
      <w:pPr>
        <w:pStyle w:val="a4"/>
        <w:numPr>
          <w:ilvl w:val="1"/>
          <w:numId w:val="57"/>
        </w:numPr>
      </w:pPr>
      <w:r>
        <w:t xml:space="preserve"> Тип «Папка сетевого контента» отображается у папки, удаленной из раздела «Сетевой контент»: </w:t>
      </w:r>
      <w:r w:rsidRPr="0001727A">
        <w:t xml:space="preserve">рисунок </w:t>
      </w:r>
      <w:r w:rsidRPr="0001727A">
        <w:rPr>
          <w:lang w:eastAsia="ru-RU"/>
        </w:rPr>
        <w:fldChar w:fldCharType="begin"/>
      </w:r>
      <w:r w:rsidRPr="0001727A">
        <w:rPr>
          <w:lang w:eastAsia="ru-RU"/>
        </w:rPr>
        <w:instrText xml:space="preserve"> REF РИСУНОК_корзина_главная  \* MERGEFORMAT </w:instrText>
      </w:r>
      <w:r w:rsidRPr="0001727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83</w:t>
      </w:r>
      <w:r w:rsidRPr="0001727A">
        <w:rPr>
          <w:lang w:eastAsia="ru-RU"/>
        </w:rPr>
        <w:fldChar w:fldCharType="end"/>
      </w:r>
      <w:r>
        <w:rPr>
          <w:lang w:eastAsia="ru-RU"/>
        </w:rPr>
        <w:t>, строка 4.</w:t>
      </w:r>
    </w:p>
    <w:p w14:paraId="007CE9C3" w14:textId="00DA33A6" w:rsidR="00564126" w:rsidRDefault="00564126" w:rsidP="00D34CCD">
      <w:pPr>
        <w:pStyle w:val="a4"/>
        <w:numPr>
          <w:ilvl w:val="1"/>
          <w:numId w:val="57"/>
        </w:numPr>
      </w:pPr>
      <w:r>
        <w:rPr>
          <w:lang w:eastAsia="ru-RU"/>
        </w:rPr>
        <w:t xml:space="preserve"> Тип «Папка документов» отображается у папки, удаленной из раздела «Документы и медиафайлы»: </w:t>
      </w:r>
      <w:r w:rsidRPr="0001727A">
        <w:t xml:space="preserve">рисунок </w:t>
      </w:r>
      <w:r w:rsidRPr="0001727A">
        <w:rPr>
          <w:lang w:eastAsia="ru-RU"/>
        </w:rPr>
        <w:fldChar w:fldCharType="begin"/>
      </w:r>
      <w:r w:rsidRPr="0001727A">
        <w:rPr>
          <w:lang w:eastAsia="ru-RU"/>
        </w:rPr>
        <w:instrText xml:space="preserve"> REF РИСУНОК_корзина_главная  \* MERGEFORMAT </w:instrText>
      </w:r>
      <w:r w:rsidRPr="0001727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83</w:t>
      </w:r>
      <w:r w:rsidRPr="0001727A">
        <w:rPr>
          <w:lang w:eastAsia="ru-RU"/>
        </w:rPr>
        <w:fldChar w:fldCharType="end"/>
      </w:r>
      <w:r>
        <w:rPr>
          <w:lang w:eastAsia="ru-RU"/>
        </w:rPr>
        <w:t>, строка 5.</w:t>
      </w:r>
    </w:p>
    <w:p w14:paraId="53209510" w14:textId="0EFEBA77" w:rsidR="00564126" w:rsidRDefault="00564126" w:rsidP="00D34CCD">
      <w:pPr>
        <w:pStyle w:val="a4"/>
        <w:numPr>
          <w:ilvl w:val="0"/>
          <w:numId w:val="57"/>
        </w:numPr>
      </w:pPr>
      <w:r>
        <w:t xml:space="preserve">Дата удаления – когда объект был перемещен в «Корзину». Отображается в виде </w:t>
      </w:r>
      <w:r w:rsidRPr="0001727A">
        <w:t>[</w:t>
      </w:r>
      <w:r>
        <w:t>столько</w:t>
      </w:r>
      <w:r w:rsidR="003B5631">
        <w:noBreakHyphen/>
      </w:r>
      <w:r>
        <w:t>то времени назад</w:t>
      </w:r>
      <w:r w:rsidRPr="0001727A">
        <w:t>]</w:t>
      </w:r>
      <w:r>
        <w:t>. Чтобы просмотреть точную дату, нужно навести курсор мыши на это поле.</w:t>
      </w:r>
    </w:p>
    <w:p w14:paraId="24035BA2" w14:textId="77777777" w:rsidR="00564126" w:rsidRDefault="00564126" w:rsidP="00D34CCD">
      <w:pPr>
        <w:pStyle w:val="a4"/>
        <w:numPr>
          <w:ilvl w:val="0"/>
          <w:numId w:val="57"/>
        </w:numPr>
      </w:pPr>
      <w:r>
        <w:t>Удалено пользователем – данные учетной записи пользователя, удалившего объект.</w:t>
      </w:r>
    </w:p>
    <w:p w14:paraId="2FDF2C78" w14:textId="77777777" w:rsidR="00564126" w:rsidRDefault="00564126" w:rsidP="00BF7F1C">
      <w:pPr>
        <w:pStyle w:val="2"/>
      </w:pPr>
      <w:bookmarkStart w:id="237" w:name="_Toc70340549"/>
      <w:r>
        <w:t>Восстановление и удаление</w:t>
      </w:r>
      <w:bookmarkEnd w:id="237"/>
      <w:r>
        <w:t xml:space="preserve"> </w:t>
      </w:r>
    </w:p>
    <w:p w14:paraId="1FB9D089" w14:textId="77777777" w:rsidR="00564126" w:rsidRDefault="00564126" w:rsidP="00564126">
      <w:r>
        <w:t xml:space="preserve">В последней ячейке напротив каждого объекта размещен значок </w:t>
      </w:r>
      <w:r>
        <w:rPr>
          <w:noProof/>
          <w:lang w:eastAsia="ru-RU"/>
        </w:rPr>
        <w:drawing>
          <wp:inline distT="0" distB="0" distL="0" distR="0" wp14:anchorId="30484D2A" wp14:editId="60C50957">
            <wp:extent cx="123810" cy="171429"/>
            <wp:effectExtent l="0" t="0" r="0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681E28D" w14:textId="43C111D1" w:rsidR="00564126" w:rsidRDefault="00564126" w:rsidP="00564126">
      <w:r>
        <w:t>По нажатию на этот значок открывается меню, которое со</w:t>
      </w:r>
      <w:r w:rsidR="003B5631">
        <w:t>держит пункты: «Восстановить» и </w:t>
      </w:r>
      <w:r>
        <w:t>«Удалить».</w:t>
      </w:r>
    </w:p>
    <w:p w14:paraId="2FDCF957" w14:textId="77777777" w:rsidR="00564126" w:rsidRDefault="00564126" w:rsidP="00564126">
      <w:r>
        <w:t xml:space="preserve">Если администратор выбирает пункт «Восстановить», то объект восстанавливается в том месте административной части Портала, откуда он был удален: </w:t>
      </w:r>
    </w:p>
    <w:p w14:paraId="4B564856" w14:textId="77777777" w:rsidR="00564126" w:rsidRDefault="00564126" w:rsidP="00564126">
      <w:r>
        <w:t>документ возвращается в папку, из которой он был удален, в раздел «Документы и медиафайлы»;</w:t>
      </w:r>
    </w:p>
    <w:p w14:paraId="4821DAE4" w14:textId="77777777" w:rsidR="00564126" w:rsidRDefault="00564126" w:rsidP="00564126">
      <w:r>
        <w:t>сетевой контент (статья, новость) возвращается в папку, из которой он был удален, в раздел «Сетевой контент»; и т.п.</w:t>
      </w:r>
    </w:p>
    <w:p w14:paraId="55D739E3" w14:textId="77777777" w:rsidR="00564126" w:rsidRDefault="00564126" w:rsidP="00564126">
      <w:r>
        <w:t>Восстановленные документы и сетевой контент сразу же отображаются пользователям согласно настроенным тегам и ссылкам.</w:t>
      </w:r>
    </w:p>
    <w:p w14:paraId="3CD4AA3C" w14:textId="77777777" w:rsidR="00564126" w:rsidRDefault="00564126" w:rsidP="00564126">
      <w:r>
        <w:t>Если администратор выбирает пункт «Удалить», то объект удаляется безвозвратно.</w:t>
      </w:r>
    </w:p>
    <w:p w14:paraId="4593816F" w14:textId="77777777" w:rsidR="00564126" w:rsidRDefault="00564126" w:rsidP="00564126">
      <w:r>
        <w:t>Чтобы удалить сразу несколько объектов, нужно:</w:t>
      </w:r>
    </w:p>
    <w:p w14:paraId="46D95DA9" w14:textId="77777777" w:rsidR="00564126" w:rsidRDefault="00564126" w:rsidP="00D34CCD">
      <w:pPr>
        <w:pStyle w:val="a4"/>
        <w:numPr>
          <w:ilvl w:val="0"/>
          <w:numId w:val="58"/>
        </w:numPr>
      </w:pPr>
      <w:r>
        <w:t xml:space="preserve">Выбрать флаговую кнопку слева от названия каждого объекта («проставить галочку»): </w:t>
      </w:r>
      <w:r>
        <w:rPr>
          <w:noProof/>
          <w:lang w:eastAsia="ru-RU"/>
        </w:rPr>
        <w:drawing>
          <wp:inline distT="0" distB="0" distL="0" distR="0" wp14:anchorId="02043A95" wp14:editId="77480FC9">
            <wp:extent cx="1123810" cy="228571"/>
            <wp:effectExtent l="0" t="0" r="635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 результате вместо панели поиска и фильтрации отображается панель действий над выделенными объектами: </w:t>
      </w:r>
      <w:r>
        <w:rPr>
          <w:noProof/>
          <w:lang w:eastAsia="ru-RU"/>
        </w:rPr>
        <w:drawing>
          <wp:inline distT="0" distB="0" distL="0" distR="0" wp14:anchorId="229291ED" wp14:editId="6BF4FDE6">
            <wp:extent cx="1200000" cy="238095"/>
            <wp:effectExtent l="0" t="0" r="63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BEAEA2C" w14:textId="77777777" w:rsidR="00564126" w:rsidRDefault="00564126" w:rsidP="00D34CCD">
      <w:pPr>
        <w:pStyle w:val="a4"/>
        <w:numPr>
          <w:ilvl w:val="0"/>
          <w:numId w:val="58"/>
        </w:numPr>
      </w:pPr>
      <w:r>
        <w:t xml:space="preserve">Нажать на значок </w:t>
      </w:r>
      <w:r>
        <w:rPr>
          <w:noProof/>
          <w:lang w:eastAsia="ru-RU"/>
        </w:rPr>
        <w:drawing>
          <wp:inline distT="0" distB="0" distL="0" distR="0" wp14:anchorId="30BD415D" wp14:editId="67815A55">
            <wp:extent cx="219048" cy="180952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«Удалить». В результате выделенные объекты безвозвратно удалены из «Корзины».</w:t>
      </w:r>
    </w:p>
    <w:p w14:paraId="1E26624B" w14:textId="77777777" w:rsidR="00564126" w:rsidRDefault="00564126" w:rsidP="00BF7F1C">
      <w:pPr>
        <w:pStyle w:val="2"/>
      </w:pPr>
      <w:bookmarkStart w:id="238" w:name="_Toc70340550"/>
      <w:r>
        <w:t>Поиск и фильтрация</w:t>
      </w:r>
      <w:bookmarkEnd w:id="238"/>
    </w:p>
    <w:p w14:paraId="41959596" w14:textId="704AA7B1" w:rsidR="00564126" w:rsidRDefault="00564126" w:rsidP="00564126">
      <w:r>
        <w:t>В верхней части страницы «Корзина» размещена панель с настройками фильтрации, полем для поиска файлов, настройками отображения (</w:t>
      </w:r>
      <w:r w:rsidRPr="0001727A">
        <w:t xml:space="preserve">рисунок </w:t>
      </w:r>
      <w:r w:rsidRPr="0001727A">
        <w:rPr>
          <w:lang w:eastAsia="ru-RU"/>
        </w:rPr>
        <w:fldChar w:fldCharType="begin"/>
      </w:r>
      <w:r w:rsidRPr="0001727A">
        <w:rPr>
          <w:lang w:eastAsia="ru-RU"/>
        </w:rPr>
        <w:instrText xml:space="preserve"> REF РИСУНОК_корзина_главная  \* MERGEFORMAT </w:instrText>
      </w:r>
      <w:r w:rsidRPr="0001727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83</w:t>
      </w:r>
      <w:r w:rsidRPr="0001727A">
        <w:rPr>
          <w:lang w:eastAsia="ru-RU"/>
        </w:rPr>
        <w:fldChar w:fldCharType="end"/>
      </w:r>
      <w:r>
        <w:t>).</w:t>
      </w:r>
    </w:p>
    <w:p w14:paraId="22987A21" w14:textId="77777777" w:rsidR="00564126" w:rsidRDefault="00564126" w:rsidP="00564126">
      <w:r>
        <w:t>Чтобы найти какой-либо файл / папку на странице «Корзина», нужно:</w:t>
      </w:r>
    </w:p>
    <w:p w14:paraId="4E920746" w14:textId="77777777" w:rsidR="00564126" w:rsidRDefault="00564126" w:rsidP="00D34CCD">
      <w:pPr>
        <w:pStyle w:val="a4"/>
        <w:numPr>
          <w:ilvl w:val="0"/>
          <w:numId w:val="59"/>
        </w:numPr>
      </w:pPr>
      <w:r>
        <w:t xml:space="preserve">Ввести название или фрагмент названия в поле для поиска. </w:t>
      </w:r>
    </w:p>
    <w:p w14:paraId="532DE69D" w14:textId="77777777" w:rsidR="00564126" w:rsidRDefault="00564126" w:rsidP="00D34CCD">
      <w:pPr>
        <w:pStyle w:val="a4"/>
        <w:numPr>
          <w:ilvl w:val="0"/>
          <w:numId w:val="59"/>
        </w:numPr>
      </w:pPr>
      <w:r>
        <w:t xml:space="preserve">Нажать на клавишу </w:t>
      </w:r>
      <w:r>
        <w:rPr>
          <w:lang w:val="en-US"/>
        </w:rPr>
        <w:t>Enter</w:t>
      </w:r>
      <w:r w:rsidRPr="00D15748">
        <w:t xml:space="preserve"> </w:t>
      </w:r>
      <w:r>
        <w:t xml:space="preserve">или на значок </w:t>
      </w:r>
      <w:r>
        <w:rPr>
          <w:noProof/>
          <w:lang w:eastAsia="ru-RU"/>
        </w:rPr>
        <w:drawing>
          <wp:inline distT="0" distB="0" distL="0" distR="0" wp14:anchorId="68736F01" wp14:editId="2F766A6E">
            <wp:extent cx="161905" cy="152381"/>
            <wp:effectExtent l="0" t="0" r="0" b="63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 правой части поля поиска.</w:t>
      </w:r>
    </w:p>
    <w:p w14:paraId="22F4FB3D" w14:textId="77777777" w:rsidR="00564126" w:rsidRDefault="00564126" w:rsidP="00564126">
      <w:r>
        <w:t>Поиск осуществляется по всем файлам, по всем папкам и подпапкам. Результаты поиска (файлы, папки) отображаются в основной части страницы.</w:t>
      </w:r>
    </w:p>
    <w:p w14:paraId="2B5723B6" w14:textId="5CF63157" w:rsidR="00564126" w:rsidRDefault="00564126" w:rsidP="00564126">
      <w:pPr>
        <w:rPr>
          <w:lang w:eastAsia="ru-RU"/>
        </w:rPr>
      </w:pPr>
      <w:r>
        <w:t xml:space="preserve">Кнопка «Фильтр и порядок» предназначена для фильтрации результатов на странице. По нажатию на кнопку-меню </w:t>
      </w:r>
      <w:r>
        <w:rPr>
          <w:noProof/>
          <w:lang w:eastAsia="ru-RU"/>
        </w:rPr>
        <w:drawing>
          <wp:inline distT="0" distB="0" distL="0" distR="0" wp14:anchorId="6CDDDB78" wp14:editId="16397ECF">
            <wp:extent cx="1104762" cy="152381"/>
            <wp:effectExtent l="0" t="0" r="635" b="63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открывается меню, представленное на </w:t>
      </w:r>
      <w:r w:rsidRPr="00AF1B2C">
        <w:t xml:space="preserve">рисунке </w:t>
      </w:r>
      <w:r w:rsidRPr="00AF1B2C">
        <w:rPr>
          <w:lang w:eastAsia="ru-RU"/>
        </w:rPr>
        <w:fldChar w:fldCharType="begin"/>
      </w:r>
      <w:r w:rsidRPr="00AF1B2C">
        <w:rPr>
          <w:lang w:eastAsia="ru-RU"/>
        </w:rPr>
        <w:instrText xml:space="preserve"> REF РИСУНОК_корзина_фильтр  \* MERGEFORMAT </w:instrText>
      </w:r>
      <w:r w:rsidRPr="00AF1B2C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84</w:t>
      </w:r>
      <w:r w:rsidRPr="00AF1B2C">
        <w:rPr>
          <w:lang w:eastAsia="ru-RU"/>
        </w:rPr>
        <w:fldChar w:fldCharType="end"/>
      </w:r>
      <w:r>
        <w:rPr>
          <w:lang w:eastAsia="ru-RU"/>
        </w:rPr>
        <w:t>.</w:t>
      </w:r>
    </w:p>
    <w:p w14:paraId="4901BAB5" w14:textId="77777777" w:rsidR="00564126" w:rsidRDefault="00564126" w:rsidP="00564126">
      <w:r>
        <w:t>По умолчанию фильтр не выбран, т.е. отображаются все файлы и папки.</w:t>
      </w:r>
    </w:p>
    <w:p w14:paraId="6264976E" w14:textId="77777777" w:rsidR="00564126" w:rsidRDefault="00564126" w:rsidP="00564126">
      <w:r>
        <w:t>Администратор может настроить отображение в «Корзине» только объектов какого-либо одного типа: только документов, только сетевого контента, только папок документов, только папок сетевого контента и проч.</w:t>
      </w:r>
    </w:p>
    <w:p w14:paraId="48124375" w14:textId="77777777" w:rsidR="00564126" w:rsidRDefault="00564126" w:rsidP="00564126">
      <w:r>
        <w:t>Чтобы вернуться к отображению всех файлов и папок, нужно в меню «Фильтр и порядок» выбрать значение «Все».</w:t>
      </w:r>
    </w:p>
    <w:p w14:paraId="7FB2B9F0" w14:textId="514BC2BB" w:rsidR="00564126" w:rsidRDefault="00564126" w:rsidP="00564126">
      <w:r>
        <w:t xml:space="preserve">Чтобы изменить порядок (по возрастанию – по убыванию), нужно нажать на значок </w:t>
      </w:r>
      <w:r>
        <w:rPr>
          <w:noProof/>
          <w:lang w:eastAsia="ru-RU"/>
        </w:rPr>
        <w:drawing>
          <wp:inline distT="0" distB="0" distL="0" distR="0" wp14:anchorId="36C29A8D" wp14:editId="62AFD469">
            <wp:extent cx="228571" cy="209524"/>
            <wp:effectExtent l="0" t="0" r="635" b="63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, расположенный справа от кнопки-меню «Фильтр и порядок» (рисунок</w:t>
      </w:r>
      <w:r w:rsidRPr="00D15748">
        <w:t xml:space="preserve"> </w:t>
      </w:r>
      <w:r w:rsidRPr="00D15748">
        <w:rPr>
          <w:lang w:eastAsia="ru-RU"/>
        </w:rPr>
        <w:fldChar w:fldCharType="begin"/>
      </w:r>
      <w:r w:rsidRPr="00D15748">
        <w:rPr>
          <w:lang w:eastAsia="ru-RU"/>
        </w:rPr>
        <w:instrText xml:space="preserve"> REF РИСУНОК_</w:instrText>
      </w:r>
      <w:r>
        <w:rPr>
          <w:lang w:eastAsia="ru-RU"/>
        </w:rPr>
        <w:instrText>корзина</w:instrText>
      </w:r>
      <w:r w:rsidRPr="00D15748">
        <w:rPr>
          <w:lang w:eastAsia="ru-RU"/>
        </w:rPr>
        <w:instrText xml:space="preserve">_фильтр  \* MERGEFORMAT </w:instrText>
      </w:r>
      <w:r w:rsidRPr="00D1574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84</w:t>
      </w:r>
      <w:r w:rsidRPr="00D15748">
        <w:rPr>
          <w:lang w:eastAsia="ru-RU"/>
        </w:rPr>
        <w:fldChar w:fldCharType="end"/>
      </w:r>
      <w:r>
        <w:t>). По умолчанию выбран порядок по возрастанию.</w:t>
      </w:r>
    </w:p>
    <w:p w14:paraId="0694359C" w14:textId="77777777" w:rsidR="00564126" w:rsidRDefault="00564126" w:rsidP="00564126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E749B09" wp14:editId="49A20215">
            <wp:extent cx="2012400" cy="4662000"/>
            <wp:effectExtent l="0" t="0" r="6985" b="571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46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5A3D" w14:textId="6236F066" w:rsidR="00564126" w:rsidRDefault="00564126" w:rsidP="00564126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корзина_фильтр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84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39" w:name="РИСУНОК_корзина_фильтр"/>
      <w:r w:rsidR="00EB093C">
        <w:rPr>
          <w:noProof/>
        </w:rPr>
        <w:t>84</w:t>
      </w:r>
      <w:bookmarkEnd w:id="239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84</w:t>
      </w:r>
      <w:r>
        <w:rPr>
          <w:noProof/>
        </w:rPr>
        <w:fldChar w:fldCharType="end"/>
      </w:r>
      <w:r w:rsidRPr="00C31632">
        <w:t xml:space="preserve">. </w:t>
      </w:r>
      <w:r>
        <w:t>«Корзина». Меню «Фильтр и порядок»</w:t>
      </w:r>
    </w:p>
    <w:p w14:paraId="7367DBAE" w14:textId="77777777" w:rsidR="00564126" w:rsidRDefault="00564126" w:rsidP="00564126"/>
    <w:p w14:paraId="7263966C" w14:textId="77777777" w:rsidR="00564126" w:rsidRDefault="00564126" w:rsidP="00564126"/>
    <w:p w14:paraId="718EA2F2" w14:textId="77777777" w:rsidR="00564126" w:rsidRDefault="00564126" w:rsidP="00564126"/>
    <w:p w14:paraId="080E058B" w14:textId="77777777" w:rsidR="00564126" w:rsidRDefault="00564126" w:rsidP="00564126"/>
    <w:p w14:paraId="1CF76111" w14:textId="77777777" w:rsidR="00564126" w:rsidRDefault="00564126" w:rsidP="00564126"/>
    <w:p w14:paraId="59538C29" w14:textId="77777777" w:rsidR="00564126" w:rsidRDefault="00564126" w:rsidP="00564126"/>
    <w:p w14:paraId="00C352D5" w14:textId="70DD7A2E" w:rsidR="005F5B30" w:rsidRDefault="005F5B30" w:rsidP="00BF7F1C">
      <w:pPr>
        <w:pStyle w:val="1"/>
      </w:pPr>
      <w:bookmarkStart w:id="240" w:name="_Toc70340551"/>
      <w:r>
        <w:t>Подборки</w:t>
      </w:r>
      <w:bookmarkEnd w:id="240"/>
    </w:p>
    <w:p w14:paraId="604D5A9E" w14:textId="77777777" w:rsidR="005F5B30" w:rsidRDefault="005F5B30" w:rsidP="005F5B30">
      <w:pPr>
        <w:rPr>
          <w:lang w:eastAsia="ru-RU"/>
        </w:rPr>
      </w:pPr>
      <w:r>
        <w:rPr>
          <w:lang w:eastAsia="ru-RU"/>
        </w:rPr>
        <w:t>Подборка представляет собой набор событий, отобранных по определенному критерию (критериям).</w:t>
      </w:r>
    </w:p>
    <w:p w14:paraId="129A43CE" w14:textId="04BA3FF0" w:rsidR="005F5B30" w:rsidRDefault="005F5B30" w:rsidP="005F5B30">
      <w:pPr>
        <w:rPr>
          <w:lang w:eastAsia="ru-RU"/>
        </w:rPr>
      </w:pPr>
      <w:r>
        <w:rPr>
          <w:lang w:eastAsia="ru-RU"/>
        </w:rPr>
        <w:t>Подборки отображаются на главной странице Портала в портлете «Публикатор», который настроен специально для подборок</w:t>
      </w:r>
      <w:r w:rsidR="00B51AA8">
        <w:rPr>
          <w:lang w:eastAsia="ru-RU"/>
        </w:rPr>
        <w:t xml:space="preserve"> (</w:t>
      </w:r>
      <w:r w:rsidR="00B51AA8" w:rsidRPr="00B51AA8">
        <w:t xml:space="preserve">рисунок </w:t>
      </w:r>
      <w:r w:rsidR="00B51AA8" w:rsidRPr="00B51AA8">
        <w:rPr>
          <w:lang w:eastAsia="ru-RU"/>
        </w:rPr>
        <w:fldChar w:fldCharType="begin"/>
      </w:r>
      <w:r w:rsidR="00B51AA8" w:rsidRPr="00B51AA8">
        <w:rPr>
          <w:lang w:eastAsia="ru-RU"/>
        </w:rPr>
        <w:instrText xml:space="preserve"> REF РИСУНОК_под_гл  \* MERGEFORMAT </w:instrText>
      </w:r>
      <w:r w:rsidR="00B51AA8" w:rsidRPr="00B51AA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85</w:t>
      </w:r>
      <w:r w:rsidR="00B51AA8" w:rsidRPr="00B51AA8">
        <w:rPr>
          <w:lang w:eastAsia="ru-RU"/>
        </w:rPr>
        <w:fldChar w:fldCharType="end"/>
      </w:r>
      <w:r w:rsidR="00B51AA8">
        <w:rPr>
          <w:lang w:eastAsia="ru-RU"/>
        </w:rPr>
        <w:t>)</w:t>
      </w:r>
      <w:r>
        <w:rPr>
          <w:lang w:eastAsia="ru-RU"/>
        </w:rPr>
        <w:t>.</w:t>
      </w:r>
    </w:p>
    <w:p w14:paraId="24401937" w14:textId="2C12B464" w:rsidR="00B51AA8" w:rsidRDefault="005604F9" w:rsidP="00B51AA8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49F214A" wp14:editId="750A4B2E">
            <wp:extent cx="5662800" cy="34920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6628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343E" w14:textId="5D3014A3" w:rsidR="00B51AA8" w:rsidRPr="00B51AA8" w:rsidRDefault="00B51AA8" w:rsidP="00B51AA8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под_гл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85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41" w:name="РИСУНОК_под_гл"/>
      <w:r w:rsidR="00EB093C">
        <w:rPr>
          <w:noProof/>
        </w:rPr>
        <w:t>85</w:t>
      </w:r>
      <w:bookmarkEnd w:id="241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85</w:t>
      </w:r>
      <w:r>
        <w:rPr>
          <w:noProof/>
        </w:rPr>
        <w:fldChar w:fldCharType="end"/>
      </w:r>
      <w:r w:rsidRPr="00C31632">
        <w:t xml:space="preserve">. </w:t>
      </w:r>
      <w:r>
        <w:t>Портлет публикатора подборок на главной странице</w:t>
      </w:r>
    </w:p>
    <w:p w14:paraId="43280410" w14:textId="77777777" w:rsidR="005F5B30" w:rsidRDefault="005F5B30" w:rsidP="005F5B30">
      <w:pPr>
        <w:rPr>
          <w:lang w:eastAsia="ru-RU"/>
        </w:rPr>
      </w:pPr>
      <w:r>
        <w:rPr>
          <w:lang w:eastAsia="ru-RU"/>
        </w:rPr>
        <w:t>Структура контента в этом портлете – «Слайд подборок».</w:t>
      </w:r>
    </w:p>
    <w:p w14:paraId="7130A590" w14:textId="77777777" w:rsidR="005F5B30" w:rsidRDefault="005F5B30" w:rsidP="005F5B30">
      <w:pPr>
        <w:rPr>
          <w:lang w:eastAsia="ru-RU"/>
        </w:rPr>
      </w:pPr>
      <w:r>
        <w:rPr>
          <w:lang w:eastAsia="ru-RU"/>
        </w:rPr>
        <w:t>Шаблон по умолчанию отсутствует.</w:t>
      </w:r>
    </w:p>
    <w:p w14:paraId="724C77A6" w14:textId="264B3324" w:rsidR="005F5B30" w:rsidRDefault="005F5B30" w:rsidP="005F5B30">
      <w:pPr>
        <w:rPr>
          <w:lang w:eastAsia="ru-RU"/>
        </w:rPr>
      </w:pPr>
      <w:r>
        <w:rPr>
          <w:lang w:eastAsia="ru-RU"/>
        </w:rPr>
        <w:t xml:space="preserve">Чтобы </w:t>
      </w:r>
      <w:r w:rsidR="003F1078">
        <w:rPr>
          <w:lang w:eastAsia="ru-RU"/>
        </w:rPr>
        <w:t>добави</w:t>
      </w:r>
      <w:r>
        <w:rPr>
          <w:lang w:eastAsia="ru-RU"/>
        </w:rPr>
        <w:t>ть подборку, нужно:</w:t>
      </w:r>
    </w:p>
    <w:p w14:paraId="7A9722B2" w14:textId="77777777" w:rsidR="005F5B30" w:rsidRDefault="005F5B30" w:rsidP="00D34CCD">
      <w:pPr>
        <w:pStyle w:val="a4"/>
        <w:numPr>
          <w:ilvl w:val="0"/>
          <w:numId w:val="78"/>
        </w:numPr>
        <w:rPr>
          <w:lang w:eastAsia="ru-RU"/>
        </w:rPr>
      </w:pPr>
      <w:r>
        <w:rPr>
          <w:lang w:eastAsia="ru-RU"/>
        </w:rPr>
        <w:t xml:space="preserve">Перейти на страницу событий в пользовательской части Портала и осуществить поиск событий по тематике подборки. </w:t>
      </w:r>
    </w:p>
    <w:p w14:paraId="131B0F90" w14:textId="77777777" w:rsidR="005F5B30" w:rsidRDefault="005F5B30" w:rsidP="00D34CCD">
      <w:pPr>
        <w:pStyle w:val="a4"/>
        <w:numPr>
          <w:ilvl w:val="0"/>
          <w:numId w:val="78"/>
        </w:numPr>
        <w:rPr>
          <w:lang w:eastAsia="ru-RU"/>
        </w:rPr>
      </w:pPr>
      <w:r>
        <w:rPr>
          <w:lang w:eastAsia="ru-RU"/>
        </w:rPr>
        <w:t>Скопировать ссылку (</w:t>
      </w:r>
      <w:r>
        <w:rPr>
          <w:lang w:val="en-US" w:eastAsia="ru-RU"/>
        </w:rPr>
        <w:t>URL</w:t>
      </w:r>
      <w:r>
        <w:rPr>
          <w:lang w:eastAsia="ru-RU"/>
        </w:rPr>
        <w:t>) на найденные результаты.</w:t>
      </w:r>
    </w:p>
    <w:p w14:paraId="1030B566" w14:textId="7987481D" w:rsidR="005F5B30" w:rsidRDefault="005F5B30" w:rsidP="00D34CCD">
      <w:pPr>
        <w:pStyle w:val="a4"/>
        <w:numPr>
          <w:ilvl w:val="0"/>
          <w:numId w:val="78"/>
        </w:numPr>
        <w:rPr>
          <w:lang w:eastAsia="ru-RU"/>
        </w:rPr>
      </w:pPr>
      <w:r>
        <w:rPr>
          <w:lang w:eastAsia="ru-RU"/>
        </w:rPr>
        <w:t xml:space="preserve">Создать </w:t>
      </w:r>
      <w:r w:rsidR="00F815D6">
        <w:rPr>
          <w:lang w:eastAsia="ru-RU"/>
        </w:rPr>
        <w:t xml:space="preserve">слайд </w:t>
      </w:r>
      <w:r>
        <w:rPr>
          <w:lang w:eastAsia="ru-RU"/>
        </w:rPr>
        <w:t>подборк</w:t>
      </w:r>
      <w:r w:rsidR="00F815D6">
        <w:rPr>
          <w:lang w:eastAsia="ru-RU"/>
        </w:rPr>
        <w:t>и</w:t>
      </w:r>
      <w:r>
        <w:rPr>
          <w:lang w:eastAsia="ru-RU"/>
        </w:rPr>
        <w:t xml:space="preserve"> (т.е. контент со структурой «Слайд подборок»).</w:t>
      </w:r>
    </w:p>
    <w:p w14:paraId="37ABB25E" w14:textId="77777777" w:rsidR="005F5B30" w:rsidRDefault="005F5B30" w:rsidP="00D34CCD">
      <w:pPr>
        <w:pStyle w:val="a4"/>
        <w:numPr>
          <w:ilvl w:val="0"/>
          <w:numId w:val="78"/>
        </w:numPr>
        <w:rPr>
          <w:lang w:eastAsia="ru-RU"/>
        </w:rPr>
      </w:pPr>
      <w:r>
        <w:rPr>
          <w:lang w:eastAsia="ru-RU"/>
        </w:rPr>
        <w:t>Опубликовать подборку.</w:t>
      </w:r>
    </w:p>
    <w:p w14:paraId="50E68F59" w14:textId="77777777" w:rsidR="005F5B30" w:rsidRDefault="005F5B30" w:rsidP="005F5B30">
      <w:pPr>
        <w:ind w:left="567" w:firstLine="0"/>
        <w:rPr>
          <w:lang w:eastAsia="ru-RU"/>
        </w:rPr>
      </w:pPr>
      <w:r>
        <w:rPr>
          <w:lang w:eastAsia="ru-RU"/>
        </w:rPr>
        <w:t>Эти шаги подробно расписаны далее по тексту этого раздела.</w:t>
      </w:r>
    </w:p>
    <w:p w14:paraId="1089A7E8" w14:textId="77777777" w:rsidR="00B51AA8" w:rsidRDefault="00B51AA8" w:rsidP="00BF7F1C">
      <w:pPr>
        <w:pStyle w:val="2"/>
      </w:pPr>
      <w:bookmarkStart w:id="242" w:name="_Toc70340552"/>
      <w:r>
        <w:t>Просмотр подборок в административной части Портала</w:t>
      </w:r>
      <w:bookmarkEnd w:id="242"/>
    </w:p>
    <w:p w14:paraId="533A76F0" w14:textId="246EE270" w:rsidR="00B51AA8" w:rsidRDefault="00B51AA8" w:rsidP="005F5B30">
      <w:pPr>
        <w:rPr>
          <w:lang w:eastAsia="ru-RU"/>
        </w:rPr>
      </w:pPr>
      <w:r>
        <w:rPr>
          <w:lang w:eastAsia="ru-RU"/>
        </w:rPr>
        <w:t>Чтобы просмотреть подборки в административной части Портала, нужно:</w:t>
      </w:r>
    </w:p>
    <w:p w14:paraId="2F82047A" w14:textId="6983DB9B" w:rsidR="00B51AA8" w:rsidRDefault="00B51AA8" w:rsidP="00D34CCD">
      <w:pPr>
        <w:pStyle w:val="a4"/>
        <w:numPr>
          <w:ilvl w:val="0"/>
          <w:numId w:val="77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5A99F303" wp14:editId="5F0CAEC0">
            <wp:extent cx="157386" cy="151765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DE4AA3">
        <w:t>1.1</w:t>
      </w:r>
      <w:r>
        <w:fldChar w:fldCharType="end"/>
      </w:r>
      <w:r>
        <w:t>).</w:t>
      </w:r>
    </w:p>
    <w:p w14:paraId="4CF1A0A7" w14:textId="257E6D15" w:rsidR="00B51AA8" w:rsidRDefault="00B51AA8" w:rsidP="00D34CCD">
      <w:pPr>
        <w:pStyle w:val="a4"/>
        <w:numPr>
          <w:ilvl w:val="0"/>
          <w:numId w:val="77"/>
        </w:numPr>
        <w:rPr>
          <w:lang w:eastAsia="ru-RU"/>
        </w:rPr>
      </w:pPr>
      <w:r>
        <w:t>Перейти к пункту «Контент → Сетевой контент».</w:t>
      </w:r>
    </w:p>
    <w:p w14:paraId="7E2B8C7A" w14:textId="410E092E" w:rsidR="00B51AA8" w:rsidRDefault="00B51AA8" w:rsidP="00D34CCD">
      <w:pPr>
        <w:pStyle w:val="a4"/>
        <w:numPr>
          <w:ilvl w:val="0"/>
          <w:numId w:val="77"/>
        </w:numPr>
        <w:rPr>
          <w:lang w:eastAsia="ru-RU"/>
        </w:rPr>
      </w:pPr>
      <w:r>
        <w:t>Перейти в папку «Слайды подборок».</w:t>
      </w:r>
    </w:p>
    <w:p w14:paraId="5AA58AD6" w14:textId="5D3F56BD" w:rsidR="004C7FF5" w:rsidRDefault="00B51AA8" w:rsidP="004C7FF5">
      <w:pPr>
        <w:rPr>
          <w:lang w:eastAsia="ru-RU"/>
        </w:rPr>
      </w:pPr>
      <w:r>
        <w:rPr>
          <w:lang w:eastAsia="ru-RU"/>
        </w:rPr>
        <w:t>Папка содержит подборки, созданные в настоящее время. Чтобы просмотреть детальную информацию о подборке / редактировать подборку, нужно щелкнуть мышью по ее названию.</w:t>
      </w:r>
    </w:p>
    <w:p w14:paraId="4447810B" w14:textId="0E30ADBF" w:rsidR="005F5B30" w:rsidRDefault="003F1078" w:rsidP="00BF7F1C">
      <w:pPr>
        <w:pStyle w:val="2"/>
      </w:pPr>
      <w:bookmarkStart w:id="243" w:name="_Toc70340553"/>
      <w:r>
        <w:t>Добавле</w:t>
      </w:r>
      <w:r w:rsidR="005F5B30">
        <w:t>ние подборки</w:t>
      </w:r>
      <w:bookmarkEnd w:id="243"/>
    </w:p>
    <w:p w14:paraId="062E68C1" w14:textId="77777777" w:rsidR="005F5B30" w:rsidRDefault="005F5B30" w:rsidP="00BF7F1C">
      <w:pPr>
        <w:pStyle w:val="3"/>
      </w:pPr>
      <w:bookmarkStart w:id="244" w:name="_Ref28174178"/>
      <w:bookmarkStart w:id="245" w:name="_Toc70340554"/>
      <w:r>
        <w:t>Поиск событий по тематике подборки</w:t>
      </w:r>
      <w:bookmarkEnd w:id="244"/>
      <w:bookmarkEnd w:id="245"/>
    </w:p>
    <w:p w14:paraId="3D755ADA" w14:textId="4EBE4614" w:rsidR="005F5B30" w:rsidRDefault="005F5B30" w:rsidP="005F5B30">
      <w:pPr>
        <w:rPr>
          <w:lang w:eastAsia="ru-RU"/>
        </w:rPr>
      </w:pPr>
      <w:r>
        <w:rPr>
          <w:lang w:eastAsia="ru-RU"/>
        </w:rPr>
        <w:t>Чтобы найти события, которые будут включены в подборку, администра</w:t>
      </w:r>
      <w:r w:rsidR="00DE4AA3">
        <w:rPr>
          <w:lang w:eastAsia="ru-RU"/>
        </w:rPr>
        <w:t>тор переходит на </w:t>
      </w:r>
      <w:r>
        <w:rPr>
          <w:lang w:eastAsia="ru-RU"/>
        </w:rPr>
        <w:t>страницу событий и осуществляет поиск по требуемым критериям.</w:t>
      </w:r>
    </w:p>
    <w:p w14:paraId="5A29A9EE" w14:textId="6BEC0CAD" w:rsidR="00753FC6" w:rsidRDefault="00753FC6" w:rsidP="005F5B30">
      <w:pPr>
        <w:rPr>
          <w:lang w:eastAsia="ru-RU"/>
        </w:rPr>
      </w:pPr>
      <w:r>
        <w:rPr>
          <w:lang w:eastAsia="ru-RU"/>
        </w:rPr>
        <w:t>По умолчанию отображаются события, как они были заведены в АРМе.</w:t>
      </w:r>
    </w:p>
    <w:p w14:paraId="5A2B3383" w14:textId="4B16A67E" w:rsidR="005F5B30" w:rsidRDefault="005F5B30" w:rsidP="005F5B30">
      <w:pPr>
        <w:rPr>
          <w:lang w:eastAsia="ru-RU"/>
        </w:rPr>
      </w:pPr>
      <w:r>
        <w:rPr>
          <w:lang w:eastAsia="ru-RU"/>
        </w:rPr>
        <w:t>Пример 1. Требуется создать подборку всех событий для детей. Для этого на странице событий администратор выбирает критерии «Все события» и «Детям» (</w:t>
      </w:r>
      <w:r w:rsidRPr="005F5B30">
        <w:t xml:space="preserve">рисунок </w:t>
      </w:r>
      <w:r w:rsidRPr="005F5B30">
        <w:rPr>
          <w:lang w:eastAsia="ru-RU"/>
        </w:rPr>
        <w:fldChar w:fldCharType="begin"/>
      </w:r>
      <w:r w:rsidRPr="005F5B30">
        <w:rPr>
          <w:lang w:eastAsia="ru-RU"/>
        </w:rPr>
        <w:instrText xml:space="preserve"> REF РИСУНОК_под_детям1  \* MERGEFORMAT </w:instrText>
      </w:r>
      <w:r w:rsidRPr="005F5B30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86</w:t>
      </w:r>
      <w:r w:rsidRPr="005F5B30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6640C05" w14:textId="77777777" w:rsidR="005F5B30" w:rsidRDefault="005F5B30" w:rsidP="005F5B30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A203BBB" wp14:editId="41A070DD">
            <wp:extent cx="6120765" cy="34264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F715" w14:textId="1F0375D2" w:rsidR="005F5B30" w:rsidRPr="005F5B30" w:rsidRDefault="005F5B30" w:rsidP="005F5B30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под_детям1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86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46" w:name="РИСУНОК_под_детям1"/>
      <w:r w:rsidR="00EB093C">
        <w:rPr>
          <w:noProof/>
        </w:rPr>
        <w:t>86</w:t>
      </w:r>
      <w:bookmarkEnd w:id="246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86</w:t>
      </w:r>
      <w:r>
        <w:rPr>
          <w:noProof/>
        </w:rPr>
        <w:fldChar w:fldCharType="end"/>
      </w:r>
      <w:r w:rsidRPr="00C31632">
        <w:t xml:space="preserve">. </w:t>
      </w:r>
      <w:r w:rsidR="00753FC6">
        <w:t>Поиск событий для подборки «Детям»</w:t>
      </w:r>
    </w:p>
    <w:p w14:paraId="096C9D40" w14:textId="139576C3" w:rsidR="005F5B30" w:rsidRDefault="00753FC6" w:rsidP="005F5B30">
      <w:pPr>
        <w:rPr>
          <w:lang w:eastAsia="ru-RU"/>
        </w:rPr>
      </w:pPr>
      <w:r>
        <w:rPr>
          <w:lang w:eastAsia="ru-RU"/>
        </w:rPr>
        <w:t xml:space="preserve">Когда поиск осуществлен, нужно скопировать ссылку </w:t>
      </w:r>
      <w:r w:rsidRPr="00753FC6">
        <w:rPr>
          <w:lang w:eastAsia="ru-RU"/>
        </w:rPr>
        <w:t>(</w:t>
      </w:r>
      <w:r>
        <w:rPr>
          <w:lang w:val="en-US" w:eastAsia="ru-RU"/>
        </w:rPr>
        <w:t>URL</w:t>
      </w:r>
      <w:r>
        <w:rPr>
          <w:lang w:eastAsia="ru-RU"/>
        </w:rPr>
        <w:t>) из адресной строки браузера.</w:t>
      </w:r>
    </w:p>
    <w:p w14:paraId="67F9C358" w14:textId="24155847" w:rsidR="00753FC6" w:rsidRDefault="00753FC6" w:rsidP="005F5B30">
      <w:pPr>
        <w:rPr>
          <w:lang w:eastAsia="ru-RU"/>
        </w:rPr>
      </w:pPr>
      <w:r>
        <w:rPr>
          <w:lang w:eastAsia="ru-RU"/>
        </w:rPr>
        <w:t>Ссылка для подборки «Детям» выглядит следующим образом:</w:t>
      </w:r>
    </w:p>
    <w:p w14:paraId="67EE330F" w14:textId="6FBA7AEC" w:rsidR="00753FC6" w:rsidRPr="00FB417F" w:rsidRDefault="00065A16" w:rsidP="005F5B30">
      <w:hyperlink r:id="rId205" w:history="1">
        <w:r w:rsidR="0074689A" w:rsidRPr="005C5C7A">
          <w:rPr>
            <w:rStyle w:val="affd"/>
            <w:lang w:val="en-US"/>
          </w:rPr>
          <w:t>http</w:t>
        </w:r>
        <w:r w:rsidR="0074689A" w:rsidRPr="0074689A">
          <w:rPr>
            <w:rStyle w:val="affd"/>
          </w:rPr>
          <w:t>://</w:t>
        </w:r>
        <w:r w:rsidR="0074689A" w:rsidRPr="005C5C7A">
          <w:rPr>
            <w:rStyle w:val="affd"/>
            <w:lang w:val="en-US"/>
          </w:rPr>
          <w:t>spbcultura</w:t>
        </w:r>
        <w:r w:rsidR="0074689A" w:rsidRPr="0074689A">
          <w:rPr>
            <w:rStyle w:val="affd"/>
          </w:rPr>
          <w:t>.</w:t>
        </w:r>
        <w:r w:rsidR="0074689A" w:rsidRPr="005C5C7A">
          <w:rPr>
            <w:rStyle w:val="affd"/>
            <w:lang w:val="en-US"/>
          </w:rPr>
          <w:t>ru</w:t>
        </w:r>
        <w:r w:rsidR="0074689A" w:rsidRPr="0074689A">
          <w:rPr>
            <w:rStyle w:val="affd"/>
          </w:rPr>
          <w:t>/</w:t>
        </w:r>
        <w:r w:rsidR="0074689A" w:rsidRPr="005C5C7A">
          <w:rPr>
            <w:rStyle w:val="affd"/>
            <w:lang w:val="en-US"/>
          </w:rPr>
          <w:t>events</w:t>
        </w:r>
        <w:r w:rsidR="0074689A" w:rsidRPr="0074689A">
          <w:rPr>
            <w:rStyle w:val="affd"/>
          </w:rPr>
          <w:t>/-/</w:t>
        </w:r>
        <w:r w:rsidR="0074689A" w:rsidRPr="005C5C7A">
          <w:rPr>
            <w:rStyle w:val="affd"/>
            <w:lang w:val="en-US"/>
          </w:rPr>
          <w:t>explore</w:t>
        </w:r>
        <w:r w:rsidR="0074689A" w:rsidRPr="0074689A">
          <w:rPr>
            <w:rStyle w:val="affd"/>
          </w:rPr>
          <w:t>/</w:t>
        </w:r>
        <w:r w:rsidR="0074689A" w:rsidRPr="005C5C7A">
          <w:rPr>
            <w:rStyle w:val="affd"/>
            <w:lang w:val="en-US"/>
          </w:rPr>
          <w:t>all</w:t>
        </w:r>
        <w:r w:rsidR="0074689A" w:rsidRPr="0074689A">
          <w:rPr>
            <w:rStyle w:val="affd"/>
          </w:rPr>
          <w:t>?</w:t>
        </w:r>
        <w:r w:rsidR="0074689A" w:rsidRPr="005C5C7A">
          <w:rPr>
            <w:rStyle w:val="affd"/>
            <w:lang w:val="en-US"/>
          </w:rPr>
          <w:t>g</w:t>
        </w:r>
        <w:r w:rsidR="0074689A" w:rsidRPr="0074689A">
          <w:rPr>
            <w:rStyle w:val="affd"/>
          </w:rPr>
          <w:t>=</w:t>
        </w:r>
        <w:r w:rsidR="0074689A" w:rsidRPr="005C5C7A">
          <w:rPr>
            <w:rStyle w:val="affd"/>
            <w:lang w:val="en-US"/>
          </w:rPr>
          <w:t>child</w:t>
        </w:r>
      </w:hyperlink>
    </w:p>
    <w:p w14:paraId="16808974" w14:textId="77777777" w:rsidR="00753FC6" w:rsidRDefault="00753FC6" w:rsidP="00753FC6">
      <w:pPr>
        <w:rPr>
          <w:lang w:eastAsia="ru-RU"/>
        </w:rPr>
      </w:pPr>
      <w:r>
        <w:rPr>
          <w:lang w:eastAsia="ru-RU"/>
        </w:rPr>
        <w:t xml:space="preserve">Уникальными для каждой подборки являются последние символы в этой ссылке, которые следуют за символами </w:t>
      </w:r>
      <w:r>
        <w:rPr>
          <w:lang w:val="en-US" w:eastAsia="ru-RU"/>
        </w:rPr>
        <w:t>explore</w:t>
      </w:r>
      <w:r>
        <w:rPr>
          <w:lang w:eastAsia="ru-RU"/>
        </w:rPr>
        <w:t>/.</w:t>
      </w:r>
    </w:p>
    <w:p w14:paraId="7CC511BF" w14:textId="77777777" w:rsidR="00753FC6" w:rsidRDefault="00753FC6" w:rsidP="00753FC6">
      <w:pPr>
        <w:rPr>
          <w:lang w:eastAsia="ru-RU"/>
        </w:rPr>
      </w:pPr>
      <w:r>
        <w:rPr>
          <w:lang w:eastAsia="ru-RU"/>
        </w:rPr>
        <w:t xml:space="preserve">Таким образом, уникальная часть ссылки для подборки «Детям» следующая: </w:t>
      </w:r>
    </w:p>
    <w:p w14:paraId="73D69AA4" w14:textId="2F7F95D2" w:rsidR="00753FC6" w:rsidRDefault="00753FC6" w:rsidP="00753FC6">
      <w:pPr>
        <w:rPr>
          <w:lang w:eastAsia="ru-RU"/>
        </w:rPr>
      </w:pPr>
      <w:r w:rsidRPr="00753FC6">
        <w:rPr>
          <w:lang w:eastAsia="ru-RU"/>
        </w:rPr>
        <w:t>all?g=child</w:t>
      </w:r>
    </w:p>
    <w:p w14:paraId="3FAD9746" w14:textId="1DD046D5" w:rsidR="00753FC6" w:rsidRDefault="00753FC6" w:rsidP="00753FC6">
      <w:pPr>
        <w:rPr>
          <w:lang w:eastAsia="ru-RU"/>
        </w:rPr>
      </w:pPr>
      <w:r>
        <w:rPr>
          <w:lang w:eastAsia="ru-RU"/>
        </w:rPr>
        <w:t xml:space="preserve">Пример 2. Требуется создать подборку спектаклей, которые проходят на новогодних каникулах с 1 по 8 января. Для этого на странице событий администратор выбирает критерии «Спектакли» и в поле «Выберите даты» указывает даты с 1 по 8 января. </w:t>
      </w:r>
    </w:p>
    <w:p w14:paraId="5A3A1B8A" w14:textId="12402426" w:rsidR="00753FC6" w:rsidRDefault="00753FC6" w:rsidP="00753FC6">
      <w:pPr>
        <w:rPr>
          <w:lang w:eastAsia="ru-RU"/>
        </w:rPr>
      </w:pPr>
      <w:r>
        <w:rPr>
          <w:lang w:eastAsia="ru-RU"/>
        </w:rPr>
        <w:t>Когда поиск осуществлен, ссылка для подборки «Спектакли в новогодние праздники» выглядит следующим образом:</w:t>
      </w:r>
    </w:p>
    <w:p w14:paraId="41B78BDD" w14:textId="600A9842" w:rsidR="00753FC6" w:rsidRPr="0074689A" w:rsidRDefault="00065A16" w:rsidP="00753FC6">
      <w:hyperlink r:id="rId206" w:history="1">
        <w:r w:rsidR="0074689A" w:rsidRPr="005C5C7A">
          <w:rPr>
            <w:rStyle w:val="affd"/>
            <w:lang w:val="en-US"/>
          </w:rPr>
          <w:t>http</w:t>
        </w:r>
        <w:r w:rsidR="0074689A" w:rsidRPr="0074689A">
          <w:rPr>
            <w:rStyle w:val="affd"/>
          </w:rPr>
          <w:t>://</w:t>
        </w:r>
        <w:r w:rsidR="0074689A" w:rsidRPr="005C5C7A">
          <w:rPr>
            <w:rStyle w:val="affd"/>
            <w:lang w:val="en-US"/>
          </w:rPr>
          <w:t>spbcultura</w:t>
        </w:r>
        <w:r w:rsidR="0074689A" w:rsidRPr="0074689A">
          <w:rPr>
            <w:rStyle w:val="affd"/>
          </w:rPr>
          <w:t>.</w:t>
        </w:r>
        <w:r w:rsidR="0074689A" w:rsidRPr="005C5C7A">
          <w:rPr>
            <w:rStyle w:val="affd"/>
            <w:lang w:val="en-US"/>
          </w:rPr>
          <w:t>ru</w:t>
        </w:r>
        <w:r w:rsidR="0074689A" w:rsidRPr="0074689A">
          <w:rPr>
            <w:rStyle w:val="affd"/>
          </w:rPr>
          <w:t>/</w:t>
        </w:r>
        <w:r w:rsidR="0074689A" w:rsidRPr="005C5C7A">
          <w:rPr>
            <w:rStyle w:val="affd"/>
            <w:lang w:val="en-US"/>
          </w:rPr>
          <w:t>events</w:t>
        </w:r>
        <w:r w:rsidR="0074689A" w:rsidRPr="0074689A">
          <w:rPr>
            <w:rStyle w:val="affd"/>
          </w:rPr>
          <w:t>/-/</w:t>
        </w:r>
        <w:r w:rsidR="0074689A" w:rsidRPr="005C5C7A">
          <w:rPr>
            <w:rStyle w:val="affd"/>
            <w:lang w:val="en-US"/>
          </w:rPr>
          <w:t>explore</w:t>
        </w:r>
        <w:r w:rsidR="0074689A" w:rsidRPr="0074689A">
          <w:rPr>
            <w:rStyle w:val="affd"/>
          </w:rPr>
          <w:t>/</w:t>
        </w:r>
        <w:r w:rsidR="0074689A" w:rsidRPr="005C5C7A">
          <w:rPr>
            <w:rStyle w:val="affd"/>
            <w:lang w:val="en-US"/>
          </w:rPr>
          <w:t>performances</w:t>
        </w:r>
        <w:r w:rsidR="0074689A" w:rsidRPr="0074689A">
          <w:rPr>
            <w:rStyle w:val="affd"/>
          </w:rPr>
          <w:t>?</w:t>
        </w:r>
        <w:r w:rsidR="0074689A" w:rsidRPr="005C5C7A">
          <w:rPr>
            <w:rStyle w:val="affd"/>
            <w:lang w:val="en-US"/>
          </w:rPr>
          <w:t>f</w:t>
        </w:r>
        <w:r w:rsidR="0074689A" w:rsidRPr="0074689A">
          <w:rPr>
            <w:rStyle w:val="affd"/>
          </w:rPr>
          <w:t>=2020-01-01&amp;</w:t>
        </w:r>
        <w:r w:rsidR="0074689A" w:rsidRPr="005C5C7A">
          <w:rPr>
            <w:rStyle w:val="affd"/>
            <w:lang w:val="en-US"/>
          </w:rPr>
          <w:t>t</w:t>
        </w:r>
        <w:r w:rsidR="0074689A" w:rsidRPr="0074689A">
          <w:rPr>
            <w:rStyle w:val="affd"/>
          </w:rPr>
          <w:t>=2020-01-08</w:t>
        </w:r>
      </w:hyperlink>
    </w:p>
    <w:p w14:paraId="1FD8F532" w14:textId="2620F271" w:rsidR="00753FC6" w:rsidRDefault="00753FC6" w:rsidP="00753FC6">
      <w:pPr>
        <w:rPr>
          <w:lang w:eastAsia="ru-RU"/>
        </w:rPr>
      </w:pPr>
      <w:r>
        <w:t xml:space="preserve">Уникальная часть этой ссылки та, что следует за символами </w:t>
      </w:r>
      <w:r>
        <w:rPr>
          <w:lang w:val="en-US" w:eastAsia="ru-RU"/>
        </w:rPr>
        <w:t>explore</w:t>
      </w:r>
      <w:r>
        <w:rPr>
          <w:lang w:eastAsia="ru-RU"/>
        </w:rPr>
        <w:t>/, т.е. это:</w:t>
      </w:r>
    </w:p>
    <w:p w14:paraId="5901AC85" w14:textId="7628234A" w:rsidR="00753FC6" w:rsidRPr="00753FC6" w:rsidRDefault="00753FC6" w:rsidP="00753FC6">
      <w:pPr>
        <w:rPr>
          <w:lang w:eastAsia="ru-RU"/>
        </w:rPr>
      </w:pPr>
      <w:r w:rsidRPr="00753FC6">
        <w:rPr>
          <w:lang w:eastAsia="ru-RU"/>
        </w:rPr>
        <w:t>performances?f=2020-01-01&amp;t=2020-01-08</w:t>
      </w:r>
    </w:p>
    <w:p w14:paraId="26D951B4" w14:textId="1074A5B5" w:rsidR="005F5B30" w:rsidRDefault="00753FC6" w:rsidP="005F5B30">
      <w:pPr>
        <w:rPr>
          <w:lang w:eastAsia="ru-RU"/>
        </w:rPr>
      </w:pPr>
      <w:r>
        <w:rPr>
          <w:lang w:eastAsia="ru-RU"/>
        </w:rPr>
        <w:t xml:space="preserve">Пример 3. </w:t>
      </w:r>
      <w:r w:rsidR="00F815D6">
        <w:rPr>
          <w:lang w:eastAsia="ru-RU"/>
        </w:rPr>
        <w:t>В настоящее время уже создана подборка для всех событий, которые будут проходить на ближайших выходных – «Выходные в городе». Она настроена так, что отображает события, которые будут проходить в ближайшие субботу-воскресенье. Таким образом, нет необходимости формировать такую подборку каждую неделю, выбирая даты субботы и воскресенья вручную.</w:t>
      </w:r>
    </w:p>
    <w:p w14:paraId="59D1EE7E" w14:textId="4ABC49FC" w:rsidR="00F815D6" w:rsidRDefault="00F815D6" w:rsidP="005F5B30">
      <w:pPr>
        <w:rPr>
          <w:lang w:eastAsia="ru-RU"/>
        </w:rPr>
      </w:pPr>
      <w:r>
        <w:rPr>
          <w:lang w:eastAsia="ru-RU"/>
        </w:rPr>
        <w:t>Таким образом, с помощью критериев поиска на странице событий администратор может сформировать любую подборку (по датам, по типам, по местам проведения, по названию и проч.).</w:t>
      </w:r>
    </w:p>
    <w:p w14:paraId="4576A7AC" w14:textId="3E356A44" w:rsidR="00F815D6" w:rsidRDefault="00F815D6" w:rsidP="00BF7F1C">
      <w:pPr>
        <w:pStyle w:val="3"/>
      </w:pPr>
      <w:bookmarkStart w:id="247" w:name="_Toc70340555"/>
      <w:r>
        <w:t>Создание слайда подборки</w:t>
      </w:r>
      <w:bookmarkEnd w:id="247"/>
    </w:p>
    <w:p w14:paraId="223A7817" w14:textId="04E75302" w:rsidR="00F815D6" w:rsidRDefault="00F815D6" w:rsidP="00F815D6">
      <w:pPr>
        <w:rPr>
          <w:lang w:eastAsia="ru-RU"/>
        </w:rPr>
      </w:pPr>
      <w:r>
        <w:rPr>
          <w:lang w:eastAsia="ru-RU"/>
        </w:rPr>
        <w:t>Слайды подборок отображаются пользователям на главной странице в портлете публикатора подборок</w:t>
      </w:r>
      <w:r w:rsidR="0074689A">
        <w:rPr>
          <w:lang w:eastAsia="ru-RU"/>
        </w:rPr>
        <w:t xml:space="preserve"> (</w:t>
      </w:r>
      <w:r w:rsidR="0074689A" w:rsidRPr="00B51AA8">
        <w:t xml:space="preserve">рисунок </w:t>
      </w:r>
      <w:r w:rsidR="0074689A" w:rsidRPr="00B51AA8">
        <w:rPr>
          <w:lang w:eastAsia="ru-RU"/>
        </w:rPr>
        <w:fldChar w:fldCharType="begin"/>
      </w:r>
      <w:r w:rsidR="0074689A" w:rsidRPr="00B51AA8">
        <w:rPr>
          <w:lang w:eastAsia="ru-RU"/>
        </w:rPr>
        <w:instrText xml:space="preserve"> REF РИСУНОК_под_гл  \* MERGEFORMAT </w:instrText>
      </w:r>
      <w:r w:rsidR="0074689A" w:rsidRPr="00B51AA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85</w:t>
      </w:r>
      <w:r w:rsidR="0074689A" w:rsidRPr="00B51AA8">
        <w:rPr>
          <w:lang w:eastAsia="ru-RU"/>
        </w:rPr>
        <w:fldChar w:fldCharType="end"/>
      </w:r>
      <w:r w:rsidR="0074689A">
        <w:rPr>
          <w:lang w:eastAsia="ru-RU"/>
        </w:rPr>
        <w:t>)</w:t>
      </w:r>
      <w:r>
        <w:rPr>
          <w:lang w:eastAsia="ru-RU"/>
        </w:rPr>
        <w:t>.</w:t>
      </w:r>
    </w:p>
    <w:p w14:paraId="0AE57B6E" w14:textId="0F1095CB" w:rsidR="004C7FF5" w:rsidRDefault="004C7FF5" w:rsidP="00F815D6">
      <w:pPr>
        <w:rPr>
          <w:lang w:eastAsia="ru-RU"/>
        </w:rPr>
      </w:pPr>
      <w:r>
        <w:rPr>
          <w:lang w:eastAsia="ru-RU"/>
        </w:rPr>
        <w:t>Администратор создает подборки в административной части Портала.</w:t>
      </w:r>
    </w:p>
    <w:p w14:paraId="3DA91345" w14:textId="1A1E8C85" w:rsidR="00F815D6" w:rsidRDefault="00F815D6" w:rsidP="00F815D6">
      <w:pPr>
        <w:rPr>
          <w:lang w:eastAsia="ru-RU"/>
        </w:rPr>
      </w:pPr>
      <w:r>
        <w:rPr>
          <w:lang w:eastAsia="ru-RU"/>
        </w:rPr>
        <w:t>Чтобы создать слайд подборки</w:t>
      </w:r>
      <w:r w:rsidR="004C7FF5">
        <w:rPr>
          <w:lang w:eastAsia="ru-RU"/>
        </w:rPr>
        <w:t xml:space="preserve"> в административной части Портала</w:t>
      </w:r>
      <w:r>
        <w:rPr>
          <w:lang w:eastAsia="ru-RU"/>
        </w:rPr>
        <w:t>, нужно</w:t>
      </w:r>
      <w:r w:rsidR="004C7FF5">
        <w:rPr>
          <w:lang w:eastAsia="ru-RU"/>
        </w:rPr>
        <w:t>:</w:t>
      </w:r>
    </w:p>
    <w:p w14:paraId="4C40DE68" w14:textId="2A85EC3B" w:rsidR="004C7FF5" w:rsidRDefault="004C7FF5" w:rsidP="00D34CCD">
      <w:pPr>
        <w:pStyle w:val="a4"/>
        <w:numPr>
          <w:ilvl w:val="0"/>
          <w:numId w:val="79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386746EE" wp14:editId="6D18F3B9">
            <wp:extent cx="157386" cy="151765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DE4AA3">
        <w:t>1.1</w:t>
      </w:r>
      <w:r>
        <w:fldChar w:fldCharType="end"/>
      </w:r>
      <w:r>
        <w:t>).</w:t>
      </w:r>
    </w:p>
    <w:p w14:paraId="6FA11D1C" w14:textId="77777777" w:rsidR="004C7FF5" w:rsidRDefault="004C7FF5" w:rsidP="00D34CCD">
      <w:pPr>
        <w:pStyle w:val="a4"/>
        <w:numPr>
          <w:ilvl w:val="0"/>
          <w:numId w:val="79"/>
        </w:numPr>
        <w:rPr>
          <w:lang w:eastAsia="ru-RU"/>
        </w:rPr>
      </w:pPr>
      <w:r>
        <w:t>Перейти к пункту «Контент → Сетевой контент».</w:t>
      </w:r>
    </w:p>
    <w:p w14:paraId="12E6B981" w14:textId="35FB3DF6" w:rsidR="004C7FF5" w:rsidRDefault="004C7FF5" w:rsidP="00D34CCD">
      <w:pPr>
        <w:pStyle w:val="a4"/>
        <w:numPr>
          <w:ilvl w:val="0"/>
          <w:numId w:val="79"/>
        </w:numPr>
        <w:rPr>
          <w:lang w:eastAsia="ru-RU"/>
        </w:rPr>
      </w:pPr>
      <w:r>
        <w:t>Перейти в папку «Слайды подборок». (Конечно, сла</w:t>
      </w:r>
      <w:r w:rsidR="00DE4AA3">
        <w:t>йд подборки может быть создан в </w:t>
      </w:r>
      <w:r>
        <w:t>любой папке на странице «Сетевой контент». Рекомендуется группировать подборки в одной папке, чтобы в дальнейшем их легко было найти).</w:t>
      </w:r>
    </w:p>
    <w:p w14:paraId="59B87FE5" w14:textId="4C36B7DA" w:rsidR="004C7FF5" w:rsidRDefault="004C7FF5" w:rsidP="00D34CCD">
      <w:pPr>
        <w:pStyle w:val="a4"/>
        <w:numPr>
          <w:ilvl w:val="0"/>
          <w:numId w:val="79"/>
        </w:numPr>
        <w:rPr>
          <w:lang w:eastAsia="ru-RU"/>
        </w:rPr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643D328D" wp14:editId="1AC9480E">
            <wp:extent cx="238095" cy="2190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выбрать пункт «Слайд подборок». В результате открывается окно «Новый сетевой контент» для слайда подборок (</w:t>
      </w:r>
      <w:r w:rsidR="00012C8A" w:rsidRPr="00012C8A">
        <w:t xml:space="preserve">рисунок </w:t>
      </w:r>
      <w:r w:rsidR="00012C8A" w:rsidRPr="00012C8A">
        <w:rPr>
          <w:lang w:eastAsia="ru-RU"/>
        </w:rPr>
        <w:fldChar w:fldCharType="begin"/>
      </w:r>
      <w:r w:rsidR="00012C8A" w:rsidRPr="00012C8A">
        <w:rPr>
          <w:lang w:eastAsia="ru-RU"/>
        </w:rPr>
        <w:instrText xml:space="preserve"> REF РИСУНОК_под_нг1  \* MERGEFORMAT </w:instrText>
      </w:r>
      <w:r w:rsidR="00012C8A" w:rsidRPr="00012C8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87</w:t>
      </w:r>
      <w:r w:rsidR="00012C8A" w:rsidRPr="00012C8A">
        <w:rPr>
          <w:lang w:eastAsia="ru-RU"/>
        </w:rPr>
        <w:fldChar w:fldCharType="end"/>
      </w:r>
      <w:r>
        <w:t>).</w:t>
      </w:r>
    </w:p>
    <w:p w14:paraId="409286EE" w14:textId="7C225996" w:rsidR="004C7FF5" w:rsidRDefault="00012C8A" w:rsidP="004C7FF5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774BF8" wp14:editId="6AC080D8">
            <wp:extent cx="5482800" cy="5094000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50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C521" w14:textId="55BB3DA2" w:rsidR="00012C8A" w:rsidRPr="00012C8A" w:rsidRDefault="00012C8A" w:rsidP="00012C8A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под_нг1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87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48" w:name="РИСУНОК_под_нг1"/>
      <w:r w:rsidR="00EB093C">
        <w:rPr>
          <w:noProof/>
        </w:rPr>
        <w:t>87</w:t>
      </w:r>
      <w:bookmarkEnd w:id="248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87</w:t>
      </w:r>
      <w:r>
        <w:rPr>
          <w:noProof/>
        </w:rPr>
        <w:fldChar w:fldCharType="end"/>
      </w:r>
      <w:r w:rsidRPr="00C31632">
        <w:t xml:space="preserve">. </w:t>
      </w:r>
      <w:r>
        <w:t>Создание новой подборки</w:t>
      </w:r>
    </w:p>
    <w:p w14:paraId="7C6061C6" w14:textId="4E257818" w:rsidR="004C7FF5" w:rsidRDefault="00012C8A" w:rsidP="00D34CCD">
      <w:pPr>
        <w:pStyle w:val="a4"/>
        <w:numPr>
          <w:ilvl w:val="0"/>
          <w:numId w:val="79"/>
        </w:numPr>
        <w:rPr>
          <w:lang w:eastAsia="ru-RU"/>
        </w:rPr>
      </w:pPr>
      <w:r>
        <w:rPr>
          <w:lang w:eastAsia="ru-RU"/>
        </w:rPr>
        <w:t xml:space="preserve">Заполнить поля: «Заголовок» (сверху, на рисунке </w:t>
      </w:r>
      <w:r w:rsidRPr="00012C8A">
        <w:rPr>
          <w:lang w:eastAsia="ru-RU"/>
        </w:rPr>
        <w:fldChar w:fldCharType="begin"/>
      </w:r>
      <w:r w:rsidRPr="00012C8A">
        <w:rPr>
          <w:lang w:eastAsia="ru-RU"/>
        </w:rPr>
        <w:instrText xml:space="preserve"> REF РИСУНОК_под_нг1  \* MERGEFORMAT </w:instrText>
      </w:r>
      <w:r w:rsidRPr="00012C8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87</w:t>
      </w:r>
      <w:r w:rsidRPr="00012C8A">
        <w:rPr>
          <w:lang w:eastAsia="ru-RU"/>
        </w:rPr>
        <w:fldChar w:fldCharType="end"/>
      </w:r>
      <w:r>
        <w:rPr>
          <w:lang w:eastAsia="ru-RU"/>
        </w:rPr>
        <w:t xml:space="preserve"> это «В театр в январе»), «Подзаголовок», «Описание». Обязательные поля отмечены символом «*».</w:t>
      </w:r>
    </w:p>
    <w:p w14:paraId="1B54F83A" w14:textId="7501A526" w:rsidR="00012C8A" w:rsidRDefault="00012C8A" w:rsidP="00D34CCD">
      <w:pPr>
        <w:pStyle w:val="a4"/>
        <w:numPr>
          <w:ilvl w:val="0"/>
          <w:numId w:val="79"/>
        </w:numPr>
        <w:rPr>
          <w:lang w:eastAsia="ru-RU"/>
        </w:rPr>
      </w:pPr>
      <w:r>
        <w:rPr>
          <w:lang w:eastAsia="ru-RU"/>
        </w:rPr>
        <w:t xml:space="preserve">Загрузить изображение в поле «Изображение» по нажатию на кнопку «Выбрать». Управление изображениями </w:t>
      </w:r>
      <w:r w:rsidR="00C00E21">
        <w:rPr>
          <w:lang w:eastAsia="ru-RU"/>
        </w:rPr>
        <w:t>в сетевом контенте описано в пп. </w:t>
      </w:r>
      <w:r w:rsidR="00C00E21">
        <w:rPr>
          <w:lang w:eastAsia="ru-RU"/>
        </w:rPr>
        <w:fldChar w:fldCharType="begin"/>
      </w:r>
      <w:r w:rsidR="00C00E21">
        <w:rPr>
          <w:lang w:eastAsia="ru-RU"/>
        </w:rPr>
        <w:instrText xml:space="preserve"> REF _Ref28341820 \r \h </w:instrText>
      </w:r>
      <w:r w:rsidR="00C00E21">
        <w:rPr>
          <w:lang w:eastAsia="ru-RU"/>
        </w:rPr>
      </w:r>
      <w:r w:rsidR="00C00E21">
        <w:rPr>
          <w:lang w:eastAsia="ru-RU"/>
        </w:rPr>
        <w:fldChar w:fldCharType="separate"/>
      </w:r>
      <w:r w:rsidR="00DE4AA3">
        <w:rPr>
          <w:lang w:eastAsia="ru-RU"/>
        </w:rPr>
        <w:t>7.5.3</w:t>
      </w:r>
      <w:r w:rsidR="00C00E21">
        <w:rPr>
          <w:lang w:eastAsia="ru-RU"/>
        </w:rPr>
        <w:fldChar w:fldCharType="end"/>
      </w:r>
      <w:r w:rsidR="00C00E21">
        <w:rPr>
          <w:lang w:eastAsia="ru-RU"/>
        </w:rPr>
        <w:t xml:space="preserve">, </w:t>
      </w:r>
      <w:r w:rsidR="00C00E21">
        <w:rPr>
          <w:lang w:eastAsia="ru-RU"/>
        </w:rPr>
        <w:fldChar w:fldCharType="begin"/>
      </w:r>
      <w:r w:rsidR="00C00E21">
        <w:rPr>
          <w:lang w:eastAsia="ru-RU"/>
        </w:rPr>
        <w:instrText xml:space="preserve"> REF _Ref28336005 \r \h </w:instrText>
      </w:r>
      <w:r w:rsidR="00C00E21">
        <w:rPr>
          <w:lang w:eastAsia="ru-RU"/>
        </w:rPr>
      </w:r>
      <w:r w:rsidR="00C00E21">
        <w:rPr>
          <w:lang w:eastAsia="ru-RU"/>
        </w:rPr>
        <w:fldChar w:fldCharType="separate"/>
      </w:r>
      <w:r w:rsidR="00DE4AA3">
        <w:rPr>
          <w:lang w:eastAsia="ru-RU"/>
        </w:rPr>
        <w:t>7.5.4</w:t>
      </w:r>
      <w:r w:rsidR="00C00E21">
        <w:rPr>
          <w:lang w:eastAsia="ru-RU"/>
        </w:rPr>
        <w:fldChar w:fldCharType="end"/>
      </w:r>
      <w:r>
        <w:rPr>
          <w:lang w:eastAsia="ru-RU"/>
        </w:rPr>
        <w:t xml:space="preserve">. </w:t>
      </w:r>
      <w:r w:rsidR="00C00E21">
        <w:t>Редактирование с помощью редактора изображений описано в п. </w:t>
      </w:r>
      <w:r w:rsidR="00C00E21">
        <w:fldChar w:fldCharType="begin"/>
      </w:r>
      <w:r w:rsidR="00C00E21">
        <w:instrText xml:space="preserve"> REF _Ref28272019 \r \h </w:instrText>
      </w:r>
      <w:r w:rsidR="00C00E21">
        <w:fldChar w:fldCharType="separate"/>
      </w:r>
      <w:r w:rsidR="00DE4AA3">
        <w:t>5.3.4.4</w:t>
      </w:r>
      <w:r w:rsidR="00C00E21">
        <w:fldChar w:fldCharType="end"/>
      </w:r>
      <w:r w:rsidR="00C00E21">
        <w:t>.</w:t>
      </w:r>
    </w:p>
    <w:p w14:paraId="3223E828" w14:textId="1446B523" w:rsidR="00012C8A" w:rsidRDefault="00012C8A" w:rsidP="00D34CCD">
      <w:pPr>
        <w:pStyle w:val="a4"/>
        <w:numPr>
          <w:ilvl w:val="0"/>
          <w:numId w:val="79"/>
        </w:numPr>
        <w:rPr>
          <w:lang w:eastAsia="ru-RU"/>
        </w:rPr>
      </w:pPr>
      <w:r>
        <w:rPr>
          <w:lang w:eastAsia="ru-RU"/>
        </w:rPr>
        <w:t>При необходимости – загрузить пиктограмму в п</w:t>
      </w:r>
      <w:r w:rsidR="00DE4AA3">
        <w:rPr>
          <w:lang w:eastAsia="ru-RU"/>
        </w:rPr>
        <w:t>оле «Пиктограмма» по нажатию на </w:t>
      </w:r>
      <w:r>
        <w:rPr>
          <w:lang w:eastAsia="ru-RU"/>
        </w:rPr>
        <w:t>кнопку «Выбрать». Управление изображениями в сетевом контент</w:t>
      </w:r>
      <w:r w:rsidR="00C00E21">
        <w:rPr>
          <w:lang w:eastAsia="ru-RU"/>
        </w:rPr>
        <w:t>е описано в пп. </w:t>
      </w:r>
      <w:r w:rsidR="00C00E21">
        <w:rPr>
          <w:lang w:eastAsia="ru-RU"/>
        </w:rPr>
        <w:fldChar w:fldCharType="begin"/>
      </w:r>
      <w:r w:rsidR="00C00E21">
        <w:rPr>
          <w:lang w:eastAsia="ru-RU"/>
        </w:rPr>
        <w:instrText xml:space="preserve"> REF _Ref28341820 \r \h </w:instrText>
      </w:r>
      <w:r w:rsidR="00C00E21">
        <w:rPr>
          <w:lang w:eastAsia="ru-RU"/>
        </w:rPr>
      </w:r>
      <w:r w:rsidR="00C00E21">
        <w:rPr>
          <w:lang w:eastAsia="ru-RU"/>
        </w:rPr>
        <w:fldChar w:fldCharType="separate"/>
      </w:r>
      <w:r w:rsidR="00DE4AA3">
        <w:rPr>
          <w:lang w:eastAsia="ru-RU"/>
        </w:rPr>
        <w:t>7.5.3</w:t>
      </w:r>
      <w:r w:rsidR="00C00E21">
        <w:rPr>
          <w:lang w:eastAsia="ru-RU"/>
        </w:rPr>
        <w:fldChar w:fldCharType="end"/>
      </w:r>
      <w:r w:rsidR="00C00E21">
        <w:rPr>
          <w:lang w:eastAsia="ru-RU"/>
        </w:rPr>
        <w:t xml:space="preserve">, </w:t>
      </w:r>
      <w:r w:rsidR="00C00E21">
        <w:rPr>
          <w:lang w:eastAsia="ru-RU"/>
        </w:rPr>
        <w:fldChar w:fldCharType="begin"/>
      </w:r>
      <w:r w:rsidR="00C00E21">
        <w:rPr>
          <w:lang w:eastAsia="ru-RU"/>
        </w:rPr>
        <w:instrText xml:space="preserve"> REF _Ref28336005 \r \h </w:instrText>
      </w:r>
      <w:r w:rsidR="00C00E21">
        <w:rPr>
          <w:lang w:eastAsia="ru-RU"/>
        </w:rPr>
      </w:r>
      <w:r w:rsidR="00C00E21">
        <w:rPr>
          <w:lang w:eastAsia="ru-RU"/>
        </w:rPr>
        <w:fldChar w:fldCharType="separate"/>
      </w:r>
      <w:r w:rsidR="00DE4AA3">
        <w:rPr>
          <w:lang w:eastAsia="ru-RU"/>
        </w:rPr>
        <w:t>7.5.4</w:t>
      </w:r>
      <w:r w:rsidR="00C00E21">
        <w:rPr>
          <w:lang w:eastAsia="ru-RU"/>
        </w:rPr>
        <w:fldChar w:fldCharType="end"/>
      </w:r>
      <w:r w:rsidR="00C00E21">
        <w:rPr>
          <w:lang w:eastAsia="ru-RU"/>
        </w:rPr>
        <w:t xml:space="preserve">. </w:t>
      </w:r>
      <w:r w:rsidR="00C00E21">
        <w:t>Редактирование с помощью редактора изображений описано в п. </w:t>
      </w:r>
      <w:r w:rsidR="00C00E21">
        <w:fldChar w:fldCharType="begin"/>
      </w:r>
      <w:r w:rsidR="00C00E21">
        <w:instrText xml:space="preserve"> REF _Ref28272019 \r \h </w:instrText>
      </w:r>
      <w:r w:rsidR="00C00E21">
        <w:fldChar w:fldCharType="separate"/>
      </w:r>
      <w:r w:rsidR="00DE4AA3">
        <w:t>5.3.4.4</w:t>
      </w:r>
      <w:r w:rsidR="00C00E21">
        <w:fldChar w:fldCharType="end"/>
      </w:r>
      <w:r w:rsidR="00C00E21">
        <w:t>.</w:t>
      </w:r>
    </w:p>
    <w:p w14:paraId="4B5E5E5A" w14:textId="635DA894" w:rsidR="00012C8A" w:rsidRDefault="00012C8A" w:rsidP="00D34CCD">
      <w:pPr>
        <w:pStyle w:val="a4"/>
        <w:numPr>
          <w:ilvl w:val="0"/>
          <w:numId w:val="79"/>
        </w:numPr>
        <w:rPr>
          <w:lang w:eastAsia="ru-RU"/>
        </w:rPr>
      </w:pPr>
      <w:r>
        <w:rPr>
          <w:lang w:eastAsia="ru-RU"/>
        </w:rPr>
        <w:t>Скопировать уникальную часть ссылки, которая была определена при поиске событий (см. 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_Ref28174178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9.2.1</w:t>
      </w:r>
      <w:r>
        <w:rPr>
          <w:lang w:eastAsia="ru-RU"/>
        </w:rPr>
        <w:fldChar w:fldCharType="end"/>
      </w:r>
      <w:r>
        <w:rPr>
          <w:lang w:eastAsia="ru-RU"/>
        </w:rPr>
        <w:t>), в поле «Ссылка».</w:t>
      </w:r>
    </w:p>
    <w:p w14:paraId="2E70779E" w14:textId="7C0FC8B0" w:rsidR="00012C8A" w:rsidRDefault="00012C8A" w:rsidP="00D34CCD">
      <w:pPr>
        <w:pStyle w:val="a4"/>
        <w:numPr>
          <w:ilvl w:val="0"/>
          <w:numId w:val="79"/>
        </w:numPr>
        <w:rPr>
          <w:lang w:eastAsia="ru-RU"/>
        </w:rPr>
      </w:pPr>
      <w:r>
        <w:rPr>
          <w:lang w:eastAsia="ru-RU"/>
        </w:rPr>
        <w:t>Указать приоритет в поле «Приоритет». Портлет подборок в настоящее время настроен так, что отображает слайды подборок по приоритету по возрастанию. Настройки упорядочивания описаны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_Ref28174294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4.5.2.1</w:t>
      </w:r>
      <w:r>
        <w:rPr>
          <w:lang w:eastAsia="ru-RU"/>
        </w:rPr>
        <w:fldChar w:fldCharType="end"/>
      </w:r>
      <w:r>
        <w:rPr>
          <w:lang w:eastAsia="ru-RU"/>
        </w:rPr>
        <w:t>. Например, если требуется, чтобы подборка отображалась на главной странице четвертой по счету, нужно указать приоритет «4.0». На</w:t>
      </w:r>
      <w:r w:rsidR="00DE4AA3">
        <w:rPr>
          <w:lang w:eastAsia="ru-RU"/>
        </w:rPr>
        <w:t> </w:t>
      </w:r>
      <w:r>
        <w:rPr>
          <w:lang w:eastAsia="ru-RU"/>
        </w:rPr>
        <w:t xml:space="preserve">рисунке </w:t>
      </w:r>
      <w:r w:rsidRPr="00012C8A">
        <w:rPr>
          <w:lang w:eastAsia="ru-RU"/>
        </w:rPr>
        <w:fldChar w:fldCharType="begin"/>
      </w:r>
      <w:r w:rsidRPr="00012C8A">
        <w:rPr>
          <w:lang w:eastAsia="ru-RU"/>
        </w:rPr>
        <w:instrText xml:space="preserve"> REF РИСУНОК_под_нг1  \* MERGEFORMAT </w:instrText>
      </w:r>
      <w:r w:rsidRPr="00012C8A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87</w:t>
      </w:r>
      <w:r w:rsidRPr="00012C8A">
        <w:rPr>
          <w:lang w:eastAsia="ru-RU"/>
        </w:rPr>
        <w:fldChar w:fldCharType="end"/>
      </w:r>
      <w:r>
        <w:rPr>
          <w:lang w:eastAsia="ru-RU"/>
        </w:rPr>
        <w:t xml:space="preserve"> указан приоритет «1.5». </w:t>
      </w:r>
      <w:r w:rsidR="005E7275">
        <w:rPr>
          <w:lang w:eastAsia="ru-RU"/>
        </w:rPr>
        <w:t>Это значит, что к моменту создания этой подборки уже существовали подборки с приоритетами «1.0» и «2.0», а текущую подборку потребовалось вставить между ними.</w:t>
      </w:r>
    </w:p>
    <w:p w14:paraId="573FB85D" w14:textId="6424A486" w:rsidR="005E7275" w:rsidRDefault="005E7275" w:rsidP="00D34CCD">
      <w:pPr>
        <w:pStyle w:val="a4"/>
        <w:numPr>
          <w:ilvl w:val="0"/>
          <w:numId w:val="79"/>
        </w:numPr>
        <w:rPr>
          <w:lang w:eastAsia="ru-RU"/>
        </w:rPr>
      </w:pPr>
      <w:r>
        <w:rPr>
          <w:lang w:eastAsia="ru-RU"/>
        </w:rPr>
        <w:t>Нажать на одну из кнопок: «Сохранить как черновик» / «Опубликовать». Если подборка сохранена как черновик, то она отображается только в административной части Портала (об отображении черновиков см.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_Ref22129684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6.1</w:t>
      </w:r>
      <w:r>
        <w:rPr>
          <w:lang w:eastAsia="ru-RU"/>
        </w:rPr>
        <w:fldChar w:fldCharType="end"/>
      </w:r>
      <w:r>
        <w:rPr>
          <w:lang w:eastAsia="ru-RU"/>
        </w:rPr>
        <w:t>). Если подборка опубликована, то она отображается всем пользователям Портала в портлете публикатора подборок.</w:t>
      </w:r>
    </w:p>
    <w:p w14:paraId="1BF79C88" w14:textId="07E6CC1B" w:rsidR="005E7275" w:rsidRDefault="005E7275" w:rsidP="005E7275">
      <w:pPr>
        <w:ind w:left="567" w:firstLine="0"/>
        <w:rPr>
          <w:lang w:eastAsia="ru-RU"/>
        </w:rPr>
      </w:pPr>
      <w:r>
        <w:rPr>
          <w:lang w:eastAsia="ru-RU"/>
        </w:rPr>
        <w:t>Замечание.</w:t>
      </w:r>
    </w:p>
    <w:p w14:paraId="15172317" w14:textId="31CBB441" w:rsidR="005E7275" w:rsidRDefault="005E7275" w:rsidP="00EE31C5">
      <w:pPr>
        <w:rPr>
          <w:lang w:eastAsia="ru-RU"/>
        </w:rPr>
      </w:pPr>
      <w:r>
        <w:rPr>
          <w:lang w:eastAsia="ru-RU"/>
        </w:rPr>
        <w:t xml:space="preserve">Создать слайд подборки можно другим способом: непосредственно нажав на значок </w:t>
      </w:r>
      <w:r>
        <w:rPr>
          <w:noProof/>
          <w:lang w:eastAsia="ru-RU"/>
        </w:rPr>
        <w:drawing>
          <wp:inline distT="0" distB="0" distL="0" distR="0" wp14:anchorId="599EC62E" wp14:editId="3B25C521">
            <wp:extent cx="209524" cy="190476"/>
            <wp:effectExtent l="0" t="0" r="635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AA3">
        <w:rPr>
          <w:lang w:eastAsia="ru-RU"/>
        </w:rPr>
        <w:t xml:space="preserve"> в </w:t>
      </w:r>
      <w:r>
        <w:rPr>
          <w:lang w:eastAsia="ru-RU"/>
        </w:rPr>
        <w:t>правом верхнем углу портлета (</w:t>
      </w:r>
      <w:r w:rsidRPr="00B51AA8">
        <w:t xml:space="preserve">рисунок </w:t>
      </w:r>
      <w:r w:rsidRPr="00B51AA8">
        <w:rPr>
          <w:lang w:eastAsia="ru-RU"/>
        </w:rPr>
        <w:fldChar w:fldCharType="begin"/>
      </w:r>
      <w:r w:rsidRPr="00B51AA8">
        <w:rPr>
          <w:lang w:eastAsia="ru-RU"/>
        </w:rPr>
        <w:instrText xml:space="preserve"> REF РИСУНОК_под_гл  \* MERGEFORMAT </w:instrText>
      </w:r>
      <w:r w:rsidRPr="00B51AA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85</w:t>
      </w:r>
      <w:r w:rsidRPr="00B51AA8">
        <w:rPr>
          <w:lang w:eastAsia="ru-RU"/>
        </w:rPr>
        <w:fldChar w:fldCharType="end"/>
      </w:r>
      <w:r>
        <w:rPr>
          <w:lang w:eastAsia="ru-RU"/>
        </w:rPr>
        <w:t xml:space="preserve">). Созданная таким </w:t>
      </w:r>
      <w:r w:rsidR="00DE4AA3">
        <w:rPr>
          <w:lang w:eastAsia="ru-RU"/>
        </w:rPr>
        <w:t>способом подборка сохраняется в </w:t>
      </w:r>
      <w:r w:rsidR="00EE31C5">
        <w:rPr>
          <w:lang w:eastAsia="ru-RU"/>
        </w:rPr>
        <w:t xml:space="preserve">корень </w:t>
      </w:r>
      <w:r>
        <w:rPr>
          <w:lang w:eastAsia="ru-RU"/>
        </w:rPr>
        <w:t>раздел</w:t>
      </w:r>
      <w:r w:rsidR="00EE31C5">
        <w:rPr>
          <w:lang w:eastAsia="ru-RU"/>
        </w:rPr>
        <w:t>а</w:t>
      </w:r>
      <w:r>
        <w:rPr>
          <w:lang w:eastAsia="ru-RU"/>
        </w:rPr>
        <w:t xml:space="preserve"> «Сетевой контент» адм</w:t>
      </w:r>
      <w:r w:rsidR="00AD7910">
        <w:rPr>
          <w:lang w:eastAsia="ru-RU"/>
        </w:rPr>
        <w:t>инистративной части Портала без </w:t>
      </w:r>
      <w:r>
        <w:rPr>
          <w:lang w:eastAsia="ru-RU"/>
        </w:rPr>
        <w:t>привязки к конкретной папке.</w:t>
      </w:r>
      <w:r w:rsidR="00EE31C5">
        <w:rPr>
          <w:lang w:eastAsia="ru-RU"/>
        </w:rPr>
        <w:t xml:space="preserve"> В дальнейшем, если потребуется что-то исправить, подборку сложнее будет найти, либо придется переносить ее в требуемую папку. Поэтому э</w:t>
      </w:r>
      <w:r>
        <w:rPr>
          <w:lang w:eastAsia="ru-RU"/>
        </w:rPr>
        <w:t xml:space="preserve">тот способ менее предпочтителен, чем </w:t>
      </w:r>
      <w:r w:rsidR="00EE31C5">
        <w:rPr>
          <w:lang w:eastAsia="ru-RU"/>
        </w:rPr>
        <w:t xml:space="preserve">описанное выше </w:t>
      </w:r>
      <w:r>
        <w:rPr>
          <w:lang w:eastAsia="ru-RU"/>
        </w:rPr>
        <w:t xml:space="preserve">создание </w:t>
      </w:r>
      <w:r w:rsidR="00EE31C5">
        <w:rPr>
          <w:lang w:eastAsia="ru-RU"/>
        </w:rPr>
        <w:t xml:space="preserve">слайда подборки </w:t>
      </w:r>
      <w:r w:rsidR="00AD7910">
        <w:rPr>
          <w:lang w:eastAsia="ru-RU"/>
        </w:rPr>
        <w:t>через </w:t>
      </w:r>
      <w:r>
        <w:rPr>
          <w:lang w:eastAsia="ru-RU"/>
        </w:rPr>
        <w:t>административную часть Портала</w:t>
      </w:r>
      <w:r w:rsidR="00EE31C5">
        <w:rPr>
          <w:lang w:eastAsia="ru-RU"/>
        </w:rPr>
        <w:t>.</w:t>
      </w:r>
    </w:p>
    <w:p w14:paraId="4748CC6F" w14:textId="6C57F3CD" w:rsidR="005E7275" w:rsidRDefault="005E7275" w:rsidP="00BF7F1C">
      <w:pPr>
        <w:pStyle w:val="2"/>
      </w:pPr>
      <w:bookmarkStart w:id="249" w:name="_Toc70340556"/>
      <w:r>
        <w:t>Редактирование подборки</w:t>
      </w:r>
      <w:bookmarkEnd w:id="249"/>
    </w:p>
    <w:p w14:paraId="0530EB00" w14:textId="321ED7A2" w:rsidR="005E7275" w:rsidRDefault="005E7275" w:rsidP="005E7275">
      <w:pPr>
        <w:rPr>
          <w:lang w:eastAsia="ru-RU"/>
        </w:rPr>
      </w:pPr>
      <w:r>
        <w:rPr>
          <w:lang w:eastAsia="ru-RU"/>
        </w:rPr>
        <w:t xml:space="preserve">Редактирование подборки осуществляется по тем же принципам, что и редактирование другого сетевого контента. О редактировании контента см. </w:t>
      </w:r>
      <w:r w:rsidR="00F32DDE">
        <w:rPr>
          <w:lang w:eastAsia="ru-RU"/>
        </w:rPr>
        <w:t>раздел </w:t>
      </w:r>
      <w:r w:rsidR="00F32DDE">
        <w:rPr>
          <w:lang w:eastAsia="ru-RU"/>
        </w:rPr>
        <w:fldChar w:fldCharType="begin"/>
      </w:r>
      <w:r w:rsidR="00F32DDE">
        <w:rPr>
          <w:lang w:eastAsia="ru-RU"/>
        </w:rPr>
        <w:instrText xml:space="preserve"> REF _Ref28176165 \r \h </w:instrText>
      </w:r>
      <w:r w:rsidR="00F32DDE">
        <w:rPr>
          <w:lang w:eastAsia="ru-RU"/>
        </w:rPr>
      </w:r>
      <w:r w:rsidR="00F32DDE">
        <w:rPr>
          <w:lang w:eastAsia="ru-RU"/>
        </w:rPr>
        <w:fldChar w:fldCharType="separate"/>
      </w:r>
      <w:r w:rsidR="00DE4AA3">
        <w:rPr>
          <w:lang w:eastAsia="ru-RU"/>
        </w:rPr>
        <w:t>7</w:t>
      </w:r>
      <w:r w:rsidR="00F32DDE">
        <w:rPr>
          <w:lang w:eastAsia="ru-RU"/>
        </w:rPr>
        <w:fldChar w:fldCharType="end"/>
      </w:r>
      <w:r>
        <w:rPr>
          <w:lang w:eastAsia="ru-RU"/>
        </w:rPr>
        <w:t>.</w:t>
      </w:r>
    </w:p>
    <w:p w14:paraId="71DEADA5" w14:textId="2F9D3F20" w:rsidR="003F1078" w:rsidRDefault="003F1078" w:rsidP="00BF7F1C">
      <w:pPr>
        <w:pStyle w:val="2"/>
      </w:pPr>
      <w:bookmarkStart w:id="250" w:name="_Toc70340557"/>
      <w:r>
        <w:t>Удаление подборки</w:t>
      </w:r>
      <w:bookmarkEnd w:id="250"/>
    </w:p>
    <w:p w14:paraId="3E8B792E" w14:textId="7F7E87B0" w:rsidR="00F32DDE" w:rsidRDefault="00A04857" w:rsidP="00F32DDE">
      <w:pPr>
        <w:rPr>
          <w:lang w:eastAsia="ru-RU"/>
        </w:rPr>
      </w:pPr>
      <w:r>
        <w:rPr>
          <w:lang w:eastAsia="ru-RU"/>
        </w:rPr>
        <w:t>Удале</w:t>
      </w:r>
      <w:r w:rsidR="00F32DDE">
        <w:rPr>
          <w:lang w:eastAsia="ru-RU"/>
        </w:rPr>
        <w:t xml:space="preserve">ние подборки осуществляется по тем же принципам, что и </w:t>
      </w:r>
      <w:r>
        <w:rPr>
          <w:lang w:eastAsia="ru-RU"/>
        </w:rPr>
        <w:t>удале</w:t>
      </w:r>
      <w:r w:rsidR="00F32DDE">
        <w:rPr>
          <w:lang w:eastAsia="ru-RU"/>
        </w:rPr>
        <w:t>ние другого сетевого контента. О</w:t>
      </w:r>
      <w:r>
        <w:rPr>
          <w:lang w:eastAsia="ru-RU"/>
        </w:rPr>
        <w:t>б удалении контента см.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_Ref28176226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6.3.7</w:t>
      </w:r>
      <w:r>
        <w:rPr>
          <w:lang w:eastAsia="ru-RU"/>
        </w:rPr>
        <w:fldChar w:fldCharType="end"/>
      </w:r>
      <w:r w:rsidR="00F32DDE">
        <w:rPr>
          <w:lang w:eastAsia="ru-RU"/>
        </w:rPr>
        <w:t>.</w:t>
      </w:r>
    </w:p>
    <w:p w14:paraId="1A9B7999" w14:textId="6F634EC8" w:rsidR="00A04857" w:rsidRDefault="00A04857" w:rsidP="00BF7F1C">
      <w:pPr>
        <w:pStyle w:val="2"/>
      </w:pPr>
      <w:bookmarkStart w:id="251" w:name="_Toc70340558"/>
      <w:r>
        <w:t>Настройки портлета подборок</w:t>
      </w:r>
      <w:bookmarkEnd w:id="251"/>
    </w:p>
    <w:p w14:paraId="58BB3768" w14:textId="1AEBF819" w:rsidR="00A04857" w:rsidRDefault="00A04857" w:rsidP="00F32DDE">
      <w:pPr>
        <w:rPr>
          <w:lang w:eastAsia="ru-RU"/>
        </w:rPr>
      </w:pPr>
      <w:r>
        <w:rPr>
          <w:lang w:eastAsia="ru-RU"/>
        </w:rPr>
        <w:t>Портлетом, в котором отображаются подборки на главной странице, является портлет «Публикатор».</w:t>
      </w:r>
    </w:p>
    <w:p w14:paraId="0C00ABF1" w14:textId="2690D87F" w:rsidR="00A04857" w:rsidRDefault="00A04857" w:rsidP="00F32DDE">
      <w:pPr>
        <w:rPr>
          <w:lang w:eastAsia="ru-RU"/>
        </w:rPr>
      </w:pPr>
      <w:r>
        <w:rPr>
          <w:lang w:eastAsia="ru-RU"/>
        </w:rPr>
        <w:t>Администратор может управлять настройками портлета подборок.</w:t>
      </w:r>
    </w:p>
    <w:p w14:paraId="529C47E7" w14:textId="3BAA8CD8" w:rsidR="00A04857" w:rsidRDefault="00A04857" w:rsidP="00F32DDE">
      <w:pPr>
        <w:rPr>
          <w:lang w:eastAsia="ru-RU"/>
        </w:rPr>
      </w:pPr>
      <w:r>
        <w:rPr>
          <w:lang w:eastAsia="ru-RU"/>
        </w:rPr>
        <w:t>Настройки внешнего вида портлета описаны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_Ref21342920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4.5.1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1FAE3DCC" w14:textId="7A61519F" w:rsidR="00A04857" w:rsidRDefault="00A04857" w:rsidP="00F32DDE">
      <w:pPr>
        <w:rPr>
          <w:lang w:eastAsia="ru-RU"/>
        </w:rPr>
      </w:pPr>
      <w:r>
        <w:rPr>
          <w:lang w:eastAsia="ru-RU"/>
        </w:rPr>
        <w:t>Настройки конфигурации портлета (в частности, коли</w:t>
      </w:r>
      <w:r w:rsidR="00DE4AA3">
        <w:rPr>
          <w:lang w:eastAsia="ru-RU"/>
        </w:rPr>
        <w:t>чество отображаемых элементов и </w:t>
      </w:r>
      <w:r>
        <w:rPr>
          <w:lang w:eastAsia="ru-RU"/>
        </w:rPr>
        <w:t xml:space="preserve">приоритет = порядок следования) описаны в 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_Ref21423983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4.5.2</w:t>
      </w:r>
      <w:r>
        <w:rPr>
          <w:lang w:eastAsia="ru-RU"/>
        </w:rPr>
        <w:fldChar w:fldCharType="end"/>
      </w:r>
      <w:r>
        <w:rPr>
          <w:lang w:eastAsia="ru-RU"/>
        </w:rPr>
        <w:t>. Настройки упорядочивания описаны в 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_Ref28174294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E4AA3">
        <w:rPr>
          <w:lang w:eastAsia="ru-RU"/>
        </w:rPr>
        <w:t>4.5.2.1</w:t>
      </w:r>
      <w:r>
        <w:rPr>
          <w:lang w:eastAsia="ru-RU"/>
        </w:rPr>
        <w:fldChar w:fldCharType="end"/>
      </w:r>
      <w:r>
        <w:rPr>
          <w:lang w:eastAsia="ru-RU"/>
        </w:rPr>
        <w:t>, там же приведены примеры упорядочивания по приоритету.</w:t>
      </w:r>
    </w:p>
    <w:p w14:paraId="46A0A0B6" w14:textId="55AEFB4B" w:rsidR="00A04857" w:rsidRDefault="00A04857" w:rsidP="00F32DDE">
      <w:pPr>
        <w:rPr>
          <w:lang w:eastAsia="ru-RU"/>
        </w:rPr>
      </w:pPr>
    </w:p>
    <w:p w14:paraId="34EB62B5" w14:textId="175B446A" w:rsidR="00783DC0" w:rsidRDefault="00783DC0" w:rsidP="00F32DDE">
      <w:pPr>
        <w:rPr>
          <w:lang w:eastAsia="ru-RU"/>
        </w:rPr>
      </w:pPr>
    </w:p>
    <w:p w14:paraId="235C60EA" w14:textId="20FE9AD0" w:rsidR="00783DC0" w:rsidRDefault="00783DC0" w:rsidP="00BF7F1C">
      <w:pPr>
        <w:pStyle w:val="1"/>
      </w:pPr>
      <w:bookmarkStart w:id="252" w:name="_Toc70340559"/>
      <w:r>
        <w:t>Организации</w:t>
      </w:r>
      <w:bookmarkEnd w:id="252"/>
    </w:p>
    <w:p w14:paraId="1BAE39C4" w14:textId="100C4B3D" w:rsidR="00162EF8" w:rsidRDefault="00162EF8" w:rsidP="005604F9">
      <w:pPr>
        <w:rPr>
          <w:lang w:eastAsia="ru-RU"/>
        </w:rPr>
      </w:pPr>
      <w:r>
        <w:rPr>
          <w:lang w:eastAsia="ru-RU"/>
        </w:rPr>
        <w:t>Работа с организациями осуществляется по тем же принципам, что и работа с подборками.</w:t>
      </w:r>
    </w:p>
    <w:p w14:paraId="6327083A" w14:textId="4FD4397C" w:rsidR="005604F9" w:rsidRDefault="005604F9" w:rsidP="005604F9">
      <w:pPr>
        <w:rPr>
          <w:lang w:eastAsia="ru-RU"/>
        </w:rPr>
      </w:pPr>
      <w:r>
        <w:rPr>
          <w:lang w:eastAsia="ru-RU"/>
        </w:rPr>
        <w:t>Организации на главной странице объединены в слайды: «Театральный Петербург», «Музейное пространство» и проч.</w:t>
      </w:r>
    </w:p>
    <w:p w14:paraId="6B739620" w14:textId="054BED80" w:rsidR="005604F9" w:rsidRDefault="005604F9" w:rsidP="005604F9">
      <w:pPr>
        <w:rPr>
          <w:lang w:eastAsia="ru-RU"/>
        </w:rPr>
      </w:pPr>
      <w:r>
        <w:rPr>
          <w:lang w:eastAsia="ru-RU"/>
        </w:rPr>
        <w:t>Слайды организаций отображаются на главной странице Портала в портлете «Публикатор», который настроен специально для организаций (</w:t>
      </w:r>
      <w:r w:rsidRPr="00FB417F">
        <w:t xml:space="preserve">рисунок </w:t>
      </w:r>
      <w:r w:rsidRPr="00FB417F">
        <w:rPr>
          <w:lang w:eastAsia="ru-RU"/>
        </w:rPr>
        <w:fldChar w:fldCharType="begin"/>
      </w:r>
      <w:r w:rsidRPr="00FB417F">
        <w:rPr>
          <w:lang w:eastAsia="ru-RU"/>
        </w:rPr>
        <w:instrText xml:space="preserve"> REF РИСУНОК_орг_гл  \* MERGEFORMAT </w:instrText>
      </w:r>
      <w:r w:rsidRPr="00FB417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88</w:t>
      </w:r>
      <w:r w:rsidRPr="00FB417F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C5334FF" w14:textId="6250B3EE" w:rsidR="005604F9" w:rsidRDefault="005604F9" w:rsidP="005604F9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D13902B" wp14:editId="69BA0CE4">
            <wp:extent cx="5565600" cy="34884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5656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FFB7" w14:textId="513DD04A" w:rsidR="005604F9" w:rsidRPr="00B51AA8" w:rsidRDefault="005604F9" w:rsidP="005604F9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орг_гл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88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53" w:name="РИСУНОК_орг_гл"/>
      <w:r w:rsidR="00EB093C">
        <w:rPr>
          <w:noProof/>
        </w:rPr>
        <w:t>88</w:t>
      </w:r>
      <w:bookmarkEnd w:id="253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88</w:t>
      </w:r>
      <w:r>
        <w:rPr>
          <w:noProof/>
        </w:rPr>
        <w:fldChar w:fldCharType="end"/>
      </w:r>
      <w:r w:rsidRPr="00C31632">
        <w:t xml:space="preserve">. </w:t>
      </w:r>
      <w:r>
        <w:t>Портлет публикатора организаций на главной странице</w:t>
      </w:r>
    </w:p>
    <w:p w14:paraId="3972EA98" w14:textId="640B13EE" w:rsidR="005604F9" w:rsidRDefault="005604F9" w:rsidP="005604F9">
      <w:pPr>
        <w:rPr>
          <w:lang w:eastAsia="ru-RU"/>
        </w:rPr>
      </w:pPr>
      <w:r>
        <w:rPr>
          <w:lang w:eastAsia="ru-RU"/>
        </w:rPr>
        <w:t>Структура контента в этом портлете – «Слайд организаций».</w:t>
      </w:r>
    </w:p>
    <w:p w14:paraId="089E9E44" w14:textId="77777777" w:rsidR="005604F9" w:rsidRDefault="005604F9" w:rsidP="005604F9">
      <w:pPr>
        <w:rPr>
          <w:lang w:eastAsia="ru-RU"/>
        </w:rPr>
      </w:pPr>
      <w:r>
        <w:rPr>
          <w:lang w:eastAsia="ru-RU"/>
        </w:rPr>
        <w:t>Шаблон по умолчанию отсутствует.</w:t>
      </w:r>
    </w:p>
    <w:p w14:paraId="482A5066" w14:textId="097B2776" w:rsidR="005604F9" w:rsidRDefault="005604F9" w:rsidP="005604F9">
      <w:pPr>
        <w:rPr>
          <w:lang w:eastAsia="ru-RU"/>
        </w:rPr>
      </w:pPr>
      <w:r>
        <w:rPr>
          <w:lang w:eastAsia="ru-RU"/>
        </w:rPr>
        <w:t xml:space="preserve">Чтобы добавить </w:t>
      </w:r>
      <w:r w:rsidR="00162EF8">
        <w:rPr>
          <w:lang w:eastAsia="ru-RU"/>
        </w:rPr>
        <w:t>слайд организаций</w:t>
      </w:r>
      <w:r>
        <w:rPr>
          <w:lang w:eastAsia="ru-RU"/>
        </w:rPr>
        <w:t>, нужно:</w:t>
      </w:r>
    </w:p>
    <w:p w14:paraId="1A5B2DA7" w14:textId="5A3C0E65" w:rsidR="005604F9" w:rsidRDefault="005604F9" w:rsidP="00D34CCD">
      <w:pPr>
        <w:pStyle w:val="a4"/>
        <w:numPr>
          <w:ilvl w:val="0"/>
          <w:numId w:val="81"/>
        </w:numPr>
        <w:rPr>
          <w:lang w:eastAsia="ru-RU"/>
        </w:rPr>
      </w:pPr>
      <w:r>
        <w:rPr>
          <w:lang w:eastAsia="ru-RU"/>
        </w:rPr>
        <w:t xml:space="preserve">Перейти на страницу </w:t>
      </w:r>
      <w:r w:rsidR="00162EF8">
        <w:rPr>
          <w:lang w:eastAsia="ru-RU"/>
        </w:rPr>
        <w:t xml:space="preserve">организаций («Площадки») </w:t>
      </w:r>
      <w:r>
        <w:rPr>
          <w:lang w:eastAsia="ru-RU"/>
        </w:rPr>
        <w:t>в п</w:t>
      </w:r>
      <w:r w:rsidR="00162EF8">
        <w:rPr>
          <w:lang w:eastAsia="ru-RU"/>
        </w:rPr>
        <w:t>ользовательской части Портала и </w:t>
      </w:r>
      <w:r>
        <w:rPr>
          <w:lang w:eastAsia="ru-RU"/>
        </w:rPr>
        <w:t xml:space="preserve">осуществить поиск </w:t>
      </w:r>
      <w:r w:rsidR="00162EF8">
        <w:rPr>
          <w:lang w:eastAsia="ru-RU"/>
        </w:rPr>
        <w:t>организаций</w:t>
      </w:r>
      <w:r>
        <w:rPr>
          <w:lang w:eastAsia="ru-RU"/>
        </w:rPr>
        <w:t xml:space="preserve"> по тематике </w:t>
      </w:r>
      <w:r w:rsidR="00162EF8">
        <w:rPr>
          <w:lang w:eastAsia="ru-RU"/>
        </w:rPr>
        <w:t>слайда</w:t>
      </w:r>
      <w:r>
        <w:rPr>
          <w:lang w:eastAsia="ru-RU"/>
        </w:rPr>
        <w:t xml:space="preserve">. </w:t>
      </w:r>
    </w:p>
    <w:p w14:paraId="36F315EB" w14:textId="77777777" w:rsidR="005604F9" w:rsidRDefault="005604F9" w:rsidP="00D34CCD">
      <w:pPr>
        <w:pStyle w:val="a4"/>
        <w:numPr>
          <w:ilvl w:val="0"/>
          <w:numId w:val="81"/>
        </w:numPr>
        <w:rPr>
          <w:lang w:eastAsia="ru-RU"/>
        </w:rPr>
      </w:pPr>
      <w:r>
        <w:rPr>
          <w:lang w:eastAsia="ru-RU"/>
        </w:rPr>
        <w:t>Скопировать ссылку (</w:t>
      </w:r>
      <w:r>
        <w:rPr>
          <w:lang w:val="en-US" w:eastAsia="ru-RU"/>
        </w:rPr>
        <w:t>URL</w:t>
      </w:r>
      <w:r>
        <w:rPr>
          <w:lang w:eastAsia="ru-RU"/>
        </w:rPr>
        <w:t>) на найденные результаты.</w:t>
      </w:r>
    </w:p>
    <w:p w14:paraId="269C9F54" w14:textId="10028DCF" w:rsidR="005604F9" w:rsidRDefault="005604F9" w:rsidP="00D34CCD">
      <w:pPr>
        <w:pStyle w:val="a4"/>
        <w:numPr>
          <w:ilvl w:val="0"/>
          <w:numId w:val="81"/>
        </w:numPr>
        <w:rPr>
          <w:lang w:eastAsia="ru-RU"/>
        </w:rPr>
      </w:pPr>
      <w:r>
        <w:rPr>
          <w:lang w:eastAsia="ru-RU"/>
        </w:rPr>
        <w:t xml:space="preserve">Создать слайд </w:t>
      </w:r>
      <w:r w:rsidR="00162EF8">
        <w:rPr>
          <w:lang w:eastAsia="ru-RU"/>
        </w:rPr>
        <w:t>организаций</w:t>
      </w:r>
      <w:r>
        <w:rPr>
          <w:lang w:eastAsia="ru-RU"/>
        </w:rPr>
        <w:t xml:space="preserve"> (т.е. контент со структурой «Слайд </w:t>
      </w:r>
      <w:r w:rsidR="00162EF8">
        <w:rPr>
          <w:lang w:eastAsia="ru-RU"/>
        </w:rPr>
        <w:t>организаций</w:t>
      </w:r>
      <w:r>
        <w:rPr>
          <w:lang w:eastAsia="ru-RU"/>
        </w:rPr>
        <w:t>»).</w:t>
      </w:r>
    </w:p>
    <w:p w14:paraId="619933E1" w14:textId="48949DB8" w:rsidR="005604F9" w:rsidRDefault="005604F9" w:rsidP="00D34CCD">
      <w:pPr>
        <w:pStyle w:val="a4"/>
        <w:numPr>
          <w:ilvl w:val="0"/>
          <w:numId w:val="81"/>
        </w:numPr>
        <w:rPr>
          <w:lang w:eastAsia="ru-RU"/>
        </w:rPr>
      </w:pPr>
      <w:r>
        <w:rPr>
          <w:lang w:eastAsia="ru-RU"/>
        </w:rPr>
        <w:t xml:space="preserve">Опубликовать </w:t>
      </w:r>
      <w:r w:rsidR="00162EF8">
        <w:rPr>
          <w:lang w:eastAsia="ru-RU"/>
        </w:rPr>
        <w:t>слайд организаций</w:t>
      </w:r>
      <w:r>
        <w:rPr>
          <w:lang w:eastAsia="ru-RU"/>
        </w:rPr>
        <w:t>.</w:t>
      </w:r>
    </w:p>
    <w:p w14:paraId="4D681AD3" w14:textId="77777777" w:rsidR="005604F9" w:rsidRDefault="005604F9" w:rsidP="005604F9">
      <w:pPr>
        <w:ind w:left="567" w:firstLine="0"/>
        <w:rPr>
          <w:lang w:eastAsia="ru-RU"/>
        </w:rPr>
      </w:pPr>
      <w:r>
        <w:rPr>
          <w:lang w:eastAsia="ru-RU"/>
        </w:rPr>
        <w:t>Эти шаги подробно расписаны далее по тексту этого раздела.</w:t>
      </w:r>
    </w:p>
    <w:p w14:paraId="30DE8785" w14:textId="099983AD" w:rsidR="00162EF8" w:rsidRDefault="00162EF8" w:rsidP="00BF7F1C">
      <w:pPr>
        <w:pStyle w:val="2"/>
      </w:pPr>
      <w:bookmarkStart w:id="254" w:name="_Toc70340560"/>
      <w:r>
        <w:t>Просмотр слайдов организаций в административной части Портала</w:t>
      </w:r>
      <w:bookmarkEnd w:id="254"/>
    </w:p>
    <w:p w14:paraId="6401BEEC" w14:textId="3080181E" w:rsidR="00162EF8" w:rsidRDefault="00162EF8" w:rsidP="00162EF8">
      <w:pPr>
        <w:rPr>
          <w:lang w:eastAsia="ru-RU"/>
        </w:rPr>
      </w:pPr>
      <w:r>
        <w:rPr>
          <w:lang w:eastAsia="ru-RU"/>
        </w:rPr>
        <w:t>Чтобы просмотреть слайды организаций в административной части Портала, нужно:</w:t>
      </w:r>
    </w:p>
    <w:p w14:paraId="32065A1F" w14:textId="44D1C34E" w:rsidR="00162EF8" w:rsidRDefault="00162EF8" w:rsidP="00D34CCD">
      <w:pPr>
        <w:pStyle w:val="a4"/>
        <w:numPr>
          <w:ilvl w:val="0"/>
          <w:numId w:val="82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1B73404D" wp14:editId="2F767D73">
            <wp:extent cx="157386" cy="151765"/>
            <wp:effectExtent l="0" t="0" r="0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BF7F1C">
        <w:t>1.1</w:t>
      </w:r>
      <w:r>
        <w:fldChar w:fldCharType="end"/>
      </w:r>
      <w:r>
        <w:t>).</w:t>
      </w:r>
    </w:p>
    <w:p w14:paraId="38BC30CD" w14:textId="77777777" w:rsidR="00162EF8" w:rsidRDefault="00162EF8" w:rsidP="00D34CCD">
      <w:pPr>
        <w:pStyle w:val="a4"/>
        <w:numPr>
          <w:ilvl w:val="0"/>
          <w:numId w:val="82"/>
        </w:numPr>
        <w:rPr>
          <w:lang w:eastAsia="ru-RU"/>
        </w:rPr>
      </w:pPr>
      <w:r>
        <w:t>Перейти к пункту «Контент → Сетевой контент».</w:t>
      </w:r>
    </w:p>
    <w:p w14:paraId="26A904A3" w14:textId="241CEDDF" w:rsidR="00162EF8" w:rsidRDefault="00162EF8" w:rsidP="00D34CCD">
      <w:pPr>
        <w:pStyle w:val="a4"/>
        <w:numPr>
          <w:ilvl w:val="0"/>
          <w:numId w:val="82"/>
        </w:numPr>
        <w:rPr>
          <w:lang w:eastAsia="ru-RU"/>
        </w:rPr>
      </w:pPr>
      <w:r>
        <w:t>Перейти в папку «Слайды организаций».</w:t>
      </w:r>
    </w:p>
    <w:p w14:paraId="3D23A4BA" w14:textId="26B1F199" w:rsidR="00162EF8" w:rsidRDefault="00162EF8" w:rsidP="00162EF8">
      <w:pPr>
        <w:rPr>
          <w:lang w:eastAsia="ru-RU"/>
        </w:rPr>
      </w:pPr>
      <w:r>
        <w:rPr>
          <w:lang w:eastAsia="ru-RU"/>
        </w:rPr>
        <w:t>Папка содержит слайды организаций, созданные в настоящее время. Чтобы просмотреть детальную информацию или редактировать слайд организации, нужно щелкнуть мышью по</w:t>
      </w:r>
      <w:r w:rsidR="00BF7F1C">
        <w:rPr>
          <w:lang w:eastAsia="ru-RU"/>
        </w:rPr>
        <w:t> </w:t>
      </w:r>
      <w:r>
        <w:rPr>
          <w:lang w:eastAsia="ru-RU"/>
        </w:rPr>
        <w:t>его названию.</w:t>
      </w:r>
    </w:p>
    <w:p w14:paraId="159E624E" w14:textId="700259FB" w:rsidR="00162EF8" w:rsidRDefault="00162EF8" w:rsidP="00BF7F1C">
      <w:pPr>
        <w:pStyle w:val="2"/>
      </w:pPr>
      <w:bookmarkStart w:id="255" w:name="_Toc70340561"/>
      <w:r>
        <w:t>Добавление слайда организации</w:t>
      </w:r>
      <w:bookmarkEnd w:id="255"/>
    </w:p>
    <w:p w14:paraId="782DF8B7" w14:textId="6392DA28" w:rsidR="00162EF8" w:rsidRDefault="00162EF8" w:rsidP="00BF7F1C">
      <w:pPr>
        <w:pStyle w:val="3"/>
      </w:pPr>
      <w:bookmarkStart w:id="256" w:name="_Ref28179007"/>
      <w:bookmarkStart w:id="257" w:name="_Toc70340562"/>
      <w:r>
        <w:t>Поиск организаций</w:t>
      </w:r>
      <w:r w:rsidR="0074689A">
        <w:t xml:space="preserve"> для слайда</w:t>
      </w:r>
      <w:bookmarkEnd w:id="256"/>
      <w:bookmarkEnd w:id="257"/>
    </w:p>
    <w:p w14:paraId="16AB6F08" w14:textId="7F6A969D" w:rsidR="00162EF8" w:rsidRDefault="00162EF8" w:rsidP="00162EF8">
      <w:pPr>
        <w:rPr>
          <w:lang w:eastAsia="ru-RU"/>
        </w:rPr>
      </w:pPr>
      <w:r>
        <w:rPr>
          <w:lang w:eastAsia="ru-RU"/>
        </w:rPr>
        <w:t>Чтобы найти организации, которые будут включены в слайд организаций, администратор переходит на страницу «Площадки» и осуществляет поиск по требуемым критериям.</w:t>
      </w:r>
    </w:p>
    <w:p w14:paraId="49CF44C5" w14:textId="311644B7" w:rsidR="00162EF8" w:rsidRDefault="00162EF8" w:rsidP="00162EF8">
      <w:pPr>
        <w:rPr>
          <w:lang w:eastAsia="ru-RU"/>
        </w:rPr>
      </w:pPr>
      <w:r>
        <w:rPr>
          <w:lang w:eastAsia="ru-RU"/>
        </w:rPr>
        <w:t>По умолчанию отображаются организации, как они были заведены в АРМе.</w:t>
      </w:r>
    </w:p>
    <w:p w14:paraId="05238957" w14:textId="3C8C548A" w:rsidR="00162EF8" w:rsidRPr="005F5B30" w:rsidRDefault="00162EF8" w:rsidP="00162EF8">
      <w:pPr>
        <w:rPr>
          <w:lang w:eastAsia="ru-RU"/>
        </w:rPr>
      </w:pPr>
      <w:r>
        <w:rPr>
          <w:lang w:eastAsia="ru-RU"/>
        </w:rPr>
        <w:t>Пример. Требуется создать слайд организаций, который включает все библиотеки города. Для этого на странице организаций администратор выбирает критерий «Библиотеки».</w:t>
      </w:r>
    </w:p>
    <w:p w14:paraId="3F5875CB" w14:textId="77777777" w:rsidR="00162EF8" w:rsidRDefault="00162EF8" w:rsidP="00162EF8">
      <w:pPr>
        <w:rPr>
          <w:lang w:eastAsia="ru-RU"/>
        </w:rPr>
      </w:pPr>
      <w:r>
        <w:rPr>
          <w:lang w:eastAsia="ru-RU"/>
        </w:rPr>
        <w:t xml:space="preserve">Когда поиск осуществлен, нужно скопировать ссылку </w:t>
      </w:r>
      <w:r w:rsidRPr="00753FC6">
        <w:rPr>
          <w:lang w:eastAsia="ru-RU"/>
        </w:rPr>
        <w:t>(</w:t>
      </w:r>
      <w:r>
        <w:rPr>
          <w:lang w:val="en-US" w:eastAsia="ru-RU"/>
        </w:rPr>
        <w:t>URL</w:t>
      </w:r>
      <w:r>
        <w:rPr>
          <w:lang w:eastAsia="ru-RU"/>
        </w:rPr>
        <w:t>) из адресной строки браузера.</w:t>
      </w:r>
    </w:p>
    <w:p w14:paraId="3FABC683" w14:textId="18647369" w:rsidR="00162EF8" w:rsidRDefault="00162EF8" w:rsidP="00162EF8">
      <w:pPr>
        <w:rPr>
          <w:lang w:eastAsia="ru-RU"/>
        </w:rPr>
      </w:pPr>
      <w:r>
        <w:rPr>
          <w:lang w:eastAsia="ru-RU"/>
        </w:rPr>
        <w:t>Ссылка для слайда организаций «Библиотеки» выглядит следующим образом:</w:t>
      </w:r>
    </w:p>
    <w:p w14:paraId="38564792" w14:textId="0F1B87B9" w:rsidR="00162EF8" w:rsidRDefault="00065A16" w:rsidP="00162EF8">
      <w:hyperlink r:id="rId211" w:history="1">
        <w:r w:rsidR="0074689A" w:rsidRPr="005C5C7A">
          <w:rPr>
            <w:rStyle w:val="affd"/>
          </w:rPr>
          <w:t>http://</w:t>
        </w:r>
        <w:r w:rsidR="0074689A" w:rsidRPr="005C5C7A">
          <w:rPr>
            <w:rStyle w:val="affd"/>
            <w:lang w:val="en-US"/>
          </w:rPr>
          <w:t>spbcultura</w:t>
        </w:r>
        <w:r w:rsidR="0074689A" w:rsidRPr="005C5C7A">
          <w:rPr>
            <w:rStyle w:val="affd"/>
          </w:rPr>
          <w:t>.</w:t>
        </w:r>
        <w:r w:rsidR="0074689A" w:rsidRPr="005C5C7A">
          <w:rPr>
            <w:rStyle w:val="affd"/>
            <w:lang w:val="en-US"/>
          </w:rPr>
          <w:t>ru</w:t>
        </w:r>
        <w:r w:rsidR="0074689A" w:rsidRPr="005C5C7A">
          <w:rPr>
            <w:rStyle w:val="affd"/>
          </w:rPr>
          <w:t>/organizations/-/view/libraries</w:t>
        </w:r>
      </w:hyperlink>
    </w:p>
    <w:p w14:paraId="4EF3CCC2" w14:textId="07481DC2" w:rsidR="00162EF8" w:rsidRDefault="00162EF8" w:rsidP="00162EF8">
      <w:pPr>
        <w:rPr>
          <w:lang w:eastAsia="ru-RU"/>
        </w:rPr>
      </w:pPr>
      <w:r>
        <w:rPr>
          <w:lang w:eastAsia="ru-RU"/>
        </w:rPr>
        <w:t xml:space="preserve">Уникальными для каждого слайда организаций являются последние символы в этой ссылке, которые следуют за символами </w:t>
      </w:r>
      <w:r w:rsidR="0074689A">
        <w:rPr>
          <w:lang w:val="en-US" w:eastAsia="ru-RU"/>
        </w:rPr>
        <w:t>view</w:t>
      </w:r>
      <w:r>
        <w:rPr>
          <w:lang w:eastAsia="ru-RU"/>
        </w:rPr>
        <w:t>/.</w:t>
      </w:r>
    </w:p>
    <w:p w14:paraId="79A2AAC3" w14:textId="31079329" w:rsidR="0074689A" w:rsidRDefault="0074689A" w:rsidP="00162EF8">
      <w:pPr>
        <w:rPr>
          <w:lang w:eastAsia="ru-RU"/>
        </w:rPr>
      </w:pPr>
      <w:r>
        <w:rPr>
          <w:lang w:eastAsia="ru-RU"/>
        </w:rPr>
        <w:t>У</w:t>
      </w:r>
      <w:r w:rsidR="00162EF8">
        <w:rPr>
          <w:lang w:eastAsia="ru-RU"/>
        </w:rPr>
        <w:t xml:space="preserve">никальная часть ссылки для </w:t>
      </w:r>
      <w:r>
        <w:rPr>
          <w:lang w:eastAsia="ru-RU"/>
        </w:rPr>
        <w:t>слайда организаций</w:t>
      </w:r>
      <w:r w:rsidR="00162EF8">
        <w:rPr>
          <w:lang w:eastAsia="ru-RU"/>
        </w:rPr>
        <w:t xml:space="preserve"> «</w:t>
      </w:r>
      <w:r>
        <w:rPr>
          <w:lang w:eastAsia="ru-RU"/>
        </w:rPr>
        <w:t>Библиотеки</w:t>
      </w:r>
      <w:r w:rsidR="00162EF8">
        <w:rPr>
          <w:lang w:eastAsia="ru-RU"/>
        </w:rPr>
        <w:t xml:space="preserve">» следующая: </w:t>
      </w:r>
    </w:p>
    <w:p w14:paraId="5F96F1CA" w14:textId="0A730565" w:rsidR="00162EF8" w:rsidRDefault="0074689A" w:rsidP="00162EF8">
      <w:pPr>
        <w:rPr>
          <w:lang w:eastAsia="ru-RU"/>
        </w:rPr>
      </w:pPr>
      <w:r w:rsidRPr="0074689A">
        <w:rPr>
          <w:lang w:eastAsia="ru-RU"/>
        </w:rPr>
        <w:t>libraries</w:t>
      </w:r>
    </w:p>
    <w:p w14:paraId="283A3806" w14:textId="76E31F27" w:rsidR="00162EF8" w:rsidRDefault="00162EF8" w:rsidP="00162EF8">
      <w:pPr>
        <w:rPr>
          <w:lang w:eastAsia="ru-RU"/>
        </w:rPr>
      </w:pPr>
      <w:r>
        <w:rPr>
          <w:lang w:eastAsia="ru-RU"/>
        </w:rPr>
        <w:t xml:space="preserve">Таким образом, с помощью критериев поиска на странице </w:t>
      </w:r>
      <w:r w:rsidR="0074689A">
        <w:rPr>
          <w:lang w:eastAsia="ru-RU"/>
        </w:rPr>
        <w:t>«Площадки»</w:t>
      </w:r>
      <w:r>
        <w:rPr>
          <w:lang w:eastAsia="ru-RU"/>
        </w:rPr>
        <w:t xml:space="preserve"> администратор может сформировать</w:t>
      </w:r>
      <w:r w:rsidR="0074689A">
        <w:rPr>
          <w:lang w:eastAsia="ru-RU"/>
        </w:rPr>
        <w:t xml:space="preserve"> любой слайд организаций</w:t>
      </w:r>
      <w:r>
        <w:rPr>
          <w:lang w:eastAsia="ru-RU"/>
        </w:rPr>
        <w:t>.</w:t>
      </w:r>
    </w:p>
    <w:p w14:paraId="5C840A01" w14:textId="0DB9584E" w:rsidR="00162EF8" w:rsidRDefault="00162EF8" w:rsidP="00BF7F1C">
      <w:pPr>
        <w:pStyle w:val="3"/>
      </w:pPr>
      <w:bookmarkStart w:id="258" w:name="_Toc70340563"/>
      <w:r>
        <w:t xml:space="preserve">Создание слайда </w:t>
      </w:r>
      <w:r w:rsidR="0074689A">
        <w:t>организаций</w:t>
      </w:r>
      <w:bookmarkEnd w:id="258"/>
    </w:p>
    <w:p w14:paraId="5080C1AC" w14:textId="34F2F0C8" w:rsidR="00162EF8" w:rsidRDefault="00162EF8" w:rsidP="00162EF8">
      <w:pPr>
        <w:rPr>
          <w:lang w:eastAsia="ru-RU"/>
        </w:rPr>
      </w:pPr>
      <w:r>
        <w:rPr>
          <w:lang w:eastAsia="ru-RU"/>
        </w:rPr>
        <w:t xml:space="preserve">Слайды </w:t>
      </w:r>
      <w:r w:rsidR="0074689A">
        <w:rPr>
          <w:lang w:eastAsia="ru-RU"/>
        </w:rPr>
        <w:t>организаций</w:t>
      </w:r>
      <w:r>
        <w:rPr>
          <w:lang w:eastAsia="ru-RU"/>
        </w:rPr>
        <w:t xml:space="preserve"> отображаются пользователям на главной странице в портлете публикатора </w:t>
      </w:r>
      <w:r w:rsidR="0074689A">
        <w:rPr>
          <w:lang w:eastAsia="ru-RU"/>
        </w:rPr>
        <w:t>организаций (</w:t>
      </w:r>
      <w:r w:rsidR="0074689A" w:rsidRPr="00B51AA8">
        <w:t xml:space="preserve">рисунок </w:t>
      </w:r>
      <w:r w:rsidR="0074689A" w:rsidRPr="00B51AA8">
        <w:rPr>
          <w:lang w:eastAsia="ru-RU"/>
        </w:rPr>
        <w:fldChar w:fldCharType="begin"/>
      </w:r>
      <w:r w:rsidR="0074689A" w:rsidRPr="00B51AA8">
        <w:rPr>
          <w:lang w:eastAsia="ru-RU"/>
        </w:rPr>
        <w:instrText xml:space="preserve"> REF РИСУНОК_</w:instrText>
      </w:r>
      <w:r w:rsidR="0074689A">
        <w:rPr>
          <w:lang w:eastAsia="ru-RU"/>
        </w:rPr>
        <w:instrText>орг</w:instrText>
      </w:r>
      <w:r w:rsidR="0074689A" w:rsidRPr="00B51AA8">
        <w:rPr>
          <w:lang w:eastAsia="ru-RU"/>
        </w:rPr>
        <w:instrText xml:space="preserve">_гл  \* MERGEFORMAT </w:instrText>
      </w:r>
      <w:r w:rsidR="0074689A" w:rsidRPr="00B51AA8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88</w:t>
      </w:r>
      <w:r w:rsidR="0074689A" w:rsidRPr="00B51AA8">
        <w:rPr>
          <w:lang w:eastAsia="ru-RU"/>
        </w:rPr>
        <w:fldChar w:fldCharType="end"/>
      </w:r>
      <w:r w:rsidR="0074689A">
        <w:rPr>
          <w:lang w:eastAsia="ru-RU"/>
        </w:rPr>
        <w:t>)</w:t>
      </w:r>
      <w:r>
        <w:rPr>
          <w:lang w:eastAsia="ru-RU"/>
        </w:rPr>
        <w:t>.</w:t>
      </w:r>
    </w:p>
    <w:p w14:paraId="7692C03E" w14:textId="0E18F725" w:rsidR="00162EF8" w:rsidRDefault="00162EF8" w:rsidP="00162EF8">
      <w:pPr>
        <w:rPr>
          <w:lang w:eastAsia="ru-RU"/>
        </w:rPr>
      </w:pPr>
      <w:r>
        <w:rPr>
          <w:lang w:eastAsia="ru-RU"/>
        </w:rPr>
        <w:t xml:space="preserve">Администратор создает </w:t>
      </w:r>
      <w:r w:rsidR="0074689A">
        <w:rPr>
          <w:lang w:eastAsia="ru-RU"/>
        </w:rPr>
        <w:t>слайды организаций</w:t>
      </w:r>
      <w:r>
        <w:rPr>
          <w:lang w:eastAsia="ru-RU"/>
        </w:rPr>
        <w:t xml:space="preserve"> в административной части Портала.</w:t>
      </w:r>
    </w:p>
    <w:p w14:paraId="76E605C7" w14:textId="45ADEBFC" w:rsidR="00162EF8" w:rsidRDefault="00162EF8" w:rsidP="00162EF8">
      <w:pPr>
        <w:rPr>
          <w:lang w:eastAsia="ru-RU"/>
        </w:rPr>
      </w:pPr>
      <w:r>
        <w:rPr>
          <w:lang w:eastAsia="ru-RU"/>
        </w:rPr>
        <w:t xml:space="preserve">Чтобы создать слайд </w:t>
      </w:r>
      <w:r w:rsidR="0074689A">
        <w:rPr>
          <w:lang w:eastAsia="ru-RU"/>
        </w:rPr>
        <w:t>организаций</w:t>
      </w:r>
      <w:r>
        <w:rPr>
          <w:lang w:eastAsia="ru-RU"/>
        </w:rPr>
        <w:t xml:space="preserve"> в административной части Портала, нужно:</w:t>
      </w:r>
    </w:p>
    <w:p w14:paraId="71789BDA" w14:textId="679918AC" w:rsidR="00162EF8" w:rsidRDefault="00162EF8" w:rsidP="00D34CCD">
      <w:pPr>
        <w:pStyle w:val="a4"/>
        <w:numPr>
          <w:ilvl w:val="0"/>
          <w:numId w:val="83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5E249CFE" wp14:editId="3DA7ABEB">
            <wp:extent cx="157386" cy="151765"/>
            <wp:effectExtent l="0" t="0" r="0" b="6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BF7F1C">
        <w:t>1.1</w:t>
      </w:r>
      <w:r>
        <w:fldChar w:fldCharType="end"/>
      </w:r>
      <w:r>
        <w:t>).</w:t>
      </w:r>
    </w:p>
    <w:p w14:paraId="3AFFDE13" w14:textId="77777777" w:rsidR="00162EF8" w:rsidRDefault="00162EF8" w:rsidP="00D34CCD">
      <w:pPr>
        <w:pStyle w:val="a4"/>
        <w:numPr>
          <w:ilvl w:val="0"/>
          <w:numId w:val="83"/>
        </w:numPr>
        <w:rPr>
          <w:lang w:eastAsia="ru-RU"/>
        </w:rPr>
      </w:pPr>
      <w:r>
        <w:t>Перейти к пункту «Контент → Сетевой контент».</w:t>
      </w:r>
    </w:p>
    <w:p w14:paraId="04F75DB1" w14:textId="0A78CD1C" w:rsidR="00162EF8" w:rsidRDefault="00162EF8" w:rsidP="00D34CCD">
      <w:pPr>
        <w:pStyle w:val="a4"/>
        <w:numPr>
          <w:ilvl w:val="0"/>
          <w:numId w:val="83"/>
        </w:numPr>
        <w:rPr>
          <w:lang w:eastAsia="ru-RU"/>
        </w:rPr>
      </w:pPr>
      <w:r>
        <w:t xml:space="preserve">Перейти в папку «Слайды </w:t>
      </w:r>
      <w:r w:rsidR="0074689A">
        <w:t>организаций</w:t>
      </w:r>
      <w:r>
        <w:t xml:space="preserve">». (Конечно, слайд </w:t>
      </w:r>
      <w:r w:rsidR="0074689A">
        <w:t>организаций</w:t>
      </w:r>
      <w:r>
        <w:t xml:space="preserve"> может быть создан в любой папке на странице «Сетевой контент». Рекомендуется группировать </w:t>
      </w:r>
      <w:r w:rsidR="0074689A">
        <w:t>слайды организаций</w:t>
      </w:r>
      <w:r>
        <w:t xml:space="preserve"> в одной папке, чтобы в дальнейшем их легко было найти).</w:t>
      </w:r>
    </w:p>
    <w:p w14:paraId="20D1FA29" w14:textId="5037CE55" w:rsidR="00162EF8" w:rsidRDefault="00162EF8" w:rsidP="00D34CCD">
      <w:pPr>
        <w:pStyle w:val="a4"/>
        <w:numPr>
          <w:ilvl w:val="0"/>
          <w:numId w:val="83"/>
        </w:numPr>
        <w:rPr>
          <w:lang w:eastAsia="ru-RU"/>
        </w:rPr>
      </w:pPr>
      <w:r>
        <w:t xml:space="preserve">Нажать на значок </w:t>
      </w:r>
      <w:r>
        <w:rPr>
          <w:noProof/>
          <w:lang w:eastAsia="ru-RU"/>
        </w:rPr>
        <w:drawing>
          <wp:inline distT="0" distB="0" distL="0" distR="0" wp14:anchorId="647B2292" wp14:editId="62EA30D3">
            <wp:extent cx="238095" cy="219048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выбрать пункт «Слайд </w:t>
      </w:r>
      <w:r w:rsidR="0074689A">
        <w:t>организаций</w:t>
      </w:r>
      <w:r>
        <w:t xml:space="preserve">». В результате открывается окно «Новый сетевой контент» для слайда </w:t>
      </w:r>
      <w:r w:rsidR="0074689A">
        <w:t>организаций</w:t>
      </w:r>
      <w:r>
        <w:t xml:space="preserve"> (</w:t>
      </w:r>
      <w:r w:rsidRPr="00FB417F">
        <w:t xml:space="preserve">рисунок </w:t>
      </w:r>
      <w:r w:rsidRPr="00FB417F">
        <w:rPr>
          <w:lang w:eastAsia="ru-RU"/>
        </w:rPr>
        <w:fldChar w:fldCharType="begin"/>
      </w:r>
      <w:r w:rsidR="0074689A" w:rsidRPr="00FB417F">
        <w:rPr>
          <w:lang w:eastAsia="ru-RU"/>
        </w:rPr>
        <w:instrText xml:space="preserve"> REF РИСУНОК_орг</w:instrText>
      </w:r>
      <w:r w:rsidRPr="00FB417F">
        <w:rPr>
          <w:lang w:eastAsia="ru-RU"/>
        </w:rPr>
        <w:instrText xml:space="preserve">1  \* MERGEFORMAT </w:instrText>
      </w:r>
      <w:r w:rsidRPr="00FB417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89</w:t>
      </w:r>
      <w:r w:rsidRPr="00FB417F">
        <w:rPr>
          <w:lang w:eastAsia="ru-RU"/>
        </w:rPr>
        <w:fldChar w:fldCharType="end"/>
      </w:r>
      <w:r>
        <w:t>).</w:t>
      </w:r>
    </w:p>
    <w:p w14:paraId="5B355BFC" w14:textId="3EC72019" w:rsidR="00FB417F" w:rsidRDefault="00FB417F" w:rsidP="00D34CCD">
      <w:pPr>
        <w:pStyle w:val="a4"/>
        <w:numPr>
          <w:ilvl w:val="0"/>
          <w:numId w:val="83"/>
        </w:numPr>
        <w:rPr>
          <w:lang w:eastAsia="ru-RU"/>
        </w:rPr>
      </w:pPr>
      <w:r>
        <w:rPr>
          <w:lang w:eastAsia="ru-RU"/>
        </w:rPr>
        <w:t xml:space="preserve">Заполнить поля: «Заголовок» (сверху, на рисунке </w:t>
      </w:r>
      <w:r w:rsidRPr="00FB417F">
        <w:rPr>
          <w:lang w:eastAsia="ru-RU"/>
        </w:rPr>
        <w:fldChar w:fldCharType="begin"/>
      </w:r>
      <w:r w:rsidRPr="00FB417F">
        <w:rPr>
          <w:lang w:eastAsia="ru-RU"/>
        </w:rPr>
        <w:instrText xml:space="preserve"> REF РИСУНОК_орг1  \* MERGEFORMAT </w:instrText>
      </w:r>
      <w:r w:rsidRPr="00FB417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89</w:t>
      </w:r>
      <w:r w:rsidRPr="00FB417F">
        <w:rPr>
          <w:lang w:eastAsia="ru-RU"/>
        </w:rPr>
        <w:fldChar w:fldCharType="end"/>
      </w:r>
      <w:r>
        <w:rPr>
          <w:lang w:eastAsia="ru-RU"/>
        </w:rPr>
        <w:t xml:space="preserve"> это «Библиотеки»), «Описание». Обязательные поля отмечены символом «*».</w:t>
      </w:r>
    </w:p>
    <w:p w14:paraId="2916A738" w14:textId="73CC0FF2" w:rsidR="00FB417F" w:rsidRDefault="00FB417F" w:rsidP="00D34CCD">
      <w:pPr>
        <w:pStyle w:val="a4"/>
        <w:numPr>
          <w:ilvl w:val="0"/>
          <w:numId w:val="83"/>
        </w:numPr>
        <w:rPr>
          <w:lang w:eastAsia="ru-RU"/>
        </w:rPr>
      </w:pPr>
      <w:r>
        <w:rPr>
          <w:lang w:eastAsia="ru-RU"/>
        </w:rPr>
        <w:t>Загрузить изображение в поле «Пиктограмма» по нажатию на кнопку «Выбрать». Управление изображениями в сетевом контенте описано в</w:t>
      </w:r>
      <w:r w:rsidR="00C00E21">
        <w:rPr>
          <w:lang w:eastAsia="ru-RU"/>
        </w:rPr>
        <w:t xml:space="preserve"> пп. </w:t>
      </w:r>
      <w:r w:rsidR="00C00E21">
        <w:rPr>
          <w:lang w:eastAsia="ru-RU"/>
        </w:rPr>
        <w:fldChar w:fldCharType="begin"/>
      </w:r>
      <w:r w:rsidR="00C00E21">
        <w:rPr>
          <w:lang w:eastAsia="ru-RU"/>
        </w:rPr>
        <w:instrText xml:space="preserve"> REF _Ref28341820 \r \h </w:instrText>
      </w:r>
      <w:r w:rsidR="00C00E21">
        <w:rPr>
          <w:lang w:eastAsia="ru-RU"/>
        </w:rPr>
      </w:r>
      <w:r w:rsidR="00C00E21">
        <w:rPr>
          <w:lang w:eastAsia="ru-RU"/>
        </w:rPr>
        <w:fldChar w:fldCharType="separate"/>
      </w:r>
      <w:r w:rsidR="00BF7F1C">
        <w:rPr>
          <w:lang w:eastAsia="ru-RU"/>
        </w:rPr>
        <w:t>7.5.3</w:t>
      </w:r>
      <w:r w:rsidR="00C00E21">
        <w:rPr>
          <w:lang w:eastAsia="ru-RU"/>
        </w:rPr>
        <w:fldChar w:fldCharType="end"/>
      </w:r>
      <w:r w:rsidR="00C00E21">
        <w:rPr>
          <w:lang w:eastAsia="ru-RU"/>
        </w:rPr>
        <w:t xml:space="preserve">, </w:t>
      </w:r>
      <w:r w:rsidR="00C00E21">
        <w:rPr>
          <w:lang w:eastAsia="ru-RU"/>
        </w:rPr>
        <w:fldChar w:fldCharType="begin"/>
      </w:r>
      <w:r w:rsidR="00C00E21">
        <w:rPr>
          <w:lang w:eastAsia="ru-RU"/>
        </w:rPr>
        <w:instrText xml:space="preserve"> REF _Ref28336005 \r \h </w:instrText>
      </w:r>
      <w:r w:rsidR="00C00E21">
        <w:rPr>
          <w:lang w:eastAsia="ru-RU"/>
        </w:rPr>
      </w:r>
      <w:r w:rsidR="00C00E21">
        <w:rPr>
          <w:lang w:eastAsia="ru-RU"/>
        </w:rPr>
        <w:fldChar w:fldCharType="separate"/>
      </w:r>
      <w:r w:rsidR="00BF7F1C">
        <w:rPr>
          <w:lang w:eastAsia="ru-RU"/>
        </w:rPr>
        <w:t>7.5.4</w:t>
      </w:r>
      <w:r w:rsidR="00C00E21">
        <w:rPr>
          <w:lang w:eastAsia="ru-RU"/>
        </w:rPr>
        <w:fldChar w:fldCharType="end"/>
      </w:r>
      <w:r w:rsidR="00C00E21">
        <w:rPr>
          <w:lang w:eastAsia="ru-RU"/>
        </w:rPr>
        <w:t xml:space="preserve">. </w:t>
      </w:r>
      <w:r w:rsidR="00C00E21">
        <w:t>Редактирование с помощью редактора изображений описано в п. </w:t>
      </w:r>
      <w:r w:rsidR="00C00E21">
        <w:fldChar w:fldCharType="begin"/>
      </w:r>
      <w:r w:rsidR="00C00E21">
        <w:instrText xml:space="preserve"> REF _Ref28272019 \r \h </w:instrText>
      </w:r>
      <w:r w:rsidR="00C00E21">
        <w:fldChar w:fldCharType="separate"/>
      </w:r>
      <w:r w:rsidR="00BF7F1C">
        <w:t>5.3.4.4</w:t>
      </w:r>
      <w:r w:rsidR="00C00E21">
        <w:fldChar w:fldCharType="end"/>
      </w:r>
      <w:r>
        <w:rPr>
          <w:lang w:eastAsia="ru-RU"/>
        </w:rPr>
        <w:t xml:space="preserve">. </w:t>
      </w:r>
    </w:p>
    <w:p w14:paraId="29C97326" w14:textId="7CA51A51" w:rsidR="00FB417F" w:rsidRDefault="00FB417F" w:rsidP="00D34CCD">
      <w:pPr>
        <w:pStyle w:val="a4"/>
        <w:numPr>
          <w:ilvl w:val="0"/>
          <w:numId w:val="83"/>
        </w:numPr>
        <w:rPr>
          <w:lang w:eastAsia="ru-RU"/>
        </w:rPr>
      </w:pPr>
      <w:r>
        <w:rPr>
          <w:lang w:eastAsia="ru-RU"/>
        </w:rPr>
        <w:t>Скопировать уникальную часть ссылки, которая была определена при поиске организаций (см. 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_Ref28179007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10.2.1</w:t>
      </w:r>
      <w:r>
        <w:rPr>
          <w:lang w:eastAsia="ru-RU"/>
        </w:rPr>
        <w:fldChar w:fldCharType="end"/>
      </w:r>
      <w:r>
        <w:rPr>
          <w:lang w:eastAsia="ru-RU"/>
        </w:rPr>
        <w:t>), в поле «Ссылка».</w:t>
      </w:r>
    </w:p>
    <w:p w14:paraId="3053538B" w14:textId="66E3D95F" w:rsidR="00FB417F" w:rsidRDefault="00FB417F" w:rsidP="00D34CCD">
      <w:pPr>
        <w:pStyle w:val="a4"/>
        <w:numPr>
          <w:ilvl w:val="0"/>
          <w:numId w:val="83"/>
        </w:numPr>
        <w:rPr>
          <w:lang w:eastAsia="ru-RU"/>
        </w:rPr>
      </w:pPr>
      <w:r>
        <w:rPr>
          <w:lang w:eastAsia="ru-RU"/>
        </w:rPr>
        <w:t>Указать приоритет в поле «Приоритет». Портлет организаций в настоящее время настроен так, что отображает слайды организаций по приоритету по возрастанию. Настройки упорядочивания описаны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_Ref28174294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4.5.2.1</w:t>
      </w:r>
      <w:r>
        <w:rPr>
          <w:lang w:eastAsia="ru-RU"/>
        </w:rPr>
        <w:fldChar w:fldCharType="end"/>
      </w:r>
      <w:r>
        <w:rPr>
          <w:lang w:eastAsia="ru-RU"/>
        </w:rPr>
        <w:t>. Например, если требуется, чтобы слайд организаций отображался на главной странице четвертым по счету, ну</w:t>
      </w:r>
      <w:r w:rsidR="00BF7F1C">
        <w:rPr>
          <w:lang w:eastAsia="ru-RU"/>
        </w:rPr>
        <w:t>жно указать приоритет «4.0». На </w:t>
      </w:r>
      <w:r>
        <w:rPr>
          <w:lang w:eastAsia="ru-RU"/>
        </w:rPr>
        <w:t xml:space="preserve">рисунке </w:t>
      </w:r>
      <w:r w:rsidRPr="00FB417F">
        <w:rPr>
          <w:lang w:eastAsia="ru-RU"/>
        </w:rPr>
        <w:fldChar w:fldCharType="begin"/>
      </w:r>
      <w:r w:rsidRPr="00FB417F">
        <w:rPr>
          <w:lang w:eastAsia="ru-RU"/>
        </w:rPr>
        <w:instrText xml:space="preserve"> REF РИСУНОК_орг1  \* MERGEFORMAT </w:instrText>
      </w:r>
      <w:r w:rsidRPr="00FB417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89</w:t>
      </w:r>
      <w:r w:rsidRPr="00FB417F">
        <w:rPr>
          <w:lang w:eastAsia="ru-RU"/>
        </w:rPr>
        <w:fldChar w:fldCharType="end"/>
      </w:r>
      <w:r>
        <w:rPr>
          <w:lang w:eastAsia="ru-RU"/>
        </w:rPr>
        <w:t xml:space="preserve"> указан приоритет «2.2». Это значит, что к моменту создания этого слайда организаций уже существовали слайды с приоритетами «2.0» и «3.0», а текущий слайд потребовалось вставить между ними.</w:t>
      </w:r>
    </w:p>
    <w:p w14:paraId="19872C84" w14:textId="48C70DBB" w:rsidR="00FB417F" w:rsidRDefault="00FB417F" w:rsidP="00D34CCD">
      <w:pPr>
        <w:pStyle w:val="a4"/>
        <w:numPr>
          <w:ilvl w:val="0"/>
          <w:numId w:val="83"/>
        </w:numPr>
        <w:rPr>
          <w:lang w:eastAsia="ru-RU"/>
        </w:rPr>
      </w:pPr>
      <w:r>
        <w:rPr>
          <w:lang w:eastAsia="ru-RU"/>
        </w:rPr>
        <w:t>Нажать на одну из кнопок: «Сохранить как черновик» / «Опубликовать». Если слайд организаций сохранен как черновик, то он отображается только в административной части Портала (об отображении черновиков см.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_Ref22129684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6.1</w:t>
      </w:r>
      <w:r>
        <w:rPr>
          <w:lang w:eastAsia="ru-RU"/>
        </w:rPr>
        <w:fldChar w:fldCharType="end"/>
      </w:r>
      <w:r>
        <w:rPr>
          <w:lang w:eastAsia="ru-RU"/>
        </w:rPr>
        <w:t>). Если сл</w:t>
      </w:r>
      <w:r w:rsidR="00BF7F1C">
        <w:rPr>
          <w:lang w:eastAsia="ru-RU"/>
        </w:rPr>
        <w:t>айд организаций опубликован, то </w:t>
      </w:r>
      <w:r>
        <w:rPr>
          <w:lang w:eastAsia="ru-RU"/>
        </w:rPr>
        <w:t>он отображается всем пользователям Портала в портлете публикатора организаций.</w:t>
      </w:r>
    </w:p>
    <w:p w14:paraId="3276CCD7" w14:textId="2C4993AC" w:rsidR="00162EF8" w:rsidRDefault="0074689A" w:rsidP="00162EF8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B2ED67" wp14:editId="3506914F">
            <wp:extent cx="5799600" cy="3744000"/>
            <wp:effectExtent l="0" t="0" r="0" b="889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14B2" w14:textId="3EA749E0" w:rsidR="00162EF8" w:rsidRPr="00012C8A" w:rsidRDefault="00162EF8" w:rsidP="00162EF8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 w:rsidR="0074689A">
        <w:rPr>
          <w:lang w:eastAsia="ru-RU"/>
        </w:rPr>
        <w:instrText>орг</w:instrText>
      </w:r>
      <w:r>
        <w:rPr>
          <w:lang w:eastAsia="ru-RU"/>
        </w:rPr>
        <w:instrText>1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89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59" w:name="РИСУНОК_орг1"/>
      <w:r w:rsidR="00EB093C">
        <w:rPr>
          <w:noProof/>
        </w:rPr>
        <w:t>89</w:t>
      </w:r>
      <w:bookmarkEnd w:id="259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89</w:t>
      </w:r>
      <w:r>
        <w:rPr>
          <w:noProof/>
        </w:rPr>
        <w:fldChar w:fldCharType="end"/>
      </w:r>
      <w:r w:rsidRPr="00C31632">
        <w:t xml:space="preserve">. </w:t>
      </w:r>
      <w:r>
        <w:t xml:space="preserve">Создание </w:t>
      </w:r>
      <w:r w:rsidR="0074689A">
        <w:t>нового слайда организаций</w:t>
      </w:r>
    </w:p>
    <w:p w14:paraId="41D3C527" w14:textId="77777777" w:rsidR="00FB417F" w:rsidRDefault="00FB417F" w:rsidP="00FB417F">
      <w:pPr>
        <w:ind w:left="567" w:firstLine="0"/>
        <w:rPr>
          <w:lang w:eastAsia="ru-RU"/>
        </w:rPr>
      </w:pPr>
      <w:r>
        <w:rPr>
          <w:lang w:eastAsia="ru-RU"/>
        </w:rPr>
        <w:t>Замечание.</w:t>
      </w:r>
    </w:p>
    <w:p w14:paraId="357E40C4" w14:textId="57B7DA4D" w:rsidR="005604F9" w:rsidRPr="005604F9" w:rsidRDefault="00FB417F" w:rsidP="00FB417F">
      <w:pPr>
        <w:rPr>
          <w:lang w:eastAsia="ru-RU"/>
        </w:rPr>
      </w:pPr>
      <w:r>
        <w:rPr>
          <w:lang w:eastAsia="ru-RU"/>
        </w:rPr>
        <w:t xml:space="preserve">Создать слайд организаций можно другим способом: непосредственно нажав на значок </w:t>
      </w:r>
      <w:r>
        <w:rPr>
          <w:noProof/>
          <w:lang w:eastAsia="ru-RU"/>
        </w:rPr>
        <w:drawing>
          <wp:inline distT="0" distB="0" distL="0" distR="0" wp14:anchorId="3C2AFC2E" wp14:editId="58194C32">
            <wp:extent cx="209524" cy="190476"/>
            <wp:effectExtent l="0" t="0" r="635" b="63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1C">
        <w:rPr>
          <w:lang w:eastAsia="ru-RU"/>
        </w:rPr>
        <w:t xml:space="preserve"> в </w:t>
      </w:r>
      <w:r>
        <w:rPr>
          <w:lang w:eastAsia="ru-RU"/>
        </w:rPr>
        <w:t>правом верхнем углу портлета (</w:t>
      </w:r>
      <w:r w:rsidRPr="00B51AA8">
        <w:t xml:space="preserve">рисунок </w:t>
      </w:r>
      <w:r w:rsidRPr="00FB417F">
        <w:rPr>
          <w:lang w:eastAsia="ru-RU"/>
        </w:rPr>
        <w:fldChar w:fldCharType="begin"/>
      </w:r>
      <w:r w:rsidRPr="00FB417F">
        <w:rPr>
          <w:lang w:eastAsia="ru-RU"/>
        </w:rPr>
        <w:instrText xml:space="preserve"> REF РИСУНОК_орг_гл  \* MERGEFORMAT </w:instrText>
      </w:r>
      <w:r w:rsidRPr="00FB417F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88</w:t>
      </w:r>
      <w:r w:rsidRPr="00FB417F">
        <w:rPr>
          <w:lang w:eastAsia="ru-RU"/>
        </w:rPr>
        <w:fldChar w:fldCharType="end"/>
      </w:r>
      <w:r>
        <w:rPr>
          <w:lang w:eastAsia="ru-RU"/>
        </w:rPr>
        <w:t>). Созданный таким способом слайд организаций сохраняется в корень раздела «Сетевой контент» административн</w:t>
      </w:r>
      <w:r w:rsidR="00BF7F1C">
        <w:rPr>
          <w:lang w:eastAsia="ru-RU"/>
        </w:rPr>
        <w:t>ой части Портала без привязки к </w:t>
      </w:r>
      <w:r>
        <w:rPr>
          <w:lang w:eastAsia="ru-RU"/>
        </w:rPr>
        <w:t>конкретной папке. В дальнейшем, если потребуется что-то исправить, слайд организаций сложнее будет найти, либо придется переносить его в требуемую папку. Поэтому этот способ менее предпочтителен, чем описанное выше создание слайда организации через административную часть Портала.</w:t>
      </w:r>
    </w:p>
    <w:p w14:paraId="706CD2D6" w14:textId="7AB15BA3" w:rsidR="00FB417F" w:rsidRDefault="00FB417F" w:rsidP="00BF7F1C">
      <w:pPr>
        <w:pStyle w:val="2"/>
      </w:pPr>
      <w:bookmarkStart w:id="260" w:name="_Toc70340564"/>
      <w:r>
        <w:t>Редактирование слайда организаций</w:t>
      </w:r>
      <w:bookmarkEnd w:id="260"/>
    </w:p>
    <w:p w14:paraId="19E158A6" w14:textId="5C4E9AD1" w:rsidR="00FB417F" w:rsidRDefault="00FB417F" w:rsidP="00FB417F">
      <w:pPr>
        <w:rPr>
          <w:lang w:eastAsia="ru-RU"/>
        </w:rPr>
      </w:pPr>
      <w:r>
        <w:rPr>
          <w:lang w:eastAsia="ru-RU"/>
        </w:rPr>
        <w:t>Редактирование слайда организаций осуществляется по тем же принципам, что и редактирование другого сетевого контента. О редактировании контента см. раздел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_Ref28176165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7512AA59" w14:textId="77D76AE8" w:rsidR="00FB417F" w:rsidRDefault="00FB417F" w:rsidP="00BF7F1C">
      <w:pPr>
        <w:pStyle w:val="2"/>
      </w:pPr>
      <w:bookmarkStart w:id="261" w:name="_Toc70340565"/>
      <w:r>
        <w:t>Удаление слайда организаций</w:t>
      </w:r>
      <w:bookmarkEnd w:id="261"/>
    </w:p>
    <w:p w14:paraId="681E1490" w14:textId="1B3443ED" w:rsidR="00FB417F" w:rsidRDefault="00FB417F" w:rsidP="00FB417F">
      <w:pPr>
        <w:rPr>
          <w:lang w:eastAsia="ru-RU"/>
        </w:rPr>
      </w:pPr>
      <w:r>
        <w:rPr>
          <w:lang w:eastAsia="ru-RU"/>
        </w:rPr>
        <w:t>Удаление слайда организаций осуществляется по тем же принципам, что и удаление другого сетевого контента. Об удалении контента см.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_Ref28176226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6.3.7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6507B872" w14:textId="7264BA26" w:rsidR="00FB417F" w:rsidRDefault="00FB417F" w:rsidP="00BF7F1C">
      <w:pPr>
        <w:pStyle w:val="2"/>
      </w:pPr>
      <w:bookmarkStart w:id="262" w:name="_Toc70340566"/>
      <w:r>
        <w:t>Настройки портлета организаций</w:t>
      </w:r>
      <w:bookmarkEnd w:id="262"/>
    </w:p>
    <w:p w14:paraId="743BC8F9" w14:textId="3CEBC722" w:rsidR="00FB417F" w:rsidRDefault="00FB417F" w:rsidP="00FB417F">
      <w:pPr>
        <w:rPr>
          <w:lang w:eastAsia="ru-RU"/>
        </w:rPr>
      </w:pPr>
      <w:r>
        <w:rPr>
          <w:lang w:eastAsia="ru-RU"/>
        </w:rPr>
        <w:t>Портлетом, в котором отображаются слайды организаций на главной странице, является портлет «Публикатор».</w:t>
      </w:r>
    </w:p>
    <w:p w14:paraId="3499F750" w14:textId="1F7C128F" w:rsidR="00FB417F" w:rsidRDefault="00FB417F" w:rsidP="00FB417F">
      <w:pPr>
        <w:rPr>
          <w:lang w:eastAsia="ru-RU"/>
        </w:rPr>
      </w:pPr>
      <w:r>
        <w:rPr>
          <w:lang w:eastAsia="ru-RU"/>
        </w:rPr>
        <w:t>Администратор может управлять настройками портлета организаций.</w:t>
      </w:r>
    </w:p>
    <w:p w14:paraId="11B17F79" w14:textId="42CBE7A3" w:rsidR="00FB417F" w:rsidRDefault="00FB417F" w:rsidP="00FB417F">
      <w:pPr>
        <w:rPr>
          <w:lang w:eastAsia="ru-RU"/>
        </w:rPr>
      </w:pPr>
      <w:r>
        <w:rPr>
          <w:lang w:eastAsia="ru-RU"/>
        </w:rPr>
        <w:t>Настройки внешнего вида портлета описаны 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_Ref21342920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4.5.1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6173FC67" w14:textId="15282068" w:rsidR="00FB417F" w:rsidRDefault="00FB417F" w:rsidP="00FB417F">
      <w:pPr>
        <w:rPr>
          <w:lang w:eastAsia="ru-RU"/>
        </w:rPr>
      </w:pPr>
      <w:r>
        <w:rPr>
          <w:lang w:eastAsia="ru-RU"/>
        </w:rPr>
        <w:t>Настройки конфигурации портлета (в частности, коли</w:t>
      </w:r>
      <w:r w:rsidR="00BF7F1C">
        <w:rPr>
          <w:lang w:eastAsia="ru-RU"/>
        </w:rPr>
        <w:t>чество отображаемых элементов и </w:t>
      </w:r>
      <w:r>
        <w:rPr>
          <w:lang w:eastAsia="ru-RU"/>
        </w:rPr>
        <w:t xml:space="preserve">приоритет = порядок следования) описаны в 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_Ref21423983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4.5.2</w:t>
      </w:r>
      <w:r>
        <w:rPr>
          <w:lang w:eastAsia="ru-RU"/>
        </w:rPr>
        <w:fldChar w:fldCharType="end"/>
      </w:r>
      <w:r>
        <w:rPr>
          <w:lang w:eastAsia="ru-RU"/>
        </w:rPr>
        <w:t>. Настройки упорядочивания описаны в 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_Ref28174294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4.5.2.1</w:t>
      </w:r>
      <w:r>
        <w:rPr>
          <w:lang w:eastAsia="ru-RU"/>
        </w:rPr>
        <w:fldChar w:fldCharType="end"/>
      </w:r>
      <w:r>
        <w:rPr>
          <w:lang w:eastAsia="ru-RU"/>
        </w:rPr>
        <w:t>, там же приведены примеры упорядочивания по приоритету.</w:t>
      </w:r>
    </w:p>
    <w:p w14:paraId="0648393F" w14:textId="5969352B" w:rsidR="00783DC0" w:rsidRDefault="00783DC0" w:rsidP="00F32DDE">
      <w:pPr>
        <w:rPr>
          <w:lang w:eastAsia="ru-RU"/>
        </w:rPr>
      </w:pPr>
    </w:p>
    <w:p w14:paraId="342999A6" w14:textId="557449F8" w:rsidR="00FB71D1" w:rsidRDefault="00DA6C71" w:rsidP="00BF7F1C">
      <w:pPr>
        <w:pStyle w:val="1"/>
      </w:pPr>
      <w:bookmarkStart w:id="263" w:name="_Toc70340567"/>
      <w:r>
        <w:t>Новости и статьи</w:t>
      </w:r>
      <w:bookmarkEnd w:id="263"/>
    </w:p>
    <w:p w14:paraId="75EAAA77" w14:textId="0F3AE037" w:rsidR="00FB71D1" w:rsidRDefault="00FB71D1" w:rsidP="00FB71D1">
      <w:pPr>
        <w:rPr>
          <w:lang w:eastAsia="ru-RU"/>
        </w:rPr>
      </w:pPr>
      <w:r>
        <w:rPr>
          <w:lang w:eastAsia="ru-RU"/>
        </w:rPr>
        <w:t>Новости и статьи на главной странице оформлены в двух портлетах «Публикатор».</w:t>
      </w:r>
    </w:p>
    <w:p w14:paraId="69E96AFA" w14:textId="5C802012" w:rsidR="008C7E35" w:rsidRDefault="008C7E35" w:rsidP="00FB71D1">
      <w:pPr>
        <w:rPr>
          <w:lang w:eastAsia="ru-RU"/>
        </w:rPr>
      </w:pPr>
      <w:r>
        <w:rPr>
          <w:lang w:eastAsia="ru-RU"/>
        </w:rPr>
        <w:t xml:space="preserve">Администратор создает новости в административной части Портала. </w:t>
      </w:r>
    </w:p>
    <w:p w14:paraId="5D06DAC3" w14:textId="462C16BE" w:rsidR="00DA6C71" w:rsidRDefault="008C7E35" w:rsidP="00FB71D1">
      <w:pPr>
        <w:rPr>
          <w:lang w:eastAsia="ru-RU"/>
        </w:rPr>
      </w:pPr>
      <w:r>
        <w:rPr>
          <w:lang w:eastAsia="ru-RU"/>
        </w:rPr>
        <w:t xml:space="preserve">Все новости отображаются на страницах раздела «Новости» </w:t>
      </w:r>
      <w:r w:rsidR="00ED0A14">
        <w:rPr>
          <w:lang w:eastAsia="ru-RU"/>
        </w:rPr>
        <w:t>в портлетах «Публикатор»</w:t>
      </w:r>
      <w:r>
        <w:rPr>
          <w:lang w:eastAsia="ru-RU"/>
        </w:rPr>
        <w:t>.</w:t>
      </w:r>
    </w:p>
    <w:p w14:paraId="5E3DEA76" w14:textId="19DF006F" w:rsidR="00ED0A14" w:rsidRDefault="00ED0A14" w:rsidP="00ED0A14">
      <w:pPr>
        <w:rPr>
          <w:lang w:eastAsia="ru-RU"/>
        </w:rPr>
      </w:pPr>
      <w:r>
        <w:rPr>
          <w:lang w:eastAsia="ru-RU"/>
        </w:rPr>
        <w:t>На каждой странице раздела «Новости» публикатор настроен на определенную категорию новостей.</w:t>
      </w:r>
    </w:p>
    <w:p w14:paraId="08588C22" w14:textId="70C7D20B" w:rsidR="00ED0A14" w:rsidRDefault="00ED0A14" w:rsidP="00ED0A14">
      <w:pPr>
        <w:rPr>
          <w:lang w:eastAsia="ru-RU"/>
        </w:rPr>
      </w:pPr>
      <w:r>
        <w:rPr>
          <w:lang w:eastAsia="ru-RU"/>
        </w:rPr>
        <w:t xml:space="preserve">О работе с портлетом «Публикатор» см. раздел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_Ref28179802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, особенно пп.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_Ref28179861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4.1.2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040D71F9" w14:textId="0AC90A47" w:rsidR="00ED0A14" w:rsidRDefault="00ED0A14" w:rsidP="00ED0A14">
      <w:pPr>
        <w:rPr>
          <w:lang w:eastAsia="ru-RU"/>
        </w:rPr>
      </w:pPr>
      <w:r>
        <w:rPr>
          <w:lang w:eastAsia="ru-RU"/>
        </w:rPr>
        <w:t>О создании / редактировании контента (отдельных новостей, статей) в портлете «Публикатор» см. разделы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_Ref22135382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_Ref28176165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13AB8AD4" w14:textId="1A047EC4" w:rsidR="008C7E35" w:rsidRDefault="008C7E35" w:rsidP="00FB71D1">
      <w:pPr>
        <w:rPr>
          <w:lang w:eastAsia="ru-RU"/>
        </w:rPr>
      </w:pPr>
      <w:r>
        <w:rPr>
          <w:lang w:eastAsia="ru-RU"/>
        </w:rPr>
        <w:t xml:space="preserve">На главной странице в публикаторе новостей отображается ограниченное количество новостей </w:t>
      </w:r>
      <w:r w:rsidR="00ED0A14">
        <w:rPr>
          <w:lang w:eastAsia="ru-RU"/>
        </w:rPr>
        <w:t xml:space="preserve">из </w:t>
      </w:r>
      <w:r>
        <w:rPr>
          <w:lang w:eastAsia="ru-RU"/>
        </w:rPr>
        <w:t>разных категорий.</w:t>
      </w:r>
    </w:p>
    <w:p w14:paraId="4746851E" w14:textId="67D68CE0" w:rsidR="00DA6C71" w:rsidRDefault="00DA6C71" w:rsidP="00FB71D1">
      <w:pPr>
        <w:rPr>
          <w:lang w:eastAsia="ru-RU"/>
        </w:rPr>
      </w:pPr>
      <w:r>
        <w:rPr>
          <w:lang w:eastAsia="ru-RU"/>
        </w:rPr>
        <w:t>На главной странице в публикаторе новостей в настоящее время выбраны следующие настройки:</w:t>
      </w:r>
    </w:p>
    <w:p w14:paraId="2D5252A5" w14:textId="1FB75D0D" w:rsidR="00564126" w:rsidRDefault="00564126" w:rsidP="00D34CCD">
      <w:pPr>
        <w:pStyle w:val="a4"/>
        <w:numPr>
          <w:ilvl w:val="0"/>
          <w:numId w:val="84"/>
        </w:numPr>
        <w:rPr>
          <w:lang w:eastAsia="ru-RU"/>
        </w:rPr>
      </w:pPr>
      <w:r>
        <w:rPr>
          <w:lang w:eastAsia="ru-RU"/>
        </w:rPr>
        <w:t xml:space="preserve">Шаблон отображения – «Новости на главной». </w:t>
      </w:r>
      <w:r w:rsidR="00B4372A">
        <w:rPr>
          <w:lang w:eastAsia="ru-RU"/>
        </w:rPr>
        <w:t xml:space="preserve">Шаблон позволяет корректно отображать новости на главной странице. </w:t>
      </w:r>
      <w:r>
        <w:rPr>
          <w:lang w:eastAsia="ru-RU"/>
        </w:rPr>
        <w:t>Менять шаблон</w:t>
      </w:r>
      <w:r w:rsidR="00B4372A">
        <w:rPr>
          <w:lang w:eastAsia="ru-RU"/>
        </w:rPr>
        <w:t xml:space="preserve"> </w:t>
      </w:r>
      <w:r>
        <w:rPr>
          <w:lang w:eastAsia="ru-RU"/>
        </w:rPr>
        <w:t>не нужно.</w:t>
      </w:r>
    </w:p>
    <w:p w14:paraId="456AE1BC" w14:textId="1B08F079" w:rsidR="00DA6C71" w:rsidRDefault="00DA6C71" w:rsidP="00D34CCD">
      <w:pPr>
        <w:pStyle w:val="a4"/>
        <w:numPr>
          <w:ilvl w:val="0"/>
          <w:numId w:val="84"/>
        </w:numPr>
        <w:rPr>
          <w:lang w:eastAsia="ru-RU"/>
        </w:rPr>
      </w:pPr>
      <w:r>
        <w:rPr>
          <w:lang w:eastAsia="ru-RU"/>
        </w:rPr>
        <w:t>Отображать по 3 новости</w:t>
      </w:r>
      <w:r w:rsidR="00564126">
        <w:rPr>
          <w:lang w:eastAsia="ru-RU"/>
        </w:rPr>
        <w:t>. Администратор может изменить настройки</w:t>
      </w:r>
      <w:r>
        <w:rPr>
          <w:lang w:eastAsia="ru-RU"/>
        </w:rPr>
        <w:t xml:space="preserve"> (описание настроек см. 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1CC88BA" w14:textId="46481AC2" w:rsidR="00DA6C71" w:rsidRDefault="00DA6C71" w:rsidP="00D34CCD">
      <w:pPr>
        <w:pStyle w:val="a4"/>
        <w:numPr>
          <w:ilvl w:val="0"/>
          <w:numId w:val="84"/>
        </w:numPr>
        <w:rPr>
          <w:lang w:eastAsia="ru-RU"/>
        </w:rPr>
      </w:pPr>
      <w:r>
        <w:rPr>
          <w:lang w:eastAsia="ru-RU"/>
        </w:rPr>
        <w:t>Отображать новости по дате пу</w:t>
      </w:r>
      <w:r w:rsidR="00564126">
        <w:rPr>
          <w:lang w:eastAsia="ru-RU"/>
        </w:rPr>
        <w:t>бликации (от новых к старым), в</w:t>
      </w:r>
      <w:r w:rsidR="00BF7F1C">
        <w:rPr>
          <w:lang w:eastAsia="ru-RU"/>
        </w:rPr>
        <w:t>нутри одной даты – по </w:t>
      </w:r>
      <w:r>
        <w:rPr>
          <w:lang w:eastAsia="ru-RU"/>
        </w:rPr>
        <w:t>заголовку по алфавиту</w:t>
      </w:r>
      <w:r w:rsidR="00564126">
        <w:rPr>
          <w:lang w:eastAsia="ru-RU"/>
        </w:rPr>
        <w:t>. Администратор может изменить настройки</w:t>
      </w:r>
      <w:r>
        <w:rPr>
          <w:lang w:eastAsia="ru-RU"/>
        </w:rPr>
        <w:t xml:space="preserve"> (описание настроек см. 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09EDC6BE" w14:textId="7C89029E" w:rsidR="00CA5204" w:rsidRDefault="00CA5204" w:rsidP="00D34CCD">
      <w:pPr>
        <w:pStyle w:val="a4"/>
        <w:numPr>
          <w:ilvl w:val="0"/>
          <w:numId w:val="84"/>
        </w:numPr>
        <w:rPr>
          <w:lang w:eastAsia="ru-RU"/>
        </w:rPr>
      </w:pPr>
      <w:r>
        <w:rPr>
          <w:lang w:eastAsia="ru-RU"/>
        </w:rPr>
        <w:t>Панель навигации не отображается. Администратор может изменить настройки (описание настроек см. 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B289B18" w14:textId="536532D4" w:rsidR="008C7E35" w:rsidRDefault="008C7E35" w:rsidP="00564126">
      <w:pPr>
        <w:rPr>
          <w:lang w:eastAsia="ru-RU"/>
        </w:rPr>
      </w:pPr>
      <w:r>
        <w:rPr>
          <w:lang w:eastAsia="ru-RU"/>
        </w:rPr>
        <w:t>Администратор создает статьи в административной части Портала.</w:t>
      </w:r>
    </w:p>
    <w:p w14:paraId="6C5BC3C2" w14:textId="55C45C29" w:rsidR="008C7E35" w:rsidRDefault="008C7E35" w:rsidP="00564126">
      <w:pPr>
        <w:rPr>
          <w:lang w:eastAsia="ru-RU"/>
        </w:rPr>
      </w:pPr>
      <w:r>
        <w:rPr>
          <w:lang w:eastAsia="ru-RU"/>
        </w:rPr>
        <w:t xml:space="preserve">Все статьи отображаются на страницах раздела «Статьи» </w:t>
      </w:r>
      <w:r w:rsidR="006B41E0">
        <w:rPr>
          <w:lang w:eastAsia="ru-RU"/>
        </w:rPr>
        <w:t>в портлетах «Публикатор»</w:t>
      </w:r>
      <w:r>
        <w:rPr>
          <w:lang w:eastAsia="ru-RU"/>
        </w:rPr>
        <w:t>.</w:t>
      </w:r>
    </w:p>
    <w:p w14:paraId="69108149" w14:textId="37680925" w:rsidR="006B41E0" w:rsidRDefault="006B41E0" w:rsidP="00564126">
      <w:pPr>
        <w:rPr>
          <w:lang w:eastAsia="ru-RU"/>
        </w:rPr>
      </w:pPr>
      <w:r>
        <w:rPr>
          <w:lang w:eastAsia="ru-RU"/>
        </w:rPr>
        <w:t>На каждой странице раздела «Статьи» публикатор настроен на определенную категорию статей.</w:t>
      </w:r>
    </w:p>
    <w:p w14:paraId="7599874A" w14:textId="59B383CE" w:rsidR="006B41E0" w:rsidRDefault="006B41E0" w:rsidP="006B41E0">
      <w:pPr>
        <w:rPr>
          <w:lang w:eastAsia="ru-RU"/>
        </w:rPr>
      </w:pPr>
      <w:r>
        <w:rPr>
          <w:lang w:eastAsia="ru-RU"/>
        </w:rPr>
        <w:t xml:space="preserve">О работе с портлетом «Публикатор» см. раздел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_Ref28179802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, особенно пп.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_Ref28179861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4.1.2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2D33AABB" w14:textId="56FD243A" w:rsidR="006B41E0" w:rsidRDefault="006B41E0" w:rsidP="006B41E0">
      <w:pPr>
        <w:rPr>
          <w:lang w:eastAsia="ru-RU"/>
        </w:rPr>
      </w:pPr>
      <w:r>
        <w:rPr>
          <w:lang w:eastAsia="ru-RU"/>
        </w:rPr>
        <w:t>О создании / редактировании контента (отдельных новостей, статей) в портлете «Публикатор» см. разделы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_Ref22135382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_Ref28176165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68DCE616" w14:textId="33C367A0" w:rsidR="00564126" w:rsidRDefault="00564126" w:rsidP="00564126">
      <w:pPr>
        <w:rPr>
          <w:lang w:eastAsia="ru-RU"/>
        </w:rPr>
      </w:pPr>
      <w:r>
        <w:rPr>
          <w:lang w:eastAsia="ru-RU"/>
        </w:rPr>
        <w:t>На главной страниц</w:t>
      </w:r>
      <w:r w:rsidR="008C7E35">
        <w:rPr>
          <w:lang w:eastAsia="ru-RU"/>
        </w:rPr>
        <w:t>е в публикаторе статей отображае</w:t>
      </w:r>
      <w:r>
        <w:rPr>
          <w:lang w:eastAsia="ru-RU"/>
        </w:rPr>
        <w:t xml:space="preserve">тся </w:t>
      </w:r>
      <w:r w:rsidR="008C7E35">
        <w:rPr>
          <w:lang w:eastAsia="ru-RU"/>
        </w:rPr>
        <w:t>ограниченное количество статей</w:t>
      </w:r>
      <w:r>
        <w:rPr>
          <w:lang w:eastAsia="ru-RU"/>
        </w:rPr>
        <w:t xml:space="preserve"> </w:t>
      </w:r>
      <w:r w:rsidR="00BF7F1C">
        <w:rPr>
          <w:lang w:eastAsia="ru-RU"/>
        </w:rPr>
        <w:t>из </w:t>
      </w:r>
      <w:r>
        <w:rPr>
          <w:lang w:eastAsia="ru-RU"/>
        </w:rPr>
        <w:t>разных категорий.</w:t>
      </w:r>
    </w:p>
    <w:p w14:paraId="7D73C882" w14:textId="34446A67" w:rsidR="00564126" w:rsidRDefault="00564126" w:rsidP="00564126">
      <w:pPr>
        <w:rPr>
          <w:lang w:eastAsia="ru-RU"/>
        </w:rPr>
      </w:pPr>
      <w:r>
        <w:rPr>
          <w:lang w:eastAsia="ru-RU"/>
        </w:rPr>
        <w:t>На главной странице в публикаторе статей в настоящее время выбраны следующие настройки:</w:t>
      </w:r>
    </w:p>
    <w:p w14:paraId="00477C43" w14:textId="700E0D55" w:rsidR="00564126" w:rsidRDefault="00564126" w:rsidP="00D34CCD">
      <w:pPr>
        <w:pStyle w:val="a4"/>
        <w:numPr>
          <w:ilvl w:val="0"/>
          <w:numId w:val="85"/>
        </w:numPr>
        <w:rPr>
          <w:lang w:eastAsia="ru-RU"/>
        </w:rPr>
      </w:pPr>
      <w:r>
        <w:rPr>
          <w:lang w:eastAsia="ru-RU"/>
        </w:rPr>
        <w:t xml:space="preserve">Шаблон отображения – «Статьи на главной». </w:t>
      </w:r>
      <w:r w:rsidR="00CA5204">
        <w:rPr>
          <w:lang w:eastAsia="ru-RU"/>
        </w:rPr>
        <w:t xml:space="preserve">Шаблон позволяет корректно отображать статьи на главной странице. </w:t>
      </w:r>
      <w:r>
        <w:rPr>
          <w:lang w:eastAsia="ru-RU"/>
        </w:rPr>
        <w:t>Менять шаблон</w:t>
      </w:r>
      <w:r w:rsidR="00B4372A">
        <w:rPr>
          <w:lang w:eastAsia="ru-RU"/>
        </w:rPr>
        <w:t xml:space="preserve"> </w:t>
      </w:r>
      <w:r>
        <w:rPr>
          <w:lang w:eastAsia="ru-RU"/>
        </w:rPr>
        <w:t>не нужно.</w:t>
      </w:r>
    </w:p>
    <w:p w14:paraId="5DE0205B" w14:textId="79CC097A" w:rsidR="00564126" w:rsidRDefault="00564126" w:rsidP="00D34CCD">
      <w:pPr>
        <w:pStyle w:val="a4"/>
        <w:numPr>
          <w:ilvl w:val="0"/>
          <w:numId w:val="85"/>
        </w:numPr>
        <w:rPr>
          <w:lang w:eastAsia="ru-RU"/>
        </w:rPr>
      </w:pPr>
      <w:r>
        <w:rPr>
          <w:lang w:eastAsia="ru-RU"/>
        </w:rPr>
        <w:t>Отображать по 3 статьи. Администратор может изменить настройки (описание настроек см. 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7A462A15" w14:textId="165F0FE9" w:rsidR="00564126" w:rsidRDefault="00564126" w:rsidP="00D34CCD">
      <w:pPr>
        <w:pStyle w:val="a4"/>
        <w:numPr>
          <w:ilvl w:val="0"/>
          <w:numId w:val="85"/>
        </w:numPr>
        <w:rPr>
          <w:lang w:eastAsia="ru-RU"/>
        </w:rPr>
      </w:pPr>
      <w:r>
        <w:rPr>
          <w:lang w:eastAsia="ru-RU"/>
        </w:rPr>
        <w:t xml:space="preserve">Отображать статьи по дате публикации (от новых к </w:t>
      </w:r>
      <w:r w:rsidR="00BF7F1C">
        <w:rPr>
          <w:lang w:eastAsia="ru-RU"/>
        </w:rPr>
        <w:t>старым), внутри одной даты – по </w:t>
      </w:r>
      <w:r>
        <w:rPr>
          <w:lang w:eastAsia="ru-RU"/>
        </w:rPr>
        <w:t>заголовку по алфавиту. Администратор может изменить настройки (описание настроек см. 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26C281FF" w14:textId="7E22B170" w:rsidR="00CA5204" w:rsidRDefault="00CA5204" w:rsidP="00D34CCD">
      <w:pPr>
        <w:pStyle w:val="a4"/>
        <w:numPr>
          <w:ilvl w:val="0"/>
          <w:numId w:val="85"/>
        </w:numPr>
        <w:rPr>
          <w:lang w:eastAsia="ru-RU"/>
        </w:rPr>
      </w:pPr>
      <w:r>
        <w:rPr>
          <w:lang w:eastAsia="ru-RU"/>
        </w:rPr>
        <w:t>Панель навигации не отображается. Администратор может изменить настройки (описание настроек см. в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04A7CC3E" w14:textId="77777777" w:rsidR="00ED0A14" w:rsidRDefault="00ED0A14" w:rsidP="00564126">
      <w:pPr>
        <w:rPr>
          <w:lang w:eastAsia="ru-RU"/>
        </w:rPr>
      </w:pPr>
    </w:p>
    <w:p w14:paraId="1A35ADBD" w14:textId="77777777" w:rsidR="00DA6C71" w:rsidRDefault="00DA6C71" w:rsidP="00FB71D1">
      <w:pPr>
        <w:rPr>
          <w:lang w:eastAsia="ru-RU"/>
        </w:rPr>
      </w:pPr>
    </w:p>
    <w:p w14:paraId="72A18D82" w14:textId="0218040A" w:rsidR="00FB71D1" w:rsidRDefault="00DA6C71" w:rsidP="00BF7F1C">
      <w:pPr>
        <w:pStyle w:val="1"/>
      </w:pPr>
      <w:bookmarkStart w:id="264" w:name="_Toc70340568"/>
      <w:r>
        <w:t>Концерты, спектакли, выставки</w:t>
      </w:r>
      <w:bookmarkEnd w:id="264"/>
    </w:p>
    <w:p w14:paraId="0FEF47B1" w14:textId="394A508A" w:rsidR="00DA6C71" w:rsidRDefault="00DA6C71" w:rsidP="00DA6C71">
      <w:pPr>
        <w:rPr>
          <w:lang w:eastAsia="ru-RU"/>
        </w:rPr>
      </w:pPr>
      <w:r>
        <w:rPr>
          <w:lang w:eastAsia="ru-RU"/>
        </w:rPr>
        <w:t>Концерты, спектакли и выставки на главной странице оформлены в трех портлетах «Карточки событий».</w:t>
      </w:r>
    </w:p>
    <w:p w14:paraId="73008649" w14:textId="78EAEFAB" w:rsidR="00DA6C71" w:rsidRDefault="00DA6C71" w:rsidP="00DA6C71">
      <w:pPr>
        <w:rPr>
          <w:lang w:eastAsia="ru-RU"/>
        </w:rPr>
      </w:pPr>
      <w:r>
        <w:rPr>
          <w:lang w:eastAsia="ru-RU"/>
        </w:rPr>
        <w:t xml:space="preserve">О работе с портлетом «Карточки событий» см. раздел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_Ref28179802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, особенно 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_Ref28180267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4.1.3</w:t>
      </w:r>
      <w:r>
        <w:rPr>
          <w:lang w:eastAsia="ru-RU"/>
        </w:rPr>
        <w:fldChar w:fldCharType="end"/>
      </w:r>
      <w:r>
        <w:rPr>
          <w:lang w:eastAsia="ru-RU"/>
        </w:rPr>
        <w:t xml:space="preserve">. </w:t>
      </w:r>
    </w:p>
    <w:p w14:paraId="66FC698D" w14:textId="15C7C3DB" w:rsidR="00DA6C71" w:rsidRDefault="00DA6C71" w:rsidP="00DA6C71">
      <w:pPr>
        <w:rPr>
          <w:lang w:eastAsia="ru-RU"/>
        </w:rPr>
      </w:pPr>
    </w:p>
    <w:p w14:paraId="2BB15A76" w14:textId="2B5C3B4D" w:rsidR="00DA6C71" w:rsidRDefault="00DA6C71" w:rsidP="00DA6C71">
      <w:pPr>
        <w:rPr>
          <w:lang w:eastAsia="ru-RU"/>
        </w:rPr>
      </w:pPr>
    </w:p>
    <w:p w14:paraId="0C5BCC39" w14:textId="5C4D94BC" w:rsidR="00DA6C71" w:rsidRDefault="00ED0A14" w:rsidP="00BF7F1C">
      <w:pPr>
        <w:pStyle w:val="1"/>
      </w:pPr>
      <w:bookmarkStart w:id="265" w:name="_Toc70340569"/>
      <w:r>
        <w:t>С</w:t>
      </w:r>
      <w:r w:rsidR="00DA6C71">
        <w:t>пецпроект</w:t>
      </w:r>
      <w:r>
        <w:t>ы</w:t>
      </w:r>
      <w:bookmarkEnd w:id="265"/>
    </w:p>
    <w:p w14:paraId="309E61D1" w14:textId="45C6BD26" w:rsidR="006B41E0" w:rsidRDefault="006B41E0" w:rsidP="006B41E0">
      <w:pPr>
        <w:rPr>
          <w:lang w:eastAsia="ru-RU"/>
        </w:rPr>
      </w:pPr>
      <w:r>
        <w:rPr>
          <w:lang w:eastAsia="ru-RU"/>
        </w:rPr>
        <w:t>Администратор создает спецпроекты в административной части Портала.</w:t>
      </w:r>
    </w:p>
    <w:p w14:paraId="471B604C" w14:textId="53CCFEBB" w:rsidR="006B41E0" w:rsidRDefault="006B41E0" w:rsidP="006B41E0">
      <w:pPr>
        <w:rPr>
          <w:lang w:eastAsia="ru-RU"/>
        </w:rPr>
      </w:pPr>
      <w:r>
        <w:rPr>
          <w:lang w:eastAsia="ru-RU"/>
        </w:rPr>
        <w:t>Все спецпроекты отображаются на страницах раздела «Спецпроекты» в портлетах «Публикатор».</w:t>
      </w:r>
    </w:p>
    <w:p w14:paraId="004A277E" w14:textId="0D95096A" w:rsidR="006B41E0" w:rsidRDefault="006B41E0" w:rsidP="006B41E0">
      <w:pPr>
        <w:rPr>
          <w:lang w:eastAsia="ru-RU"/>
        </w:rPr>
      </w:pPr>
      <w:r>
        <w:rPr>
          <w:lang w:eastAsia="ru-RU"/>
        </w:rPr>
        <w:t>На каждой странице раздела «Спецпроекты» публикатор настроен на определенную категорию спецпроектов.</w:t>
      </w:r>
    </w:p>
    <w:p w14:paraId="37D9C51F" w14:textId="40E069F2" w:rsidR="006B41E0" w:rsidRDefault="006B41E0" w:rsidP="006B41E0">
      <w:pPr>
        <w:rPr>
          <w:lang w:eastAsia="ru-RU"/>
        </w:rPr>
      </w:pPr>
      <w:r>
        <w:rPr>
          <w:lang w:eastAsia="ru-RU"/>
        </w:rPr>
        <w:t xml:space="preserve">О работе с портлетом «Публикатор» см. раздел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_Ref28179802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, особенно пп.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_Ref28179861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4.1.2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_Ref21426274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4.5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386C0085" w14:textId="63CA6345" w:rsidR="006B41E0" w:rsidRDefault="006B41E0" w:rsidP="006B41E0">
      <w:pPr>
        <w:rPr>
          <w:lang w:eastAsia="ru-RU"/>
        </w:rPr>
      </w:pPr>
      <w:r>
        <w:rPr>
          <w:lang w:eastAsia="ru-RU"/>
        </w:rPr>
        <w:t>О создании / редактировании контента (отдельных спецпроектов) в портлете «Публикатор» см. разделы 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_Ref22135382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_Ref28176165 \r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BF7F1C">
        <w:rPr>
          <w:lang w:eastAsia="ru-RU"/>
        </w:rPr>
        <w:t>7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664F3132" w14:textId="3297E5FC" w:rsidR="00BF7F1C" w:rsidRDefault="00BF7F1C" w:rsidP="006B41E0">
      <w:pPr>
        <w:rPr>
          <w:lang w:eastAsia="ru-RU"/>
        </w:rPr>
      </w:pPr>
    </w:p>
    <w:p w14:paraId="085EC925" w14:textId="77777777" w:rsidR="00BF7F1C" w:rsidRDefault="00BF7F1C" w:rsidP="006B41E0">
      <w:pPr>
        <w:rPr>
          <w:lang w:eastAsia="ru-RU"/>
        </w:rPr>
      </w:pPr>
    </w:p>
    <w:p w14:paraId="36D55AC0" w14:textId="158E7FE6" w:rsidR="00287F25" w:rsidRDefault="00287F25" w:rsidP="00BF7F1C">
      <w:pPr>
        <w:pStyle w:val="1"/>
      </w:pPr>
      <w:bookmarkStart w:id="266" w:name="_Toc70340570"/>
      <w:bookmarkEnd w:id="235"/>
      <w:r>
        <w:t xml:space="preserve">Отображение </w:t>
      </w:r>
      <w:r w:rsidR="00862A2B">
        <w:t>контактных данных в подвале</w:t>
      </w:r>
      <w:bookmarkEnd w:id="266"/>
    </w:p>
    <w:p w14:paraId="1FE4D4FB" w14:textId="40EA2D61" w:rsidR="00862A2B" w:rsidRDefault="00862A2B" w:rsidP="00862A2B">
      <w:pPr>
        <w:rPr>
          <w:lang w:eastAsia="ru-RU"/>
        </w:rPr>
      </w:pPr>
      <w:r>
        <w:rPr>
          <w:lang w:eastAsia="ru-RU"/>
        </w:rPr>
        <w:t xml:space="preserve">Контактные данные в подвале Портала выглядят, как представлено на </w:t>
      </w:r>
      <w:r w:rsidRPr="00862A2B">
        <w:t xml:space="preserve">рисунке </w:t>
      </w:r>
      <w:r w:rsidRPr="00862A2B">
        <w:rPr>
          <w:lang w:eastAsia="ru-RU"/>
        </w:rPr>
        <w:fldChar w:fldCharType="begin"/>
      </w:r>
      <w:r w:rsidRPr="00862A2B">
        <w:rPr>
          <w:lang w:eastAsia="ru-RU"/>
        </w:rPr>
        <w:instrText xml:space="preserve"> REF РИСУНОК_контакт1  \* MERGEFORMAT </w:instrText>
      </w:r>
      <w:r w:rsidRPr="00862A2B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90</w:t>
      </w:r>
      <w:r w:rsidRPr="00862A2B">
        <w:rPr>
          <w:lang w:eastAsia="ru-RU"/>
        </w:rPr>
        <w:fldChar w:fldCharType="end"/>
      </w:r>
      <w:r>
        <w:rPr>
          <w:lang w:eastAsia="ru-RU"/>
        </w:rPr>
        <w:t>.</w:t>
      </w:r>
    </w:p>
    <w:p w14:paraId="1CDCA880" w14:textId="282F9C70" w:rsidR="00862A2B" w:rsidRDefault="00862A2B" w:rsidP="00862A2B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0B97C36" wp14:editId="502BE4B0">
            <wp:extent cx="2566800" cy="1994400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30C8" w14:textId="1B4910E2" w:rsidR="00862A2B" w:rsidRDefault="00862A2B" w:rsidP="00862A2B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контакт1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90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67" w:name="РИСУНОК_контакт1"/>
      <w:r w:rsidR="00EB093C">
        <w:rPr>
          <w:noProof/>
        </w:rPr>
        <w:t>90</w:t>
      </w:r>
      <w:bookmarkEnd w:id="267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90</w:t>
      </w:r>
      <w:r>
        <w:rPr>
          <w:noProof/>
        </w:rPr>
        <w:fldChar w:fldCharType="end"/>
      </w:r>
      <w:r w:rsidRPr="00C31632">
        <w:t xml:space="preserve">. </w:t>
      </w:r>
      <w:r>
        <w:t>Контактные данные в подвале Портала</w:t>
      </w:r>
    </w:p>
    <w:p w14:paraId="3DE3A330" w14:textId="42FF2796" w:rsidR="00862A2B" w:rsidRDefault="00862A2B" w:rsidP="00862A2B">
      <w:pPr>
        <w:rPr>
          <w:lang w:eastAsia="ru-RU"/>
        </w:rPr>
      </w:pPr>
      <w:r>
        <w:rPr>
          <w:lang w:eastAsia="ru-RU"/>
        </w:rPr>
        <w:t>Если требуется обновить эти данные, то администратор делает это через</w:t>
      </w:r>
      <w:r w:rsidR="00BF7F1C">
        <w:rPr>
          <w:lang w:eastAsia="ru-RU"/>
        </w:rPr>
        <w:t xml:space="preserve"> </w:t>
      </w:r>
      <w:r>
        <w:rPr>
          <w:lang w:eastAsia="ru-RU"/>
        </w:rPr>
        <w:t>административную часть Портала.</w:t>
      </w:r>
    </w:p>
    <w:p w14:paraId="142C6120" w14:textId="575D8A28" w:rsidR="00862A2B" w:rsidRDefault="00862A2B" w:rsidP="00862A2B">
      <w:pPr>
        <w:rPr>
          <w:lang w:eastAsia="ru-RU"/>
        </w:rPr>
      </w:pPr>
      <w:r>
        <w:rPr>
          <w:lang w:eastAsia="ru-RU"/>
        </w:rPr>
        <w:t>Чтобы редактировать контактные данные, нужно:</w:t>
      </w:r>
    </w:p>
    <w:p w14:paraId="1722094F" w14:textId="02DDEF9F" w:rsidR="003F10A2" w:rsidRDefault="003F10A2" w:rsidP="00D34CCD">
      <w:pPr>
        <w:pStyle w:val="a4"/>
        <w:numPr>
          <w:ilvl w:val="0"/>
          <w:numId w:val="86"/>
        </w:numPr>
        <w:tabs>
          <w:tab w:val="left" w:pos="851"/>
        </w:tabs>
      </w:pPr>
      <w:r>
        <w:t xml:space="preserve">Раскрыть вертикальное меню в левой части страницы по нажатию </w:t>
      </w:r>
      <w:r>
        <w:rPr>
          <w:lang w:eastAsia="ru-RU"/>
        </w:rPr>
        <w:t>на значок </w:t>
      </w:r>
      <w:r>
        <w:rPr>
          <w:noProof/>
          <w:lang w:eastAsia="ru-RU"/>
        </w:rPr>
        <w:drawing>
          <wp:inline distT="0" distB="0" distL="0" distR="0" wp14:anchorId="184AE95C" wp14:editId="0CE72B91">
            <wp:extent cx="157386" cy="1517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583" cy="1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 п. </w:t>
      </w:r>
      <w:r>
        <w:fldChar w:fldCharType="begin"/>
      </w:r>
      <w:r>
        <w:instrText xml:space="preserve"> REF _Ref20145752 \r \h </w:instrText>
      </w:r>
      <w:r>
        <w:fldChar w:fldCharType="separate"/>
      </w:r>
      <w:r w:rsidR="00BF7F1C">
        <w:t>1.1</w:t>
      </w:r>
      <w:r>
        <w:fldChar w:fldCharType="end"/>
      </w:r>
      <w:r>
        <w:t>).</w:t>
      </w:r>
    </w:p>
    <w:p w14:paraId="33335321" w14:textId="1143AC42" w:rsidR="00862A2B" w:rsidRDefault="003F10A2" w:rsidP="00D34CCD">
      <w:pPr>
        <w:pStyle w:val="a4"/>
        <w:numPr>
          <w:ilvl w:val="0"/>
          <w:numId w:val="86"/>
        </w:numPr>
        <w:rPr>
          <w:lang w:eastAsia="ru-RU"/>
        </w:rPr>
      </w:pPr>
      <w:r>
        <w:t>Перейти к пункту «</w:t>
      </w:r>
      <w:r w:rsidR="00886761">
        <w:rPr>
          <w:lang w:eastAsia="ru-RU"/>
        </w:rPr>
        <w:t>Конфигурация</w:t>
      </w:r>
      <w:r>
        <w:rPr>
          <w:lang w:eastAsia="ru-RU"/>
        </w:rPr>
        <w:t xml:space="preserve"> → </w:t>
      </w:r>
      <w:r w:rsidR="00886761">
        <w:rPr>
          <w:lang w:eastAsia="ru-RU"/>
        </w:rPr>
        <w:t>Настройки</w:t>
      </w:r>
      <w:r>
        <w:rPr>
          <w:lang w:eastAsia="ru-RU"/>
        </w:rPr>
        <w:t xml:space="preserve"> сайта», в результате чего открывается страница «</w:t>
      </w:r>
      <w:r w:rsidR="00886761">
        <w:rPr>
          <w:lang w:eastAsia="ru-RU"/>
        </w:rPr>
        <w:t>Настройки</w:t>
      </w:r>
      <w:r>
        <w:rPr>
          <w:lang w:eastAsia="ru-RU"/>
        </w:rPr>
        <w:t xml:space="preserve"> сайта»</w:t>
      </w:r>
      <w:r w:rsidR="00886761">
        <w:rPr>
          <w:lang w:eastAsia="ru-RU"/>
        </w:rPr>
        <w:t xml:space="preserve"> (</w:t>
      </w:r>
      <w:r w:rsidR="00886761" w:rsidRPr="00886761">
        <w:t xml:space="preserve">рисунок </w:t>
      </w:r>
      <w:r w:rsidR="00886761" w:rsidRPr="00886761">
        <w:rPr>
          <w:lang w:eastAsia="ru-RU"/>
        </w:rPr>
        <w:fldChar w:fldCharType="begin"/>
      </w:r>
      <w:r w:rsidR="00886761" w:rsidRPr="00886761">
        <w:rPr>
          <w:lang w:eastAsia="ru-RU"/>
        </w:rPr>
        <w:instrText xml:space="preserve"> REF РИСУНОК_контакт2  \* MERGEFORMAT </w:instrText>
      </w:r>
      <w:r w:rsidR="00886761" w:rsidRPr="0088676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91</w:t>
      </w:r>
      <w:r w:rsidR="00886761" w:rsidRPr="00886761">
        <w:rPr>
          <w:lang w:eastAsia="ru-RU"/>
        </w:rPr>
        <w:fldChar w:fldCharType="end"/>
      </w:r>
      <w:r w:rsidR="00886761">
        <w:rPr>
          <w:lang w:eastAsia="ru-RU"/>
        </w:rPr>
        <w:t>).</w:t>
      </w:r>
    </w:p>
    <w:p w14:paraId="3A8E92F7" w14:textId="06625556" w:rsidR="00886761" w:rsidRDefault="00886761" w:rsidP="00D34CCD">
      <w:pPr>
        <w:pStyle w:val="a4"/>
        <w:numPr>
          <w:ilvl w:val="0"/>
          <w:numId w:val="86"/>
        </w:numPr>
        <w:rPr>
          <w:lang w:eastAsia="ru-RU"/>
        </w:rPr>
      </w:pPr>
      <w:r>
        <w:rPr>
          <w:lang w:eastAsia="ru-RU"/>
        </w:rPr>
        <w:t>На странице «Настройки сайта» раскрыть меню «Дополнительные поля» (</w:t>
      </w:r>
      <w:r w:rsidRPr="00886761">
        <w:t>рисунок</w:t>
      </w:r>
      <w:r>
        <w:t> </w:t>
      </w:r>
      <w:r w:rsidRPr="00886761">
        <w:rPr>
          <w:lang w:eastAsia="ru-RU"/>
        </w:rPr>
        <w:fldChar w:fldCharType="begin"/>
      </w:r>
      <w:r w:rsidRPr="00886761">
        <w:rPr>
          <w:lang w:eastAsia="ru-RU"/>
        </w:rPr>
        <w:instrText xml:space="preserve"> REF РИСУНОК_контакт2  \* MERGEFORMAT </w:instrText>
      </w:r>
      <w:r w:rsidRPr="0088676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91</w:t>
      </w:r>
      <w:r w:rsidRPr="00886761">
        <w:rPr>
          <w:lang w:eastAsia="ru-RU"/>
        </w:rPr>
        <w:fldChar w:fldCharType="end"/>
      </w:r>
      <w:r w:rsidR="00BF7F1C">
        <w:rPr>
          <w:lang w:eastAsia="ru-RU"/>
        </w:rPr>
        <w:t>). В </w:t>
      </w:r>
      <w:r>
        <w:rPr>
          <w:lang w:eastAsia="ru-RU"/>
        </w:rPr>
        <w:t>результате отображается область «Дополнительные поля» (</w:t>
      </w:r>
      <w:r w:rsidRPr="00886761">
        <w:t>рисунок </w:t>
      </w:r>
      <w:r w:rsidRPr="00886761">
        <w:rPr>
          <w:lang w:eastAsia="ru-RU"/>
        </w:rPr>
        <w:fldChar w:fldCharType="begin"/>
      </w:r>
      <w:r w:rsidRPr="00886761">
        <w:rPr>
          <w:lang w:eastAsia="ru-RU"/>
        </w:rPr>
        <w:instrText xml:space="preserve"> REF РИСУНОК_контакт3  \* MERGEFORMAT </w:instrText>
      </w:r>
      <w:r w:rsidRPr="00886761">
        <w:rPr>
          <w:lang w:eastAsia="ru-RU"/>
        </w:rPr>
        <w:fldChar w:fldCharType="separate"/>
      </w:r>
      <w:r w:rsidR="00EB093C" w:rsidRPr="00EB093C">
        <w:rPr>
          <w:bCs/>
          <w:lang w:eastAsia="ru-RU"/>
        </w:rPr>
        <w:t>92</w:t>
      </w:r>
      <w:r w:rsidRPr="00886761">
        <w:rPr>
          <w:lang w:eastAsia="ru-RU"/>
        </w:rPr>
        <w:fldChar w:fldCharType="end"/>
      </w:r>
      <w:r w:rsidR="00BF7F1C">
        <w:rPr>
          <w:lang w:eastAsia="ru-RU"/>
        </w:rPr>
        <w:t>), каждое из </w:t>
      </w:r>
      <w:r>
        <w:rPr>
          <w:lang w:eastAsia="ru-RU"/>
        </w:rPr>
        <w:t>которых можно редактировать.</w:t>
      </w:r>
    </w:p>
    <w:p w14:paraId="611AF1D9" w14:textId="386515CA" w:rsidR="00886761" w:rsidRDefault="00886761" w:rsidP="00D34CCD">
      <w:pPr>
        <w:pStyle w:val="a4"/>
        <w:numPr>
          <w:ilvl w:val="0"/>
          <w:numId w:val="86"/>
        </w:numPr>
        <w:rPr>
          <w:lang w:eastAsia="ru-RU"/>
        </w:rPr>
      </w:pPr>
      <w:r>
        <w:rPr>
          <w:lang w:eastAsia="ru-RU"/>
        </w:rPr>
        <w:t>Внести требуемые изменения.</w:t>
      </w:r>
    </w:p>
    <w:p w14:paraId="1901AAB8" w14:textId="1D9132B1" w:rsidR="00886761" w:rsidRDefault="00886761" w:rsidP="00D34CCD">
      <w:pPr>
        <w:pStyle w:val="a4"/>
        <w:numPr>
          <w:ilvl w:val="0"/>
          <w:numId w:val="86"/>
        </w:numPr>
        <w:rPr>
          <w:lang w:eastAsia="ru-RU"/>
        </w:rPr>
      </w:pPr>
      <w:r>
        <w:rPr>
          <w:lang w:eastAsia="ru-RU"/>
        </w:rPr>
        <w:t>Нажать на кнопку «Сохранить» в нижней части страницы.</w:t>
      </w:r>
    </w:p>
    <w:p w14:paraId="6652789B" w14:textId="791BC467" w:rsidR="00886761" w:rsidRDefault="00886761" w:rsidP="00886761">
      <w:pPr>
        <w:rPr>
          <w:lang w:eastAsia="ru-RU"/>
        </w:rPr>
      </w:pPr>
      <w:r>
        <w:rPr>
          <w:lang w:eastAsia="ru-RU"/>
        </w:rPr>
        <w:t>Замечание 1.</w:t>
      </w:r>
    </w:p>
    <w:p w14:paraId="4050538B" w14:textId="00F9D9FE" w:rsidR="00923C43" w:rsidRDefault="00886761" w:rsidP="00923C43">
      <w:pPr>
        <w:rPr>
          <w:lang w:eastAsia="ru-RU"/>
        </w:rPr>
      </w:pPr>
      <w:r>
        <w:rPr>
          <w:lang w:eastAsia="ru-RU"/>
        </w:rPr>
        <w:t>При необходимости допускается не отображать какое-либо из этих значений. Для этого администратор может вместо этого значения ввести символ пробела.</w:t>
      </w:r>
      <w:r w:rsidR="00923C43">
        <w:rPr>
          <w:lang w:eastAsia="ru-RU"/>
        </w:rPr>
        <w:t xml:space="preserve"> </w:t>
      </w:r>
    </w:p>
    <w:p w14:paraId="7304B045" w14:textId="5E8A0C24" w:rsidR="00886761" w:rsidRDefault="00886761" w:rsidP="00886761">
      <w:pPr>
        <w:rPr>
          <w:lang w:eastAsia="ru-RU"/>
        </w:rPr>
      </w:pPr>
      <w:r>
        <w:rPr>
          <w:lang w:eastAsia="ru-RU"/>
        </w:rPr>
        <w:t>Замечание 2.</w:t>
      </w:r>
    </w:p>
    <w:p w14:paraId="7100A089" w14:textId="3F8EECDA" w:rsidR="00886761" w:rsidRDefault="00886761" w:rsidP="00886761">
      <w:pPr>
        <w:rPr>
          <w:lang w:eastAsia="ru-RU"/>
        </w:rPr>
      </w:pPr>
      <w:r>
        <w:rPr>
          <w:lang w:eastAsia="ru-RU"/>
        </w:rPr>
        <w:t>Добавление новых полей в рамках функций администратора не допускается.</w:t>
      </w:r>
    </w:p>
    <w:p w14:paraId="7197D26E" w14:textId="46C1146A" w:rsidR="00886761" w:rsidRDefault="00886761" w:rsidP="00886761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46023E9" wp14:editId="6D974451">
            <wp:extent cx="3571875" cy="45242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577250" cy="45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F0E9" w14:textId="517B191F" w:rsidR="00886761" w:rsidRPr="00886761" w:rsidRDefault="00886761" w:rsidP="00886761">
      <w:pPr>
        <w:pStyle w:val="af0"/>
        <w:rPr>
          <w:lang w:eastAsia="ru-RU"/>
        </w:rPr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контакт2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91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68" w:name="РИСУНОК_контакт2"/>
      <w:r w:rsidR="00EB093C">
        <w:rPr>
          <w:noProof/>
        </w:rPr>
        <w:t>91</w:t>
      </w:r>
      <w:bookmarkEnd w:id="268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91</w:t>
      </w:r>
      <w:r>
        <w:rPr>
          <w:noProof/>
        </w:rPr>
        <w:fldChar w:fldCharType="end"/>
      </w:r>
      <w:r w:rsidRPr="00C31632">
        <w:t xml:space="preserve">. </w:t>
      </w:r>
      <w:r>
        <w:t>Страница «Настройки сайта»</w:t>
      </w:r>
    </w:p>
    <w:p w14:paraId="13B028FA" w14:textId="67474563" w:rsidR="00862A2B" w:rsidRDefault="00886761" w:rsidP="00886761">
      <w:pPr>
        <w:pStyle w:val="af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E06843A" wp14:editId="5993DAF2">
            <wp:extent cx="4622400" cy="351360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CCDE" w14:textId="310EE496" w:rsidR="00886761" w:rsidRDefault="00886761" w:rsidP="00886761">
      <w:pPr>
        <w:pStyle w:val="af0"/>
      </w:pPr>
      <w:r w:rsidRPr="00C31632">
        <w:t>Рисунок </w:t>
      </w:r>
      <w:r w:rsidRPr="00C31632">
        <w:fldChar w:fldCharType="begin"/>
      </w:r>
      <w:r w:rsidRPr="00C31632">
        <w:instrText xml:space="preserve"> SEQ PIC \h </w:instrText>
      </w:r>
      <w:r w:rsidRPr="00C31632">
        <w:fldChar w:fldCharType="end"/>
      </w:r>
      <w:r w:rsidRPr="00C31632">
        <w:fldChar w:fldCharType="begin"/>
      </w:r>
      <w:r w:rsidRPr="00C31632">
        <w:instrText xml:space="preserve"> SET </w:instrText>
      </w:r>
      <w:r w:rsidRPr="00C31632">
        <w:rPr>
          <w:lang w:eastAsia="ru-RU"/>
        </w:rPr>
        <w:instrText>РИСУНОК_</w:instrText>
      </w:r>
      <w:r>
        <w:rPr>
          <w:lang w:eastAsia="ru-RU"/>
        </w:rPr>
        <w:instrText>контакт3</w:instrText>
      </w:r>
      <w:r w:rsidRPr="00C31632">
        <w:instrText xml:space="preserve"> "</w:instrText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instrText>92</w:instrText>
      </w:r>
      <w:r>
        <w:rPr>
          <w:noProof/>
        </w:rPr>
        <w:fldChar w:fldCharType="end"/>
      </w:r>
      <w:r w:rsidRPr="00C31632">
        <w:instrText xml:space="preserve">" </w:instrText>
      </w:r>
      <w:r w:rsidRPr="00C31632">
        <w:fldChar w:fldCharType="separate"/>
      </w:r>
      <w:bookmarkStart w:id="269" w:name="РИСУНОК_контакт3"/>
      <w:r w:rsidR="00EB093C">
        <w:rPr>
          <w:noProof/>
        </w:rPr>
        <w:t>92</w:t>
      </w:r>
      <w:bookmarkEnd w:id="269"/>
      <w:r w:rsidRPr="00C31632"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SEQ PIC \c </w:instrText>
      </w:r>
      <w:r>
        <w:rPr>
          <w:noProof/>
        </w:rPr>
        <w:fldChar w:fldCharType="separate"/>
      </w:r>
      <w:r w:rsidR="00EB093C">
        <w:rPr>
          <w:noProof/>
        </w:rPr>
        <w:t>92</w:t>
      </w:r>
      <w:r>
        <w:rPr>
          <w:noProof/>
        </w:rPr>
        <w:fldChar w:fldCharType="end"/>
      </w:r>
      <w:r w:rsidRPr="00C31632">
        <w:t xml:space="preserve">. </w:t>
      </w:r>
      <w:r>
        <w:t>Страница «Настройки сайта». Область «Дополнительные поля»</w:t>
      </w:r>
    </w:p>
    <w:p w14:paraId="51165CF6" w14:textId="411671FD" w:rsidR="00613B80" w:rsidRDefault="005E207C" w:rsidP="00BF7F1C">
      <w:pPr>
        <w:pStyle w:val="1"/>
      </w:pPr>
      <w:bookmarkStart w:id="270" w:name="_Toc70340571"/>
      <w:r>
        <w:lastRenderedPageBreak/>
        <w:t>П</w:t>
      </w:r>
      <w:r w:rsidR="00613B80">
        <w:t>орядок вывода организаций на странице «Площадки»</w:t>
      </w:r>
      <w:bookmarkEnd w:id="270"/>
    </w:p>
    <w:p w14:paraId="133B7541" w14:textId="6067CCD5" w:rsidR="00613B80" w:rsidRDefault="00613B80" w:rsidP="00613B80">
      <w:pPr>
        <w:rPr>
          <w:lang w:eastAsia="ru-RU"/>
        </w:rPr>
      </w:pPr>
      <w:r>
        <w:rPr>
          <w:lang w:eastAsia="ru-RU"/>
        </w:rPr>
        <w:t>На странице «Площадки» организации выводятся в порядке возрастания:</w:t>
      </w:r>
    </w:p>
    <w:p w14:paraId="65C11C84" w14:textId="3382ABC4" w:rsidR="00613B80" w:rsidRDefault="003060B4" w:rsidP="0024147A">
      <w:pPr>
        <w:pStyle w:val="a4"/>
        <w:numPr>
          <w:ilvl w:val="0"/>
          <w:numId w:val="106"/>
        </w:numPr>
        <w:jc w:val="left"/>
        <w:rPr>
          <w:lang w:eastAsia="ru-RU"/>
        </w:rPr>
      </w:pPr>
      <w:r>
        <w:rPr>
          <w:lang w:eastAsia="ru-RU"/>
        </w:rPr>
        <w:t>К</w:t>
      </w:r>
      <w:r w:rsidR="00613B80">
        <w:rPr>
          <w:lang w:eastAsia="ru-RU"/>
        </w:rPr>
        <w:t>одов типов ор</w:t>
      </w:r>
      <w:r w:rsidR="0024147A">
        <w:rPr>
          <w:lang w:eastAsia="ru-RU"/>
        </w:rPr>
        <w:t>ганизаций.</w:t>
      </w:r>
      <w:r w:rsidR="0024147A">
        <w:rPr>
          <w:lang w:eastAsia="ru-RU"/>
        </w:rPr>
        <w:br/>
      </w:r>
      <w:r>
        <w:rPr>
          <w:lang w:eastAsia="ru-RU"/>
        </w:rPr>
        <w:t>Типы организаций и к</w:t>
      </w:r>
      <w:r w:rsidR="0024147A">
        <w:rPr>
          <w:lang w:eastAsia="ru-RU"/>
        </w:rPr>
        <w:t>оды типов организаций приведены в таблице 3 и не могут быть отредактированы через АРМ.</w:t>
      </w:r>
    </w:p>
    <w:p w14:paraId="67D94A6F" w14:textId="77777777" w:rsidR="003060B4" w:rsidRDefault="003060B4" w:rsidP="0024147A">
      <w:pPr>
        <w:pStyle w:val="a4"/>
        <w:numPr>
          <w:ilvl w:val="0"/>
          <w:numId w:val="106"/>
        </w:numPr>
        <w:jc w:val="left"/>
        <w:rPr>
          <w:lang w:eastAsia="ru-RU"/>
        </w:rPr>
      </w:pPr>
      <w:r>
        <w:rPr>
          <w:lang w:eastAsia="ru-RU"/>
        </w:rPr>
        <w:t>Значения поля «Порядок следования» у организации.</w:t>
      </w:r>
    </w:p>
    <w:p w14:paraId="19840E25" w14:textId="77777777" w:rsidR="003060B4" w:rsidRDefault="003060B4" w:rsidP="003060B4">
      <w:pPr>
        <w:pStyle w:val="a4"/>
        <w:ind w:left="927" w:firstLine="0"/>
        <w:jc w:val="left"/>
        <w:rPr>
          <w:lang w:eastAsia="ru-RU"/>
        </w:rPr>
      </w:pPr>
      <w:r>
        <w:rPr>
          <w:lang w:eastAsia="ru-RU"/>
        </w:rPr>
        <w:t>Значение поля «Порядок следования» может быть отредактирован через АРМ, поле располагается на вкладке «Служебная информация».</w:t>
      </w:r>
    </w:p>
    <w:p w14:paraId="737772AA" w14:textId="6682181D" w:rsidR="003060B4" w:rsidRDefault="003060B4" w:rsidP="003060B4">
      <w:pPr>
        <w:pStyle w:val="a4"/>
        <w:numPr>
          <w:ilvl w:val="0"/>
          <w:numId w:val="106"/>
        </w:numPr>
        <w:jc w:val="left"/>
        <w:rPr>
          <w:lang w:eastAsia="ru-RU"/>
        </w:rPr>
      </w:pPr>
      <w:r>
        <w:rPr>
          <w:lang w:eastAsia="ru-RU"/>
        </w:rPr>
        <w:t>Значения поля «Номер в группе» у организации (для дочерних организаций).</w:t>
      </w:r>
    </w:p>
    <w:p w14:paraId="19CEAA29" w14:textId="27E4020E" w:rsidR="003060B4" w:rsidRDefault="003060B4" w:rsidP="003060B4">
      <w:pPr>
        <w:pStyle w:val="a4"/>
        <w:ind w:left="927" w:firstLine="0"/>
        <w:jc w:val="left"/>
        <w:rPr>
          <w:lang w:eastAsia="ru-RU"/>
        </w:rPr>
      </w:pPr>
      <w:r>
        <w:rPr>
          <w:lang w:eastAsia="ru-RU"/>
        </w:rPr>
        <w:t>Значение поля «Порядок следования» может быть отредактирован через АРМ, поле располагается на вкладке «Служебная информация».</w:t>
      </w:r>
    </w:p>
    <w:p w14:paraId="0F3FFF8D" w14:textId="229B35D2" w:rsidR="003060B4" w:rsidRDefault="003060B4" w:rsidP="003060B4">
      <w:pPr>
        <w:pStyle w:val="a4"/>
        <w:numPr>
          <w:ilvl w:val="0"/>
          <w:numId w:val="106"/>
        </w:numPr>
        <w:jc w:val="left"/>
        <w:rPr>
          <w:lang w:eastAsia="ru-RU"/>
        </w:rPr>
      </w:pPr>
      <w:r>
        <w:rPr>
          <w:lang w:eastAsia="ru-RU"/>
        </w:rPr>
        <w:t>Значения поля «</w:t>
      </w:r>
      <w:r w:rsidR="00D82299">
        <w:rPr>
          <w:lang w:eastAsia="ru-RU"/>
        </w:rPr>
        <w:t>Название</w:t>
      </w:r>
      <w:r>
        <w:rPr>
          <w:lang w:eastAsia="ru-RU"/>
        </w:rPr>
        <w:t>» у организации.</w:t>
      </w:r>
    </w:p>
    <w:p w14:paraId="1BE975DB" w14:textId="694D7345" w:rsidR="00EF310B" w:rsidRDefault="00EF310B" w:rsidP="003060B4">
      <w:pPr>
        <w:pStyle w:val="a4"/>
        <w:ind w:left="927" w:firstLine="0"/>
        <w:jc w:val="left"/>
        <w:rPr>
          <w:lang w:eastAsia="ru-RU"/>
        </w:rPr>
      </w:pPr>
      <w:r>
        <w:rPr>
          <w:lang w:eastAsia="ru-RU"/>
        </w:rPr>
        <w:t>Дочерние организации</w:t>
      </w:r>
      <w:r w:rsidR="003E7C50">
        <w:rPr>
          <w:lang w:eastAsia="ru-RU"/>
        </w:rPr>
        <w:t xml:space="preserve"> (филиалы)</w:t>
      </w:r>
      <w:r>
        <w:rPr>
          <w:lang w:eastAsia="ru-RU"/>
        </w:rPr>
        <w:t xml:space="preserve"> </w:t>
      </w:r>
      <w:r w:rsidR="003E7C50">
        <w:rPr>
          <w:lang w:eastAsia="ru-RU"/>
        </w:rPr>
        <w:t>выводятся сразу после родительских с учетом значения полей «Порядок следования» и «Номер в группе».</w:t>
      </w:r>
    </w:p>
    <w:p w14:paraId="407FFF62" w14:textId="73E7DAE4" w:rsidR="00613B80" w:rsidRDefault="00613B80" w:rsidP="00BF7F1C">
      <w:pPr>
        <w:pStyle w:val="af2"/>
      </w:pPr>
      <w:r>
        <w:t xml:space="preserve">Таблица 3. </w:t>
      </w:r>
      <w:r w:rsidR="0024147A">
        <w:t>Типы организаций и коды типов организаций</w:t>
      </w:r>
    </w:p>
    <w:tbl>
      <w:tblPr>
        <w:tblStyle w:val="aff2"/>
        <w:tblW w:w="10201" w:type="dxa"/>
        <w:jc w:val="center"/>
        <w:tblLook w:val="04A0" w:firstRow="1" w:lastRow="0" w:firstColumn="1" w:lastColumn="0" w:noHBand="0" w:noVBand="1"/>
      </w:tblPr>
      <w:tblGrid>
        <w:gridCol w:w="7225"/>
        <w:gridCol w:w="2976"/>
      </w:tblGrid>
      <w:tr w:rsidR="00972DAC" w14:paraId="5D152633" w14:textId="77777777" w:rsidTr="00BF7F1C">
        <w:trPr>
          <w:jc w:val="center"/>
        </w:trPr>
        <w:tc>
          <w:tcPr>
            <w:tcW w:w="7225" w:type="dxa"/>
          </w:tcPr>
          <w:p w14:paraId="2C31F9FC" w14:textId="77777777" w:rsidR="00972DAC" w:rsidRDefault="00972DAC" w:rsidP="0043553F">
            <w:pPr>
              <w:ind w:firstLine="0"/>
              <w:jc w:val="center"/>
            </w:pPr>
            <w:r>
              <w:t>Тип организации</w:t>
            </w:r>
          </w:p>
        </w:tc>
        <w:tc>
          <w:tcPr>
            <w:tcW w:w="2976" w:type="dxa"/>
          </w:tcPr>
          <w:p w14:paraId="1450067A" w14:textId="77777777" w:rsidR="00972DAC" w:rsidRDefault="00972DAC" w:rsidP="0043553F">
            <w:pPr>
              <w:ind w:firstLine="0"/>
              <w:jc w:val="center"/>
            </w:pPr>
            <w:r>
              <w:t>Код типа организации</w:t>
            </w:r>
          </w:p>
        </w:tc>
      </w:tr>
      <w:tr w:rsidR="00972DAC" w:rsidRPr="00972DAC" w14:paraId="5D131453" w14:textId="77777777" w:rsidTr="00BF7F1C">
        <w:trPr>
          <w:jc w:val="center"/>
        </w:trPr>
        <w:tc>
          <w:tcPr>
            <w:tcW w:w="7225" w:type="dxa"/>
          </w:tcPr>
          <w:p w14:paraId="14EED81B" w14:textId="6F965BD2" w:rsidR="00972DAC" w:rsidRPr="00972DAC" w:rsidRDefault="00972DAC" w:rsidP="00972DAC">
            <w:pPr>
              <w:ind w:firstLine="0"/>
            </w:pPr>
            <w:r w:rsidRPr="00972DAC">
              <w:t>Театры</w:t>
            </w:r>
          </w:p>
        </w:tc>
        <w:tc>
          <w:tcPr>
            <w:tcW w:w="2976" w:type="dxa"/>
          </w:tcPr>
          <w:p w14:paraId="29E54EF7" w14:textId="02C0D4C1" w:rsidR="00972DAC" w:rsidRPr="00972DAC" w:rsidRDefault="00972DAC" w:rsidP="00972DAC">
            <w:pPr>
              <w:ind w:firstLine="0"/>
            </w:pPr>
            <w:r w:rsidRPr="00972DAC">
              <w:t>11</w:t>
            </w:r>
          </w:p>
        </w:tc>
      </w:tr>
      <w:tr w:rsidR="00972DAC" w:rsidRPr="00972DAC" w14:paraId="6FDD8E18" w14:textId="77777777" w:rsidTr="00BF7F1C">
        <w:trPr>
          <w:jc w:val="center"/>
        </w:trPr>
        <w:tc>
          <w:tcPr>
            <w:tcW w:w="7225" w:type="dxa"/>
          </w:tcPr>
          <w:p w14:paraId="7F90572A" w14:textId="77777777" w:rsidR="00972DAC" w:rsidRPr="00972DAC" w:rsidRDefault="00972DAC" w:rsidP="00972DAC">
            <w:pPr>
              <w:ind w:firstLine="0"/>
            </w:pPr>
            <w:r w:rsidRPr="00972DAC">
              <w:t>Концертные площадки</w:t>
            </w:r>
          </w:p>
        </w:tc>
        <w:tc>
          <w:tcPr>
            <w:tcW w:w="2976" w:type="dxa"/>
          </w:tcPr>
          <w:p w14:paraId="5F6CE6C2" w14:textId="77777777" w:rsidR="00972DAC" w:rsidRPr="00972DAC" w:rsidRDefault="00972DAC" w:rsidP="00972DAC">
            <w:pPr>
              <w:ind w:firstLine="0"/>
            </w:pPr>
            <w:r w:rsidRPr="00972DAC">
              <w:t>15</w:t>
            </w:r>
          </w:p>
        </w:tc>
      </w:tr>
      <w:tr w:rsidR="00972DAC" w:rsidRPr="00972DAC" w14:paraId="108B5C75" w14:textId="77777777" w:rsidTr="00BF7F1C">
        <w:trPr>
          <w:jc w:val="center"/>
        </w:trPr>
        <w:tc>
          <w:tcPr>
            <w:tcW w:w="7225" w:type="dxa"/>
          </w:tcPr>
          <w:p w14:paraId="21A124F5" w14:textId="77777777" w:rsidR="00972DAC" w:rsidRPr="00972DAC" w:rsidRDefault="00972DAC" w:rsidP="00972DAC">
            <w:pPr>
              <w:ind w:firstLine="0"/>
            </w:pPr>
            <w:r w:rsidRPr="00972DAC">
              <w:t>Открытые площадки</w:t>
            </w:r>
          </w:p>
        </w:tc>
        <w:tc>
          <w:tcPr>
            <w:tcW w:w="2976" w:type="dxa"/>
          </w:tcPr>
          <w:p w14:paraId="3E1396C2" w14:textId="77777777" w:rsidR="00972DAC" w:rsidRPr="00972DAC" w:rsidRDefault="00972DAC" w:rsidP="00972DAC">
            <w:pPr>
              <w:ind w:firstLine="0"/>
            </w:pPr>
            <w:r w:rsidRPr="00972DAC">
              <w:t>16</w:t>
            </w:r>
          </w:p>
        </w:tc>
      </w:tr>
      <w:tr w:rsidR="00972DAC" w:rsidRPr="00972DAC" w14:paraId="1E92A1AC" w14:textId="77777777" w:rsidTr="00BF7F1C">
        <w:trPr>
          <w:jc w:val="center"/>
        </w:trPr>
        <w:tc>
          <w:tcPr>
            <w:tcW w:w="7225" w:type="dxa"/>
          </w:tcPr>
          <w:p w14:paraId="4D66AF06" w14:textId="77777777" w:rsidR="00972DAC" w:rsidRPr="00972DAC" w:rsidRDefault="00972DAC" w:rsidP="00972DAC">
            <w:pPr>
              <w:ind w:firstLine="0"/>
            </w:pPr>
            <w:r w:rsidRPr="00972DAC">
              <w:t>Культурные центры</w:t>
            </w:r>
          </w:p>
        </w:tc>
        <w:tc>
          <w:tcPr>
            <w:tcW w:w="2976" w:type="dxa"/>
          </w:tcPr>
          <w:p w14:paraId="77554DB2" w14:textId="77777777" w:rsidR="00972DAC" w:rsidRPr="00972DAC" w:rsidRDefault="00972DAC" w:rsidP="00972DAC">
            <w:pPr>
              <w:ind w:firstLine="0"/>
            </w:pPr>
            <w:r w:rsidRPr="00972DAC">
              <w:t>30</w:t>
            </w:r>
          </w:p>
        </w:tc>
      </w:tr>
      <w:tr w:rsidR="00972DAC" w:rsidRPr="00972DAC" w14:paraId="542EC79F" w14:textId="77777777" w:rsidTr="00BF7F1C">
        <w:trPr>
          <w:jc w:val="center"/>
        </w:trPr>
        <w:tc>
          <w:tcPr>
            <w:tcW w:w="7225" w:type="dxa"/>
          </w:tcPr>
          <w:p w14:paraId="7A510EA2" w14:textId="77777777" w:rsidR="00972DAC" w:rsidRPr="00972DAC" w:rsidRDefault="00972DAC" w:rsidP="00972DAC">
            <w:pPr>
              <w:ind w:firstLine="0"/>
            </w:pPr>
            <w:r w:rsidRPr="00972DAC">
              <w:t>Цирки</w:t>
            </w:r>
          </w:p>
        </w:tc>
        <w:tc>
          <w:tcPr>
            <w:tcW w:w="2976" w:type="dxa"/>
          </w:tcPr>
          <w:p w14:paraId="12AB642D" w14:textId="77777777" w:rsidR="00972DAC" w:rsidRPr="00972DAC" w:rsidRDefault="00972DAC" w:rsidP="00972DAC">
            <w:pPr>
              <w:ind w:firstLine="0"/>
            </w:pPr>
            <w:r w:rsidRPr="00972DAC">
              <w:t>40</w:t>
            </w:r>
          </w:p>
        </w:tc>
      </w:tr>
      <w:tr w:rsidR="00972DAC" w:rsidRPr="00972DAC" w14:paraId="45B47596" w14:textId="77777777" w:rsidTr="00BF7F1C">
        <w:trPr>
          <w:jc w:val="center"/>
        </w:trPr>
        <w:tc>
          <w:tcPr>
            <w:tcW w:w="7225" w:type="dxa"/>
          </w:tcPr>
          <w:p w14:paraId="21ACFE39" w14:textId="77777777" w:rsidR="00972DAC" w:rsidRPr="00972DAC" w:rsidRDefault="00972DAC" w:rsidP="00972DAC">
            <w:pPr>
              <w:ind w:firstLine="0"/>
            </w:pPr>
            <w:r w:rsidRPr="00972DAC">
              <w:t>Церкви</w:t>
            </w:r>
          </w:p>
        </w:tc>
        <w:tc>
          <w:tcPr>
            <w:tcW w:w="2976" w:type="dxa"/>
          </w:tcPr>
          <w:p w14:paraId="04A193EC" w14:textId="77777777" w:rsidR="00972DAC" w:rsidRPr="00972DAC" w:rsidRDefault="00972DAC" w:rsidP="00972DAC">
            <w:pPr>
              <w:ind w:firstLine="0"/>
            </w:pPr>
            <w:r w:rsidRPr="00972DAC">
              <w:t>45</w:t>
            </w:r>
          </w:p>
        </w:tc>
      </w:tr>
      <w:tr w:rsidR="00972DAC" w:rsidRPr="00972DAC" w14:paraId="59B0CD8F" w14:textId="77777777" w:rsidTr="00BF7F1C">
        <w:trPr>
          <w:jc w:val="center"/>
        </w:trPr>
        <w:tc>
          <w:tcPr>
            <w:tcW w:w="7225" w:type="dxa"/>
          </w:tcPr>
          <w:p w14:paraId="370FE5D1" w14:textId="77777777" w:rsidR="00972DAC" w:rsidRPr="00972DAC" w:rsidRDefault="00972DAC" w:rsidP="00972DAC">
            <w:pPr>
              <w:ind w:firstLine="0"/>
            </w:pPr>
            <w:r w:rsidRPr="00972DAC">
              <w:t>Кинотеатры</w:t>
            </w:r>
          </w:p>
        </w:tc>
        <w:tc>
          <w:tcPr>
            <w:tcW w:w="2976" w:type="dxa"/>
          </w:tcPr>
          <w:p w14:paraId="77F05319" w14:textId="77777777" w:rsidR="00972DAC" w:rsidRPr="00972DAC" w:rsidRDefault="00972DAC" w:rsidP="00972DAC">
            <w:pPr>
              <w:ind w:firstLine="0"/>
            </w:pPr>
            <w:r w:rsidRPr="00972DAC">
              <w:t>49</w:t>
            </w:r>
          </w:p>
        </w:tc>
      </w:tr>
      <w:tr w:rsidR="00972DAC" w:rsidRPr="00972DAC" w14:paraId="329CCA01" w14:textId="77777777" w:rsidTr="00BF7F1C">
        <w:trPr>
          <w:jc w:val="center"/>
        </w:trPr>
        <w:tc>
          <w:tcPr>
            <w:tcW w:w="7225" w:type="dxa"/>
          </w:tcPr>
          <w:p w14:paraId="6ECABAF1" w14:textId="77777777" w:rsidR="00972DAC" w:rsidRPr="00972DAC" w:rsidRDefault="00972DAC" w:rsidP="00972DAC">
            <w:pPr>
              <w:ind w:firstLine="0"/>
            </w:pPr>
            <w:r w:rsidRPr="00972DAC">
              <w:t>Библиотеки</w:t>
            </w:r>
          </w:p>
        </w:tc>
        <w:tc>
          <w:tcPr>
            <w:tcW w:w="2976" w:type="dxa"/>
          </w:tcPr>
          <w:p w14:paraId="7272A124" w14:textId="77777777" w:rsidR="00972DAC" w:rsidRPr="00972DAC" w:rsidRDefault="00972DAC" w:rsidP="00972DAC">
            <w:pPr>
              <w:ind w:firstLine="0"/>
            </w:pPr>
            <w:r w:rsidRPr="00972DAC">
              <w:t>70</w:t>
            </w:r>
          </w:p>
        </w:tc>
      </w:tr>
      <w:tr w:rsidR="00972DAC" w:rsidRPr="00972DAC" w14:paraId="070ECF34" w14:textId="77777777" w:rsidTr="00BF7F1C">
        <w:trPr>
          <w:jc w:val="center"/>
        </w:trPr>
        <w:tc>
          <w:tcPr>
            <w:tcW w:w="7225" w:type="dxa"/>
          </w:tcPr>
          <w:p w14:paraId="43FE5FCE" w14:textId="77777777" w:rsidR="00972DAC" w:rsidRPr="00972DAC" w:rsidRDefault="00972DAC" w:rsidP="00972DAC">
            <w:pPr>
              <w:ind w:firstLine="0"/>
            </w:pPr>
            <w:r w:rsidRPr="00972DAC">
              <w:t>Спортивные сооружения</w:t>
            </w:r>
          </w:p>
        </w:tc>
        <w:tc>
          <w:tcPr>
            <w:tcW w:w="2976" w:type="dxa"/>
          </w:tcPr>
          <w:p w14:paraId="10AE3AB4" w14:textId="77777777" w:rsidR="00972DAC" w:rsidRPr="00972DAC" w:rsidRDefault="00972DAC" w:rsidP="00972DAC">
            <w:pPr>
              <w:ind w:firstLine="0"/>
            </w:pPr>
            <w:r w:rsidRPr="00972DAC">
              <w:t>80</w:t>
            </w:r>
          </w:p>
        </w:tc>
      </w:tr>
      <w:tr w:rsidR="00972DAC" w:rsidRPr="00972DAC" w14:paraId="068AB225" w14:textId="77777777" w:rsidTr="00BF7F1C">
        <w:trPr>
          <w:jc w:val="center"/>
        </w:trPr>
        <w:tc>
          <w:tcPr>
            <w:tcW w:w="7225" w:type="dxa"/>
          </w:tcPr>
          <w:p w14:paraId="5E2FC020" w14:textId="77777777" w:rsidR="00972DAC" w:rsidRPr="00972DAC" w:rsidRDefault="00972DAC" w:rsidP="00972DAC">
            <w:pPr>
              <w:ind w:firstLine="0"/>
            </w:pPr>
            <w:r w:rsidRPr="00972DAC">
              <w:t>Научные центры</w:t>
            </w:r>
          </w:p>
        </w:tc>
        <w:tc>
          <w:tcPr>
            <w:tcW w:w="2976" w:type="dxa"/>
          </w:tcPr>
          <w:p w14:paraId="68EA7B57" w14:textId="77777777" w:rsidR="00972DAC" w:rsidRPr="00972DAC" w:rsidRDefault="00972DAC" w:rsidP="00972DAC">
            <w:pPr>
              <w:ind w:firstLine="0"/>
            </w:pPr>
            <w:r w:rsidRPr="00972DAC">
              <w:t>90</w:t>
            </w:r>
          </w:p>
        </w:tc>
      </w:tr>
      <w:tr w:rsidR="00972DAC" w:rsidRPr="00972DAC" w14:paraId="3859AD99" w14:textId="77777777" w:rsidTr="00BF7F1C">
        <w:trPr>
          <w:jc w:val="center"/>
        </w:trPr>
        <w:tc>
          <w:tcPr>
            <w:tcW w:w="7225" w:type="dxa"/>
          </w:tcPr>
          <w:p w14:paraId="11E0DA62" w14:textId="77777777" w:rsidR="00972DAC" w:rsidRPr="00972DAC" w:rsidRDefault="00972DAC" w:rsidP="00972DAC">
            <w:pPr>
              <w:ind w:firstLine="0"/>
            </w:pPr>
            <w:r w:rsidRPr="00972DAC">
              <w:t>Городские праздники</w:t>
            </w:r>
          </w:p>
        </w:tc>
        <w:tc>
          <w:tcPr>
            <w:tcW w:w="2976" w:type="dxa"/>
          </w:tcPr>
          <w:p w14:paraId="7A26AA21" w14:textId="77777777" w:rsidR="00972DAC" w:rsidRPr="00972DAC" w:rsidRDefault="00972DAC" w:rsidP="00972DAC">
            <w:pPr>
              <w:ind w:firstLine="0"/>
            </w:pPr>
            <w:r w:rsidRPr="00972DAC">
              <w:t>99</w:t>
            </w:r>
          </w:p>
        </w:tc>
      </w:tr>
      <w:tr w:rsidR="00972DAC" w:rsidRPr="00972DAC" w14:paraId="2121E09B" w14:textId="77777777" w:rsidTr="00BF7F1C">
        <w:trPr>
          <w:jc w:val="center"/>
        </w:trPr>
        <w:tc>
          <w:tcPr>
            <w:tcW w:w="7225" w:type="dxa"/>
          </w:tcPr>
          <w:p w14:paraId="636598ED" w14:textId="77777777" w:rsidR="00972DAC" w:rsidRPr="00972DAC" w:rsidRDefault="00972DAC" w:rsidP="00972DAC">
            <w:pPr>
              <w:ind w:firstLine="0"/>
            </w:pPr>
            <w:r w:rsidRPr="00972DAC">
              <w:t>Музеи</w:t>
            </w:r>
          </w:p>
        </w:tc>
        <w:tc>
          <w:tcPr>
            <w:tcW w:w="2976" w:type="dxa"/>
          </w:tcPr>
          <w:p w14:paraId="4BA8ADD7" w14:textId="77777777" w:rsidR="00972DAC" w:rsidRPr="00972DAC" w:rsidRDefault="00972DAC" w:rsidP="00972DAC">
            <w:pPr>
              <w:ind w:firstLine="0"/>
            </w:pPr>
            <w:r w:rsidRPr="00972DAC">
              <w:t>161</w:t>
            </w:r>
          </w:p>
        </w:tc>
      </w:tr>
      <w:tr w:rsidR="00972DAC" w:rsidRPr="00972DAC" w14:paraId="31B6A659" w14:textId="77777777" w:rsidTr="00BF7F1C">
        <w:trPr>
          <w:jc w:val="center"/>
        </w:trPr>
        <w:tc>
          <w:tcPr>
            <w:tcW w:w="7225" w:type="dxa"/>
          </w:tcPr>
          <w:p w14:paraId="2BB2696F" w14:textId="77777777" w:rsidR="00972DAC" w:rsidRPr="00972DAC" w:rsidRDefault="00972DAC" w:rsidP="00972DAC">
            <w:pPr>
              <w:ind w:firstLine="0"/>
            </w:pPr>
            <w:r w:rsidRPr="00972DAC">
              <w:t>Выставочные залы</w:t>
            </w:r>
          </w:p>
        </w:tc>
        <w:tc>
          <w:tcPr>
            <w:tcW w:w="2976" w:type="dxa"/>
          </w:tcPr>
          <w:p w14:paraId="768399F8" w14:textId="77777777" w:rsidR="00972DAC" w:rsidRPr="00972DAC" w:rsidRDefault="00972DAC" w:rsidP="00972DAC">
            <w:pPr>
              <w:ind w:firstLine="0"/>
            </w:pPr>
            <w:r w:rsidRPr="00972DAC">
              <w:t>240</w:t>
            </w:r>
          </w:p>
        </w:tc>
      </w:tr>
      <w:tr w:rsidR="00972DAC" w:rsidRPr="00972DAC" w14:paraId="621ED858" w14:textId="77777777" w:rsidTr="00BF7F1C">
        <w:trPr>
          <w:jc w:val="center"/>
        </w:trPr>
        <w:tc>
          <w:tcPr>
            <w:tcW w:w="7225" w:type="dxa"/>
          </w:tcPr>
          <w:p w14:paraId="4718637F" w14:textId="77777777" w:rsidR="00972DAC" w:rsidRPr="00972DAC" w:rsidRDefault="00972DAC" w:rsidP="00972DAC">
            <w:pPr>
              <w:ind w:firstLine="0"/>
            </w:pPr>
            <w:r w:rsidRPr="00972DAC">
              <w:t>Учебные заведения</w:t>
            </w:r>
          </w:p>
        </w:tc>
        <w:tc>
          <w:tcPr>
            <w:tcW w:w="2976" w:type="dxa"/>
          </w:tcPr>
          <w:p w14:paraId="0DADDDB3" w14:textId="77777777" w:rsidR="00972DAC" w:rsidRPr="00972DAC" w:rsidRDefault="00972DAC" w:rsidP="00972DAC">
            <w:pPr>
              <w:ind w:firstLine="0"/>
            </w:pPr>
            <w:r w:rsidRPr="00972DAC">
              <w:t>400</w:t>
            </w:r>
          </w:p>
        </w:tc>
      </w:tr>
      <w:tr w:rsidR="00972DAC" w:rsidRPr="00972DAC" w14:paraId="6B64090B" w14:textId="77777777" w:rsidTr="00BF7F1C">
        <w:trPr>
          <w:jc w:val="center"/>
        </w:trPr>
        <w:tc>
          <w:tcPr>
            <w:tcW w:w="7225" w:type="dxa"/>
          </w:tcPr>
          <w:p w14:paraId="545E8A46" w14:textId="77777777" w:rsidR="00972DAC" w:rsidRPr="00972DAC" w:rsidRDefault="00972DAC" w:rsidP="00972DAC">
            <w:pPr>
              <w:ind w:firstLine="0"/>
            </w:pPr>
            <w:r w:rsidRPr="00972DAC">
              <w:t>Клубы</w:t>
            </w:r>
          </w:p>
        </w:tc>
        <w:tc>
          <w:tcPr>
            <w:tcW w:w="2976" w:type="dxa"/>
          </w:tcPr>
          <w:p w14:paraId="49EB8542" w14:textId="77777777" w:rsidR="00972DAC" w:rsidRPr="00972DAC" w:rsidRDefault="00972DAC" w:rsidP="00972DAC">
            <w:pPr>
              <w:ind w:firstLine="0"/>
            </w:pPr>
            <w:r w:rsidRPr="00972DAC">
              <w:t>750</w:t>
            </w:r>
          </w:p>
        </w:tc>
      </w:tr>
      <w:tr w:rsidR="00972DAC" w:rsidRPr="00972DAC" w14:paraId="1F068E04" w14:textId="77777777" w:rsidTr="00BF7F1C">
        <w:trPr>
          <w:jc w:val="center"/>
        </w:trPr>
        <w:tc>
          <w:tcPr>
            <w:tcW w:w="7225" w:type="dxa"/>
          </w:tcPr>
          <w:p w14:paraId="77BBE38D" w14:textId="77777777" w:rsidR="00972DAC" w:rsidRPr="00972DAC" w:rsidRDefault="00972DAC" w:rsidP="00972DAC">
            <w:pPr>
              <w:ind w:firstLine="0"/>
            </w:pPr>
            <w:r w:rsidRPr="00972DAC">
              <w:t>Конференц-залы</w:t>
            </w:r>
          </w:p>
        </w:tc>
        <w:tc>
          <w:tcPr>
            <w:tcW w:w="2976" w:type="dxa"/>
          </w:tcPr>
          <w:p w14:paraId="7E15A276" w14:textId="77777777" w:rsidR="00972DAC" w:rsidRPr="00972DAC" w:rsidRDefault="00972DAC" w:rsidP="00972DAC">
            <w:pPr>
              <w:ind w:firstLine="0"/>
            </w:pPr>
            <w:r w:rsidRPr="00972DAC">
              <w:t>800</w:t>
            </w:r>
          </w:p>
        </w:tc>
      </w:tr>
      <w:tr w:rsidR="00972DAC" w:rsidRPr="00613B80" w14:paraId="262D103A" w14:textId="77777777" w:rsidTr="00BF7F1C">
        <w:trPr>
          <w:jc w:val="center"/>
        </w:trPr>
        <w:tc>
          <w:tcPr>
            <w:tcW w:w="7225" w:type="dxa"/>
          </w:tcPr>
          <w:p w14:paraId="598300C0" w14:textId="77777777" w:rsidR="00972DAC" w:rsidRPr="00972DAC" w:rsidRDefault="00972DAC" w:rsidP="00972DAC">
            <w:pPr>
              <w:ind w:firstLine="0"/>
            </w:pPr>
            <w:r w:rsidRPr="00972DAC">
              <w:t>Творческие союзы</w:t>
            </w:r>
          </w:p>
        </w:tc>
        <w:tc>
          <w:tcPr>
            <w:tcW w:w="2976" w:type="dxa"/>
          </w:tcPr>
          <w:p w14:paraId="11C0A2AA" w14:textId="77777777" w:rsidR="00972DAC" w:rsidRPr="00613B80" w:rsidRDefault="00972DAC" w:rsidP="00972DAC">
            <w:pPr>
              <w:ind w:firstLine="0"/>
            </w:pPr>
            <w:r w:rsidRPr="00972DAC">
              <w:t>830</w:t>
            </w:r>
          </w:p>
        </w:tc>
      </w:tr>
    </w:tbl>
    <w:p w14:paraId="3CD8478F" w14:textId="00DCA089" w:rsidR="00B23F53" w:rsidRDefault="00B23F53" w:rsidP="00BF7F1C">
      <w:r>
        <w:t xml:space="preserve">В </w:t>
      </w:r>
      <w:r>
        <w:rPr>
          <w:lang w:eastAsia="ru-RU"/>
        </w:rPr>
        <w:t>таблице</w:t>
      </w:r>
      <w:r>
        <w:t xml:space="preserve"> 4 приведен пример </w:t>
      </w:r>
      <w:r w:rsidR="001A1216">
        <w:t xml:space="preserve">порядка </w:t>
      </w:r>
      <w:r w:rsidR="00E536BA">
        <w:t xml:space="preserve">вывода </w:t>
      </w:r>
      <w:r>
        <w:t>организаций</w:t>
      </w:r>
      <w:r w:rsidR="00E536BA">
        <w:t>.</w:t>
      </w:r>
    </w:p>
    <w:p w14:paraId="39ECF4AB" w14:textId="209ECD5A" w:rsidR="00E536BA" w:rsidRDefault="00366D22" w:rsidP="00366D22">
      <w:pPr>
        <w:pStyle w:val="af2"/>
      </w:pPr>
      <w:r>
        <w:t>Таблица 4</w:t>
      </w:r>
      <w:r w:rsidR="00E536BA">
        <w:t>. Пример вывода организаций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099"/>
        <w:gridCol w:w="2298"/>
        <w:gridCol w:w="4317"/>
        <w:gridCol w:w="1379"/>
        <w:gridCol w:w="1100"/>
      </w:tblGrid>
      <w:tr w:rsidR="005E207C" w14:paraId="419649DB" w14:textId="77777777" w:rsidTr="00E4086D">
        <w:trPr>
          <w:tblHeader/>
        </w:trPr>
        <w:tc>
          <w:tcPr>
            <w:tcW w:w="1099" w:type="dxa"/>
          </w:tcPr>
          <w:p w14:paraId="70A946B8" w14:textId="77777777" w:rsidR="005E207C" w:rsidRDefault="005E207C" w:rsidP="00E4086D">
            <w:pPr>
              <w:ind w:firstLine="0"/>
              <w:jc w:val="center"/>
            </w:pPr>
            <w:r>
              <w:t>Порядок вывода</w:t>
            </w:r>
          </w:p>
        </w:tc>
        <w:tc>
          <w:tcPr>
            <w:tcW w:w="2298" w:type="dxa"/>
          </w:tcPr>
          <w:p w14:paraId="290AEF71" w14:textId="77777777" w:rsidR="005E207C" w:rsidRDefault="005E207C" w:rsidP="00E4086D">
            <w:pPr>
              <w:ind w:firstLine="0"/>
              <w:jc w:val="center"/>
            </w:pPr>
            <w:r>
              <w:t>Тип организации / Код</w:t>
            </w:r>
          </w:p>
        </w:tc>
        <w:tc>
          <w:tcPr>
            <w:tcW w:w="4317" w:type="dxa"/>
          </w:tcPr>
          <w:p w14:paraId="2390796D" w14:textId="77777777" w:rsidR="005E207C" w:rsidRDefault="005E207C" w:rsidP="00E4086D">
            <w:pPr>
              <w:ind w:firstLine="0"/>
              <w:jc w:val="center"/>
            </w:pPr>
            <w:r>
              <w:t>Организация</w:t>
            </w:r>
          </w:p>
        </w:tc>
        <w:tc>
          <w:tcPr>
            <w:tcW w:w="1379" w:type="dxa"/>
          </w:tcPr>
          <w:p w14:paraId="788F06FD" w14:textId="77777777" w:rsidR="005E207C" w:rsidRDefault="005E207C" w:rsidP="00E4086D">
            <w:pPr>
              <w:ind w:firstLine="0"/>
              <w:jc w:val="center"/>
            </w:pPr>
            <w:r>
              <w:t>Порядок следования</w:t>
            </w:r>
          </w:p>
        </w:tc>
        <w:tc>
          <w:tcPr>
            <w:tcW w:w="1100" w:type="dxa"/>
          </w:tcPr>
          <w:p w14:paraId="220C0130" w14:textId="77777777" w:rsidR="005E207C" w:rsidRDefault="005E207C" w:rsidP="00E4086D">
            <w:pPr>
              <w:ind w:firstLine="0"/>
              <w:jc w:val="center"/>
            </w:pPr>
            <w:r>
              <w:t>Номер в группе</w:t>
            </w:r>
          </w:p>
        </w:tc>
      </w:tr>
      <w:tr w:rsidR="005E207C" w14:paraId="56372878" w14:textId="77777777" w:rsidTr="00E4086D">
        <w:tc>
          <w:tcPr>
            <w:tcW w:w="1099" w:type="dxa"/>
          </w:tcPr>
          <w:p w14:paraId="3D9C31F9" w14:textId="77777777" w:rsidR="005E207C" w:rsidRDefault="005E207C" w:rsidP="00E4086D">
            <w:pPr>
              <w:ind w:firstLine="0"/>
            </w:pPr>
            <w:r>
              <w:t>1</w:t>
            </w:r>
          </w:p>
        </w:tc>
        <w:tc>
          <w:tcPr>
            <w:tcW w:w="2298" w:type="dxa"/>
          </w:tcPr>
          <w:p w14:paraId="2C35E803" w14:textId="77777777" w:rsidR="005E207C" w:rsidRDefault="005E207C" w:rsidP="00E4086D">
            <w:pPr>
              <w:ind w:firstLine="0"/>
            </w:pPr>
            <w:r w:rsidRPr="00972DAC">
              <w:t>Театры</w:t>
            </w:r>
            <w:r>
              <w:t xml:space="preserve"> / 11</w:t>
            </w:r>
          </w:p>
        </w:tc>
        <w:tc>
          <w:tcPr>
            <w:tcW w:w="4317" w:type="dxa"/>
          </w:tcPr>
          <w:p w14:paraId="2B128AAA" w14:textId="77777777" w:rsidR="005E207C" w:rsidRDefault="005E207C" w:rsidP="00E4086D">
            <w:pPr>
              <w:ind w:firstLine="0"/>
            </w:pPr>
            <w:r w:rsidRPr="00B23F53">
              <w:t>Мариинский театр</w:t>
            </w:r>
          </w:p>
        </w:tc>
        <w:tc>
          <w:tcPr>
            <w:tcW w:w="1379" w:type="dxa"/>
          </w:tcPr>
          <w:p w14:paraId="015E71DB" w14:textId="77777777" w:rsidR="005E207C" w:rsidRDefault="005E207C" w:rsidP="00E4086D">
            <w:pPr>
              <w:ind w:firstLine="0"/>
            </w:pPr>
            <w:r>
              <w:t>10</w:t>
            </w:r>
          </w:p>
        </w:tc>
        <w:tc>
          <w:tcPr>
            <w:tcW w:w="1100" w:type="dxa"/>
          </w:tcPr>
          <w:p w14:paraId="1F4286B9" w14:textId="77777777" w:rsidR="005E207C" w:rsidRDefault="005E207C" w:rsidP="00E4086D">
            <w:pPr>
              <w:ind w:firstLine="0"/>
            </w:pPr>
            <w:r>
              <w:t>1</w:t>
            </w:r>
          </w:p>
        </w:tc>
      </w:tr>
      <w:tr w:rsidR="005E207C" w14:paraId="0AB8A237" w14:textId="77777777" w:rsidTr="00E4086D">
        <w:tc>
          <w:tcPr>
            <w:tcW w:w="1099" w:type="dxa"/>
          </w:tcPr>
          <w:p w14:paraId="1D1870F4" w14:textId="77777777" w:rsidR="005E207C" w:rsidRDefault="005E207C" w:rsidP="00E4086D">
            <w:pPr>
              <w:ind w:firstLine="0"/>
            </w:pPr>
            <w:r>
              <w:t>2</w:t>
            </w:r>
          </w:p>
        </w:tc>
        <w:tc>
          <w:tcPr>
            <w:tcW w:w="2298" w:type="dxa"/>
          </w:tcPr>
          <w:p w14:paraId="4DB20B45" w14:textId="77777777" w:rsidR="005E207C" w:rsidRDefault="005E207C" w:rsidP="00E4086D">
            <w:pPr>
              <w:ind w:firstLine="0"/>
            </w:pPr>
            <w:r w:rsidRPr="00972DAC">
              <w:t>Театры</w:t>
            </w:r>
            <w:r>
              <w:t xml:space="preserve"> / 11</w:t>
            </w:r>
          </w:p>
        </w:tc>
        <w:tc>
          <w:tcPr>
            <w:tcW w:w="4317" w:type="dxa"/>
          </w:tcPr>
          <w:p w14:paraId="42672C9C" w14:textId="77777777" w:rsidR="005E207C" w:rsidRDefault="005E207C" w:rsidP="00E4086D">
            <w:pPr>
              <w:ind w:firstLine="0"/>
            </w:pPr>
            <w:r w:rsidRPr="00B23F53">
              <w:t>Концертный</w:t>
            </w:r>
            <w:r>
              <w:t> </w:t>
            </w:r>
            <w:r w:rsidRPr="00B23F53">
              <w:t>зал</w:t>
            </w:r>
            <w:r>
              <w:br/>
              <w:t>(дочерняя к «</w:t>
            </w:r>
            <w:r w:rsidRPr="00B23F53">
              <w:t>Мариинский театр</w:t>
            </w:r>
            <w:r>
              <w:t>»)</w:t>
            </w:r>
          </w:p>
        </w:tc>
        <w:tc>
          <w:tcPr>
            <w:tcW w:w="1379" w:type="dxa"/>
          </w:tcPr>
          <w:p w14:paraId="0B272EA6" w14:textId="77777777" w:rsidR="005E207C" w:rsidRDefault="005E207C" w:rsidP="00E4086D">
            <w:pPr>
              <w:ind w:firstLine="0"/>
            </w:pPr>
            <w:r>
              <w:t>10</w:t>
            </w:r>
          </w:p>
        </w:tc>
        <w:tc>
          <w:tcPr>
            <w:tcW w:w="1100" w:type="dxa"/>
          </w:tcPr>
          <w:p w14:paraId="79353ED6" w14:textId="77777777" w:rsidR="005E207C" w:rsidRDefault="005E207C" w:rsidP="00E4086D">
            <w:pPr>
              <w:ind w:firstLine="0"/>
            </w:pPr>
            <w:r>
              <w:t>2</w:t>
            </w:r>
          </w:p>
        </w:tc>
      </w:tr>
      <w:tr w:rsidR="005E207C" w14:paraId="5A23540A" w14:textId="77777777" w:rsidTr="00E4086D">
        <w:tc>
          <w:tcPr>
            <w:tcW w:w="1099" w:type="dxa"/>
          </w:tcPr>
          <w:p w14:paraId="6833BEDE" w14:textId="77777777" w:rsidR="005E207C" w:rsidRDefault="005E207C" w:rsidP="00E4086D">
            <w:pPr>
              <w:ind w:firstLine="0"/>
            </w:pPr>
            <w:r>
              <w:t>3</w:t>
            </w:r>
          </w:p>
        </w:tc>
        <w:tc>
          <w:tcPr>
            <w:tcW w:w="2298" w:type="dxa"/>
          </w:tcPr>
          <w:p w14:paraId="242E2EE8" w14:textId="77777777" w:rsidR="005E207C" w:rsidRDefault="005E207C" w:rsidP="00E4086D">
            <w:pPr>
              <w:ind w:firstLine="0"/>
            </w:pPr>
            <w:r w:rsidRPr="00972DAC">
              <w:t>Театры</w:t>
            </w:r>
            <w:r>
              <w:t xml:space="preserve"> / 11</w:t>
            </w:r>
          </w:p>
        </w:tc>
        <w:tc>
          <w:tcPr>
            <w:tcW w:w="4317" w:type="dxa"/>
          </w:tcPr>
          <w:p w14:paraId="1ACA2F1C" w14:textId="77777777" w:rsidR="005E207C" w:rsidRDefault="005E207C" w:rsidP="00E4086D">
            <w:pPr>
              <w:ind w:firstLine="0"/>
            </w:pPr>
            <w:r w:rsidRPr="00B23F53">
              <w:t>Мариинский</w:t>
            </w:r>
            <w:r>
              <w:t> </w:t>
            </w:r>
            <w:r w:rsidRPr="00B23F53">
              <w:t>-</w:t>
            </w:r>
            <w:r>
              <w:t> </w:t>
            </w:r>
            <w:r w:rsidRPr="00B23F53">
              <w:t xml:space="preserve">2 </w:t>
            </w:r>
            <w:r>
              <w:br/>
              <w:t>(дочерняя к «</w:t>
            </w:r>
            <w:r w:rsidRPr="00B23F53">
              <w:t>Мариинский театр</w:t>
            </w:r>
            <w:r>
              <w:t>»)</w:t>
            </w:r>
          </w:p>
        </w:tc>
        <w:tc>
          <w:tcPr>
            <w:tcW w:w="1379" w:type="dxa"/>
          </w:tcPr>
          <w:p w14:paraId="597DFAD2" w14:textId="77777777" w:rsidR="005E207C" w:rsidRDefault="005E207C" w:rsidP="00E4086D">
            <w:pPr>
              <w:ind w:firstLine="0"/>
            </w:pPr>
            <w:r>
              <w:t>10</w:t>
            </w:r>
          </w:p>
        </w:tc>
        <w:tc>
          <w:tcPr>
            <w:tcW w:w="1100" w:type="dxa"/>
          </w:tcPr>
          <w:p w14:paraId="510C263A" w14:textId="77777777" w:rsidR="005E207C" w:rsidRDefault="005E207C" w:rsidP="00E4086D">
            <w:pPr>
              <w:ind w:firstLine="0"/>
            </w:pPr>
            <w:r>
              <w:t>3</w:t>
            </w:r>
          </w:p>
        </w:tc>
      </w:tr>
      <w:tr w:rsidR="005E207C" w14:paraId="5DCB7784" w14:textId="77777777" w:rsidTr="00E4086D">
        <w:tc>
          <w:tcPr>
            <w:tcW w:w="1099" w:type="dxa"/>
          </w:tcPr>
          <w:p w14:paraId="185BDCBA" w14:textId="77777777" w:rsidR="005E207C" w:rsidRDefault="005E207C" w:rsidP="00E4086D">
            <w:pPr>
              <w:ind w:firstLine="0"/>
            </w:pPr>
            <w:r>
              <w:t>4</w:t>
            </w:r>
          </w:p>
        </w:tc>
        <w:tc>
          <w:tcPr>
            <w:tcW w:w="2298" w:type="dxa"/>
          </w:tcPr>
          <w:p w14:paraId="172F7DED" w14:textId="77777777" w:rsidR="005E207C" w:rsidRDefault="005E207C" w:rsidP="00E4086D">
            <w:pPr>
              <w:ind w:firstLine="0"/>
            </w:pPr>
            <w:r w:rsidRPr="00972DAC">
              <w:t>Театры</w:t>
            </w:r>
            <w:r>
              <w:t xml:space="preserve"> / 11</w:t>
            </w:r>
          </w:p>
        </w:tc>
        <w:tc>
          <w:tcPr>
            <w:tcW w:w="4317" w:type="dxa"/>
          </w:tcPr>
          <w:p w14:paraId="13FEA2F9" w14:textId="77777777" w:rsidR="005E207C" w:rsidRDefault="005E207C" w:rsidP="00E4086D">
            <w:pPr>
              <w:ind w:firstLine="0"/>
            </w:pPr>
            <w:r w:rsidRPr="00E536BA">
              <w:t>Зал Мусоргского</w:t>
            </w:r>
          </w:p>
          <w:p w14:paraId="2ABEF4F0" w14:textId="77777777" w:rsidR="005E207C" w:rsidRDefault="005E207C" w:rsidP="00E4086D">
            <w:pPr>
              <w:ind w:firstLine="0"/>
            </w:pPr>
            <w:r>
              <w:t>(дочерняя к «</w:t>
            </w:r>
            <w:r w:rsidRPr="00B23F53">
              <w:t>Мариинский</w:t>
            </w:r>
            <w:r>
              <w:t> </w:t>
            </w:r>
            <w:r w:rsidRPr="00B23F53">
              <w:t>-</w:t>
            </w:r>
            <w:r>
              <w:t> </w:t>
            </w:r>
            <w:r w:rsidRPr="00B23F53">
              <w:t>2</w:t>
            </w:r>
            <w:r>
              <w:t>»)</w:t>
            </w:r>
          </w:p>
        </w:tc>
        <w:tc>
          <w:tcPr>
            <w:tcW w:w="1379" w:type="dxa"/>
          </w:tcPr>
          <w:p w14:paraId="7AC763CA" w14:textId="77777777" w:rsidR="005E207C" w:rsidRDefault="005E207C" w:rsidP="00E4086D">
            <w:pPr>
              <w:ind w:firstLine="0"/>
            </w:pPr>
            <w:r>
              <w:t>10</w:t>
            </w:r>
          </w:p>
        </w:tc>
        <w:tc>
          <w:tcPr>
            <w:tcW w:w="1100" w:type="dxa"/>
          </w:tcPr>
          <w:p w14:paraId="4E4C3CF6" w14:textId="77777777" w:rsidR="005E207C" w:rsidRDefault="005E207C" w:rsidP="00E4086D">
            <w:pPr>
              <w:ind w:firstLine="0"/>
            </w:pPr>
            <w:r>
              <w:t>4</w:t>
            </w:r>
          </w:p>
        </w:tc>
      </w:tr>
      <w:tr w:rsidR="005E207C" w14:paraId="3311EBC0" w14:textId="77777777" w:rsidTr="00E4086D">
        <w:tc>
          <w:tcPr>
            <w:tcW w:w="1099" w:type="dxa"/>
          </w:tcPr>
          <w:p w14:paraId="61B4EE19" w14:textId="77777777" w:rsidR="005E207C" w:rsidRDefault="005E207C" w:rsidP="00E4086D">
            <w:pPr>
              <w:ind w:firstLine="0"/>
            </w:pPr>
            <w:r>
              <w:t>5</w:t>
            </w:r>
          </w:p>
        </w:tc>
        <w:tc>
          <w:tcPr>
            <w:tcW w:w="2298" w:type="dxa"/>
          </w:tcPr>
          <w:p w14:paraId="751F2B8A" w14:textId="77777777" w:rsidR="005E207C" w:rsidRDefault="005E207C" w:rsidP="00E4086D">
            <w:pPr>
              <w:ind w:firstLine="0"/>
            </w:pPr>
            <w:r>
              <w:t>Театры / 11</w:t>
            </w:r>
          </w:p>
        </w:tc>
        <w:tc>
          <w:tcPr>
            <w:tcW w:w="4317" w:type="dxa"/>
          </w:tcPr>
          <w:p w14:paraId="47D65401" w14:textId="77777777" w:rsidR="005E207C" w:rsidRDefault="005E207C" w:rsidP="00E4086D">
            <w:pPr>
              <w:ind w:firstLine="0"/>
            </w:pPr>
            <w:r w:rsidRPr="00E536BA">
              <w:t>Зал Прокофьева</w:t>
            </w:r>
          </w:p>
          <w:p w14:paraId="04618268" w14:textId="77777777" w:rsidR="005E207C" w:rsidRDefault="005E207C" w:rsidP="00E4086D">
            <w:pPr>
              <w:ind w:firstLine="0"/>
            </w:pPr>
            <w:r>
              <w:t>(дочерняя к «</w:t>
            </w:r>
            <w:r w:rsidRPr="00B23F53">
              <w:t>Мариинский</w:t>
            </w:r>
            <w:r>
              <w:t> </w:t>
            </w:r>
            <w:r w:rsidRPr="00B23F53">
              <w:t>-</w:t>
            </w:r>
            <w:r>
              <w:t> </w:t>
            </w:r>
            <w:r w:rsidRPr="00B23F53">
              <w:t>2</w:t>
            </w:r>
            <w:r>
              <w:t>»)</w:t>
            </w:r>
          </w:p>
        </w:tc>
        <w:tc>
          <w:tcPr>
            <w:tcW w:w="1379" w:type="dxa"/>
          </w:tcPr>
          <w:p w14:paraId="2BD493AB" w14:textId="77777777" w:rsidR="005E207C" w:rsidRDefault="005E207C" w:rsidP="00E4086D">
            <w:pPr>
              <w:ind w:firstLine="0"/>
            </w:pPr>
            <w:r>
              <w:t>10</w:t>
            </w:r>
          </w:p>
        </w:tc>
        <w:tc>
          <w:tcPr>
            <w:tcW w:w="1100" w:type="dxa"/>
          </w:tcPr>
          <w:p w14:paraId="1531D054" w14:textId="77777777" w:rsidR="005E207C" w:rsidRDefault="005E207C" w:rsidP="00E4086D">
            <w:pPr>
              <w:ind w:firstLine="0"/>
            </w:pPr>
            <w:r>
              <w:t>5</w:t>
            </w:r>
          </w:p>
        </w:tc>
      </w:tr>
      <w:tr w:rsidR="005E207C" w14:paraId="44DB96A8" w14:textId="77777777" w:rsidTr="00E4086D">
        <w:tc>
          <w:tcPr>
            <w:tcW w:w="1099" w:type="dxa"/>
          </w:tcPr>
          <w:p w14:paraId="518DF84B" w14:textId="77777777" w:rsidR="005E207C" w:rsidRPr="00E536BA" w:rsidRDefault="005E207C" w:rsidP="00E408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298" w:type="dxa"/>
          </w:tcPr>
          <w:p w14:paraId="4E7B4364" w14:textId="77777777" w:rsidR="005E207C" w:rsidRPr="00E536BA" w:rsidRDefault="005E207C" w:rsidP="00E4086D">
            <w:pPr>
              <w:ind w:firstLine="0"/>
              <w:rPr>
                <w:lang w:val="en-US"/>
              </w:rPr>
            </w:pPr>
            <w:r w:rsidRPr="00972DAC">
              <w:t>Концертные площадки</w:t>
            </w:r>
            <w:r>
              <w:rPr>
                <w:lang w:val="en-US"/>
              </w:rPr>
              <w:t xml:space="preserve"> / 15</w:t>
            </w:r>
          </w:p>
        </w:tc>
        <w:tc>
          <w:tcPr>
            <w:tcW w:w="4317" w:type="dxa"/>
          </w:tcPr>
          <w:p w14:paraId="69D52D9D" w14:textId="77777777" w:rsidR="005E207C" w:rsidRPr="00E536BA" w:rsidRDefault="005E207C" w:rsidP="00E4086D">
            <w:pPr>
              <w:ind w:firstLine="0"/>
            </w:pPr>
            <w:r w:rsidRPr="00E536BA">
              <w:t xml:space="preserve">Малый зал им. А. К. Глазунова Санкт-Петербургской государственной </w:t>
            </w:r>
            <w:r w:rsidRPr="00E536BA">
              <w:lastRenderedPageBreak/>
              <w:t>консерватории им. Н. А. Римского-Корсакова</w:t>
            </w:r>
          </w:p>
        </w:tc>
        <w:tc>
          <w:tcPr>
            <w:tcW w:w="1379" w:type="dxa"/>
          </w:tcPr>
          <w:p w14:paraId="3243DB85" w14:textId="77777777" w:rsidR="005E207C" w:rsidRPr="00E536BA" w:rsidRDefault="005E207C" w:rsidP="00E408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40</w:t>
            </w:r>
          </w:p>
        </w:tc>
        <w:tc>
          <w:tcPr>
            <w:tcW w:w="1100" w:type="dxa"/>
          </w:tcPr>
          <w:p w14:paraId="70493DFA" w14:textId="77777777" w:rsidR="005E207C" w:rsidRDefault="005E207C" w:rsidP="00E4086D">
            <w:pPr>
              <w:ind w:firstLine="0"/>
            </w:pPr>
          </w:p>
        </w:tc>
      </w:tr>
      <w:tr w:rsidR="005E207C" w14:paraId="3A133B57" w14:textId="77777777" w:rsidTr="00E4086D">
        <w:tc>
          <w:tcPr>
            <w:tcW w:w="1099" w:type="dxa"/>
          </w:tcPr>
          <w:p w14:paraId="372F882B" w14:textId="77777777" w:rsidR="005E207C" w:rsidRDefault="005E207C" w:rsidP="00E408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N + 1</w:t>
            </w:r>
          </w:p>
        </w:tc>
        <w:tc>
          <w:tcPr>
            <w:tcW w:w="2298" w:type="dxa"/>
          </w:tcPr>
          <w:p w14:paraId="3587AAFF" w14:textId="77777777" w:rsidR="005E207C" w:rsidRPr="00972DAC" w:rsidRDefault="005E207C" w:rsidP="00E4086D">
            <w:pPr>
              <w:ind w:firstLine="0"/>
            </w:pPr>
            <w:r w:rsidRPr="00972DAC">
              <w:t>Концертные площадки</w:t>
            </w:r>
            <w:r>
              <w:rPr>
                <w:lang w:val="en-US"/>
              </w:rPr>
              <w:t xml:space="preserve"> / 15</w:t>
            </w:r>
          </w:p>
        </w:tc>
        <w:tc>
          <w:tcPr>
            <w:tcW w:w="4317" w:type="dxa"/>
          </w:tcPr>
          <w:p w14:paraId="30B7B627" w14:textId="77777777" w:rsidR="005E207C" w:rsidRPr="00E536BA" w:rsidRDefault="005E207C" w:rsidP="00E4086D">
            <w:pPr>
              <w:ind w:firstLine="0"/>
            </w:pPr>
            <w:r w:rsidRPr="00E536BA">
              <w:t>Санкт-Петербургская академическая филармония им. Д. Д. Шостаковича</w:t>
            </w:r>
          </w:p>
        </w:tc>
        <w:tc>
          <w:tcPr>
            <w:tcW w:w="1379" w:type="dxa"/>
          </w:tcPr>
          <w:p w14:paraId="12D3D4E1" w14:textId="77777777" w:rsidR="005E207C" w:rsidRDefault="005E207C" w:rsidP="00E4086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100" w:type="dxa"/>
          </w:tcPr>
          <w:p w14:paraId="639A85FE" w14:textId="77777777" w:rsidR="005E207C" w:rsidRDefault="005E207C" w:rsidP="00E4086D">
            <w:pPr>
              <w:ind w:firstLine="0"/>
            </w:pPr>
          </w:p>
        </w:tc>
      </w:tr>
    </w:tbl>
    <w:p w14:paraId="0738AF05" w14:textId="5AA50D5A" w:rsidR="005E207C" w:rsidRPr="005E207C" w:rsidRDefault="005E207C" w:rsidP="005E207C"/>
    <w:p w14:paraId="08FE208C" w14:textId="2E83C7AD" w:rsidR="005E207C" w:rsidRPr="005E207C" w:rsidRDefault="005E207C" w:rsidP="005E207C"/>
    <w:p w14:paraId="108FF55E" w14:textId="77777777" w:rsidR="005E207C" w:rsidRPr="005E207C" w:rsidRDefault="005E207C" w:rsidP="005E207C"/>
    <w:p w14:paraId="540D81C4" w14:textId="06598215" w:rsidR="0043553F" w:rsidRDefault="005E207C" w:rsidP="00BF7F1C">
      <w:pPr>
        <w:pStyle w:val="1"/>
      </w:pPr>
      <w:bookmarkStart w:id="271" w:name="_Toc70340572"/>
      <w:r>
        <w:lastRenderedPageBreak/>
        <w:t>П</w:t>
      </w:r>
      <w:r w:rsidR="0043553F">
        <w:t>орядок вывода Событий на странице «События»</w:t>
      </w:r>
      <w:bookmarkEnd w:id="271"/>
    </w:p>
    <w:p w14:paraId="03919523" w14:textId="075E8500" w:rsidR="0043553F" w:rsidRDefault="0043553F" w:rsidP="0043553F">
      <w:pPr>
        <w:rPr>
          <w:lang w:eastAsia="ru-RU"/>
        </w:rPr>
      </w:pPr>
      <w:r>
        <w:rPr>
          <w:lang w:eastAsia="ru-RU"/>
        </w:rPr>
        <w:t>На странице «События» события выводятся в порядке:</w:t>
      </w:r>
    </w:p>
    <w:p w14:paraId="0063BFF4" w14:textId="68F57A86" w:rsidR="005F2621" w:rsidRDefault="005F2621" w:rsidP="005F2621">
      <w:pPr>
        <w:pStyle w:val="a4"/>
        <w:numPr>
          <w:ilvl w:val="0"/>
          <w:numId w:val="106"/>
        </w:numPr>
        <w:rPr>
          <w:lang w:eastAsia="ru-RU"/>
        </w:rPr>
      </w:pPr>
      <w:r>
        <w:t xml:space="preserve">Сначала </w:t>
      </w:r>
      <w:r w:rsidR="00743320">
        <w:t>–</w:t>
      </w:r>
      <w:r>
        <w:t xml:space="preserve"> события с конкретной датой.</w:t>
      </w:r>
    </w:p>
    <w:p w14:paraId="2C6A53B4" w14:textId="4023FF2E" w:rsidR="00743320" w:rsidRDefault="009431D8" w:rsidP="00743320">
      <w:pPr>
        <w:pStyle w:val="a4"/>
        <w:ind w:left="927" w:firstLine="0"/>
        <w:rPr>
          <w:lang w:eastAsia="ru-RU"/>
        </w:rPr>
      </w:pPr>
      <w:r>
        <w:t>С</w:t>
      </w:r>
      <w:r w:rsidR="00743320">
        <w:t xml:space="preserve">обытия </w:t>
      </w:r>
      <w:r>
        <w:t xml:space="preserve">с одной </w:t>
      </w:r>
      <w:r w:rsidR="00743320">
        <w:t>конкретной датой сортируются в порядке даты создания события.</w:t>
      </w:r>
    </w:p>
    <w:p w14:paraId="5020FF15" w14:textId="706A86B1" w:rsidR="005F2621" w:rsidRDefault="005F2621" w:rsidP="005F2621">
      <w:pPr>
        <w:pStyle w:val="a4"/>
        <w:numPr>
          <w:ilvl w:val="0"/>
          <w:numId w:val="106"/>
        </w:numPr>
        <w:rPr>
          <w:lang w:eastAsia="ru-RU"/>
        </w:rPr>
      </w:pPr>
      <w:r>
        <w:t xml:space="preserve">Потом </w:t>
      </w:r>
      <w:r w:rsidR="00743320">
        <w:t>–</w:t>
      </w:r>
      <w:r>
        <w:t xml:space="preserve"> события с диапазоном</w:t>
      </w:r>
      <w:r w:rsidR="00623011">
        <w:t xml:space="preserve"> дат (в обратном хронологическом</w:t>
      </w:r>
      <w:r>
        <w:t xml:space="preserve"> порядке - т.е. чтобы сначала ш</w:t>
      </w:r>
      <w:r w:rsidR="005E207C">
        <w:t>е</w:t>
      </w:r>
      <w:r>
        <w:t>л диапазон 1-31 мая, потом 1 апреля - 31 мая, потом 26 марта - 26 июня и т.д.)</w:t>
      </w:r>
    </w:p>
    <w:p w14:paraId="17859D8D" w14:textId="5E213ECD" w:rsidR="0043553F" w:rsidRDefault="0043553F" w:rsidP="005F2621">
      <w:pPr>
        <w:pStyle w:val="a4"/>
        <w:ind w:left="927" w:firstLine="0"/>
        <w:rPr>
          <w:lang w:eastAsia="ru-RU"/>
        </w:rPr>
      </w:pPr>
    </w:p>
    <w:p w14:paraId="347A603E" w14:textId="77777777" w:rsidR="003E7C50" w:rsidRPr="00613B80" w:rsidRDefault="003E7C50" w:rsidP="00972DAC">
      <w:pPr>
        <w:ind w:firstLine="0"/>
      </w:pPr>
    </w:p>
    <w:sectPr w:rsidR="003E7C50" w:rsidRPr="00613B80" w:rsidSect="00487246">
      <w:headerReference w:type="default" r:id="rId216"/>
      <w:footerReference w:type="default" r:id="rId217"/>
      <w:headerReference w:type="first" r:id="rId218"/>
      <w:footerReference w:type="first" r:id="rId219"/>
      <w:pgSz w:w="11907" w:h="16839" w:code="9"/>
      <w:pgMar w:top="1134" w:right="567" w:bottom="1134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2F7CC" w14:textId="77777777" w:rsidR="003530F2" w:rsidRDefault="003530F2">
      <w:r>
        <w:separator/>
      </w:r>
    </w:p>
  </w:endnote>
  <w:endnote w:type="continuationSeparator" w:id="0">
    <w:p w14:paraId="28C4509B" w14:textId="77777777" w:rsidR="003530F2" w:rsidRDefault="0035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5921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6259DA" w14:textId="5D6D4C56" w:rsidR="00E4086D" w:rsidRDefault="00E4086D" w:rsidP="00487246">
            <w:pPr>
              <w:pStyle w:val="ac"/>
              <w:ind w:firstLine="0"/>
              <w:jc w:val="right"/>
            </w:pPr>
            <w:r>
              <w:t xml:space="preserve">Страница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Cs w:val="24"/>
              </w:rPr>
              <w:fldChar w:fldCharType="separate"/>
            </w:r>
            <w:r w:rsidR="00623011">
              <w:rPr>
                <w:bCs/>
                <w:noProof/>
              </w:rPr>
              <w:t>54</w:t>
            </w:r>
            <w:r>
              <w:rPr>
                <w:bCs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Cs w:val="24"/>
              </w:rPr>
              <w:fldChar w:fldCharType="separate"/>
            </w:r>
            <w:r w:rsidR="00623011">
              <w:rPr>
                <w:bCs/>
                <w:noProof/>
              </w:rPr>
              <w:t>99</w:t>
            </w:r>
            <w:r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F8196" w14:textId="1E25097A" w:rsidR="00E4086D" w:rsidRPr="00487246" w:rsidRDefault="00E4086D" w:rsidP="00487246">
    <w:pPr>
      <w:pStyle w:val="ac"/>
      <w:ind w:firstLine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8DA07" w14:textId="77777777" w:rsidR="003530F2" w:rsidRDefault="003530F2">
      <w:r>
        <w:separator/>
      </w:r>
    </w:p>
  </w:footnote>
  <w:footnote w:type="continuationSeparator" w:id="0">
    <w:p w14:paraId="63AA1933" w14:textId="77777777" w:rsidR="003530F2" w:rsidRDefault="0035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AAC92" w14:textId="0CEAEC94" w:rsidR="00E4086D" w:rsidRDefault="00E4086D" w:rsidP="00487246">
    <w:pPr>
      <w:ind w:firstLine="0"/>
      <w:jc w:val="right"/>
    </w:pPr>
    <w:r>
      <w:t>«Программный комплекс для портала «Культура региона». Руководство редактора портала</w:t>
    </w:r>
  </w:p>
  <w:p w14:paraId="30E6277F" w14:textId="77777777" w:rsidR="00E4086D" w:rsidRDefault="00E4086D" w:rsidP="00487246">
    <w:pPr>
      <w:ind w:firstLine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CCF43" w14:textId="77777777" w:rsidR="00E4086D" w:rsidRDefault="00E4086D" w:rsidP="00487246">
    <w:pPr>
      <w:pStyle w:val="a6"/>
      <w:ind w:firstLine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936E767C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376A79"/>
    <w:multiLevelType w:val="hybridMultilevel"/>
    <w:tmpl w:val="819EFC30"/>
    <w:name w:val="WW8Num122222"/>
    <w:lvl w:ilvl="0" w:tplc="D4E4BD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746C4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1E60D77"/>
    <w:multiLevelType w:val="hybridMultilevel"/>
    <w:tmpl w:val="DCAE96D8"/>
    <w:lvl w:ilvl="0" w:tplc="D3888B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3FF6C73"/>
    <w:multiLevelType w:val="hybridMultilevel"/>
    <w:tmpl w:val="DBDC06D8"/>
    <w:lvl w:ilvl="0" w:tplc="D3560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3FF7698"/>
    <w:multiLevelType w:val="hybridMultilevel"/>
    <w:tmpl w:val="B2E816C6"/>
    <w:lvl w:ilvl="0" w:tplc="2FF88F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5786D69"/>
    <w:multiLevelType w:val="hybridMultilevel"/>
    <w:tmpl w:val="BC3AA9EE"/>
    <w:lvl w:ilvl="0" w:tplc="AC7CA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615121C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69F41C1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7D63D48"/>
    <w:multiLevelType w:val="hybridMultilevel"/>
    <w:tmpl w:val="E76A4FB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D2A78"/>
    <w:multiLevelType w:val="hybridMultilevel"/>
    <w:tmpl w:val="0338E54C"/>
    <w:lvl w:ilvl="0" w:tplc="163EB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A7977B4"/>
    <w:multiLevelType w:val="hybridMultilevel"/>
    <w:tmpl w:val="64E8A224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BE501D4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C9E3F95"/>
    <w:multiLevelType w:val="hybridMultilevel"/>
    <w:tmpl w:val="D494D278"/>
    <w:name w:val="WW8Num1222224"/>
    <w:lvl w:ilvl="0" w:tplc="D4E4BD60">
      <w:start w:val="1"/>
      <w:numFmt w:val="bullet"/>
      <w:lvlText w:val="-"/>
      <w:lvlJc w:val="left"/>
      <w:pPr>
        <w:ind w:left="128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5" w15:restartNumberingAfterBreak="0">
    <w:nsid w:val="0CD920F4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0D4F4787"/>
    <w:multiLevelType w:val="hybridMultilevel"/>
    <w:tmpl w:val="BC18742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1A51414"/>
    <w:multiLevelType w:val="hybridMultilevel"/>
    <w:tmpl w:val="DBDC06D8"/>
    <w:lvl w:ilvl="0" w:tplc="D3560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3F139DD"/>
    <w:multiLevelType w:val="hybridMultilevel"/>
    <w:tmpl w:val="4A481B0C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15E1013C"/>
    <w:multiLevelType w:val="hybridMultilevel"/>
    <w:tmpl w:val="73BC6F9C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8231B2C"/>
    <w:multiLevelType w:val="multilevel"/>
    <w:tmpl w:val="480ECE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1" w15:restartNumberingAfterBreak="0">
    <w:nsid w:val="1B153B82"/>
    <w:multiLevelType w:val="hybridMultilevel"/>
    <w:tmpl w:val="8F402F2C"/>
    <w:lvl w:ilvl="0" w:tplc="163EB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1B6F1D2E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1C75586F"/>
    <w:multiLevelType w:val="hybridMultilevel"/>
    <w:tmpl w:val="35B4B3D6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1D0C174C"/>
    <w:multiLevelType w:val="hybridMultilevel"/>
    <w:tmpl w:val="5D3093C8"/>
    <w:lvl w:ilvl="0" w:tplc="FD6A99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1D160F9C"/>
    <w:multiLevelType w:val="multilevel"/>
    <w:tmpl w:val="9182A1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1D434B4F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1FF52703"/>
    <w:multiLevelType w:val="hybridMultilevel"/>
    <w:tmpl w:val="41DE4F82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21032684"/>
    <w:multiLevelType w:val="hybridMultilevel"/>
    <w:tmpl w:val="1EAE746A"/>
    <w:lvl w:ilvl="0" w:tplc="163EB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25AB5227"/>
    <w:multiLevelType w:val="hybridMultilevel"/>
    <w:tmpl w:val="CBBC7272"/>
    <w:lvl w:ilvl="0" w:tplc="FFDE7C62">
      <w:start w:val="1"/>
      <w:numFmt w:val="decimal"/>
      <w:pStyle w:val="10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350906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266079C6"/>
    <w:multiLevelType w:val="hybridMultilevel"/>
    <w:tmpl w:val="08087DA8"/>
    <w:lvl w:ilvl="0" w:tplc="D3560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26973303"/>
    <w:multiLevelType w:val="hybridMultilevel"/>
    <w:tmpl w:val="618221D6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6ED1620"/>
    <w:multiLevelType w:val="hybridMultilevel"/>
    <w:tmpl w:val="63CE7254"/>
    <w:lvl w:ilvl="0" w:tplc="20B41A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272C6B8A"/>
    <w:multiLevelType w:val="hybridMultilevel"/>
    <w:tmpl w:val="9828B5F6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288533E3"/>
    <w:multiLevelType w:val="multilevel"/>
    <w:tmpl w:val="229068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7" w15:restartNumberingAfterBreak="0">
    <w:nsid w:val="28BC7736"/>
    <w:multiLevelType w:val="hybridMultilevel"/>
    <w:tmpl w:val="06622500"/>
    <w:lvl w:ilvl="0" w:tplc="E06C0DEA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2958450F"/>
    <w:multiLevelType w:val="hybridMultilevel"/>
    <w:tmpl w:val="2F2E6362"/>
    <w:lvl w:ilvl="0" w:tplc="A8A8D6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2B5055C3"/>
    <w:multiLevelType w:val="hybridMultilevel"/>
    <w:tmpl w:val="5350972A"/>
    <w:lvl w:ilvl="0" w:tplc="AC7CA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610015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2EFC43FB"/>
    <w:multiLevelType w:val="hybridMultilevel"/>
    <w:tmpl w:val="41DE4F82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307839A3"/>
    <w:multiLevelType w:val="multilevel"/>
    <w:tmpl w:val="9182A1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4" w15:restartNumberingAfterBreak="0">
    <w:nsid w:val="312F1FB7"/>
    <w:multiLevelType w:val="hybridMultilevel"/>
    <w:tmpl w:val="4B18509C"/>
    <w:lvl w:ilvl="0" w:tplc="945861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32095081"/>
    <w:multiLevelType w:val="hybridMultilevel"/>
    <w:tmpl w:val="82045A30"/>
    <w:lvl w:ilvl="0" w:tplc="6188FC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327623AF"/>
    <w:multiLevelType w:val="hybridMultilevel"/>
    <w:tmpl w:val="035C2898"/>
    <w:lvl w:ilvl="0" w:tplc="ADA6274A">
      <w:start w:val="1"/>
      <w:numFmt w:val="decimal"/>
      <w:pStyle w:val="a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5583D21"/>
    <w:multiLevelType w:val="hybridMultilevel"/>
    <w:tmpl w:val="D8143A76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36C42A4A"/>
    <w:multiLevelType w:val="hybridMultilevel"/>
    <w:tmpl w:val="BC18742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9095336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 w15:restartNumberingAfterBreak="0">
    <w:nsid w:val="3C387E29"/>
    <w:multiLevelType w:val="hybridMultilevel"/>
    <w:tmpl w:val="16F06E36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3F211D92"/>
    <w:multiLevelType w:val="hybridMultilevel"/>
    <w:tmpl w:val="5D3093C8"/>
    <w:lvl w:ilvl="0" w:tplc="FD6A99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3F71039B"/>
    <w:multiLevelType w:val="hybridMultilevel"/>
    <w:tmpl w:val="70501E10"/>
    <w:lvl w:ilvl="0" w:tplc="AC7CA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42336CE5"/>
    <w:multiLevelType w:val="hybridMultilevel"/>
    <w:tmpl w:val="DBDC06D8"/>
    <w:lvl w:ilvl="0" w:tplc="D3560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389275A"/>
    <w:multiLevelType w:val="hybridMultilevel"/>
    <w:tmpl w:val="DA1AA478"/>
    <w:name w:val="WW8Num12222232"/>
    <w:lvl w:ilvl="0" w:tplc="F140D828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56" w15:restartNumberingAfterBreak="0">
    <w:nsid w:val="45894A16"/>
    <w:multiLevelType w:val="hybridMultilevel"/>
    <w:tmpl w:val="953A6592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459F2608"/>
    <w:multiLevelType w:val="hybridMultilevel"/>
    <w:tmpl w:val="BC18742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 w15:restartNumberingAfterBreak="0">
    <w:nsid w:val="474451CB"/>
    <w:multiLevelType w:val="hybridMultilevel"/>
    <w:tmpl w:val="2F6478D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4AA4448A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4ACF3CFB"/>
    <w:multiLevelType w:val="hybridMultilevel"/>
    <w:tmpl w:val="35B4B3D6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4AD7660D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4C367CBB"/>
    <w:multiLevelType w:val="multilevel"/>
    <w:tmpl w:val="4844EE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63" w15:restartNumberingAfterBreak="0">
    <w:nsid w:val="4D42250B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4D45139A"/>
    <w:multiLevelType w:val="hybridMultilevel"/>
    <w:tmpl w:val="A1F846C2"/>
    <w:lvl w:ilvl="0" w:tplc="B9545B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4F220642"/>
    <w:multiLevelType w:val="multilevel"/>
    <w:tmpl w:val="1A3A73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66" w15:restartNumberingAfterBreak="0">
    <w:nsid w:val="4F2E608F"/>
    <w:multiLevelType w:val="hybridMultilevel"/>
    <w:tmpl w:val="BC18742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 w15:restartNumberingAfterBreak="0">
    <w:nsid w:val="4F831DC1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503D6814"/>
    <w:multiLevelType w:val="hybridMultilevel"/>
    <w:tmpl w:val="5350972A"/>
    <w:lvl w:ilvl="0" w:tplc="AC7CA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 w15:restartNumberingAfterBreak="0">
    <w:nsid w:val="505F1482"/>
    <w:multiLevelType w:val="hybridMultilevel"/>
    <w:tmpl w:val="5FD00E1C"/>
    <w:lvl w:ilvl="0" w:tplc="DDA49C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508F3A19"/>
    <w:multiLevelType w:val="hybridMultilevel"/>
    <w:tmpl w:val="35B4B3D6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50D00FB3"/>
    <w:multiLevelType w:val="hybridMultilevel"/>
    <w:tmpl w:val="CDF23AF8"/>
    <w:lvl w:ilvl="0" w:tplc="26E0CC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51724F1F"/>
    <w:multiLevelType w:val="hybridMultilevel"/>
    <w:tmpl w:val="7F902C82"/>
    <w:lvl w:ilvl="0" w:tplc="D3560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534F45F3"/>
    <w:multiLevelType w:val="hybridMultilevel"/>
    <w:tmpl w:val="DA9E5FB8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53B45C45"/>
    <w:multiLevelType w:val="hybridMultilevel"/>
    <w:tmpl w:val="E68E5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3E6591A"/>
    <w:multiLevelType w:val="hybridMultilevel"/>
    <w:tmpl w:val="27FA1B9C"/>
    <w:name w:val="WW8Num1222223"/>
    <w:lvl w:ilvl="0" w:tplc="F140D828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76" w15:restartNumberingAfterBreak="0">
    <w:nsid w:val="53EF3AB6"/>
    <w:multiLevelType w:val="multilevel"/>
    <w:tmpl w:val="99A6F7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77" w15:restartNumberingAfterBreak="0">
    <w:nsid w:val="55097022"/>
    <w:multiLevelType w:val="hybridMultilevel"/>
    <w:tmpl w:val="A5262E24"/>
    <w:lvl w:ilvl="0" w:tplc="D3560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56176BA3"/>
    <w:multiLevelType w:val="hybridMultilevel"/>
    <w:tmpl w:val="16F06E36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56857804"/>
    <w:multiLevelType w:val="hybridMultilevel"/>
    <w:tmpl w:val="C6F07760"/>
    <w:lvl w:ilvl="0" w:tplc="723856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574829B1"/>
    <w:multiLevelType w:val="hybridMultilevel"/>
    <w:tmpl w:val="71123B60"/>
    <w:lvl w:ilvl="0" w:tplc="93B4DA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1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8370ADB"/>
    <w:multiLevelType w:val="hybridMultilevel"/>
    <w:tmpl w:val="E76A4FB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3" w15:restartNumberingAfterBreak="0">
    <w:nsid w:val="58562542"/>
    <w:multiLevelType w:val="hybridMultilevel"/>
    <w:tmpl w:val="A2ECE7B6"/>
    <w:lvl w:ilvl="0" w:tplc="AC7CA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 w15:restartNumberingAfterBreak="0">
    <w:nsid w:val="59E5728B"/>
    <w:multiLevelType w:val="hybridMultilevel"/>
    <w:tmpl w:val="BC18742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 w15:restartNumberingAfterBreak="0">
    <w:nsid w:val="5AE0024C"/>
    <w:multiLevelType w:val="hybridMultilevel"/>
    <w:tmpl w:val="ED28AEFE"/>
    <w:lvl w:ilvl="0" w:tplc="CD8C21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 w15:restartNumberingAfterBreak="0">
    <w:nsid w:val="5BB619E7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7" w15:restartNumberingAfterBreak="0">
    <w:nsid w:val="5F6A424D"/>
    <w:multiLevelType w:val="hybridMultilevel"/>
    <w:tmpl w:val="23F00F18"/>
    <w:lvl w:ilvl="0" w:tplc="163EB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 w15:restartNumberingAfterBreak="0">
    <w:nsid w:val="5FF16350"/>
    <w:multiLevelType w:val="hybridMultilevel"/>
    <w:tmpl w:val="DE5638F0"/>
    <w:lvl w:ilvl="0" w:tplc="163EB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 w15:restartNumberingAfterBreak="0">
    <w:nsid w:val="60F03317"/>
    <w:multiLevelType w:val="multilevel"/>
    <w:tmpl w:val="C9B498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90" w15:restartNumberingAfterBreak="0">
    <w:nsid w:val="62661DE2"/>
    <w:multiLevelType w:val="hybridMultilevel"/>
    <w:tmpl w:val="8AE261F2"/>
    <w:lvl w:ilvl="0" w:tplc="FF2025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 w15:restartNumberingAfterBreak="0">
    <w:nsid w:val="62B056DD"/>
    <w:multiLevelType w:val="multilevel"/>
    <w:tmpl w:val="2290682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2" w15:restartNumberingAfterBreak="0">
    <w:nsid w:val="62F47D54"/>
    <w:multiLevelType w:val="hybridMultilevel"/>
    <w:tmpl w:val="BC187428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 w15:restartNumberingAfterBreak="0">
    <w:nsid w:val="64F71A75"/>
    <w:multiLevelType w:val="hybridMultilevel"/>
    <w:tmpl w:val="E11A4B6A"/>
    <w:lvl w:ilvl="0" w:tplc="6066BE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 w15:restartNumberingAfterBreak="0">
    <w:nsid w:val="651E0B1F"/>
    <w:multiLevelType w:val="hybridMultilevel"/>
    <w:tmpl w:val="DA9E5FB8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 w15:restartNumberingAfterBreak="0">
    <w:nsid w:val="66D71535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 w15:restartNumberingAfterBreak="0">
    <w:nsid w:val="678E6EFF"/>
    <w:multiLevelType w:val="hybridMultilevel"/>
    <w:tmpl w:val="835E2B0C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 w15:restartNumberingAfterBreak="0">
    <w:nsid w:val="67AF643D"/>
    <w:multiLevelType w:val="hybridMultilevel"/>
    <w:tmpl w:val="1CDEDDEE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 w15:restartNumberingAfterBreak="0">
    <w:nsid w:val="6A7849BB"/>
    <w:multiLevelType w:val="hybridMultilevel"/>
    <w:tmpl w:val="953A6592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9" w15:restartNumberingAfterBreak="0">
    <w:nsid w:val="6AA161A4"/>
    <w:multiLevelType w:val="hybridMultilevel"/>
    <w:tmpl w:val="DE5638F0"/>
    <w:lvl w:ilvl="0" w:tplc="163EB8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DA519E2"/>
    <w:multiLevelType w:val="hybridMultilevel"/>
    <w:tmpl w:val="B010DB22"/>
    <w:lvl w:ilvl="0" w:tplc="AC7CA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 w15:restartNumberingAfterBreak="0">
    <w:nsid w:val="6EF61457"/>
    <w:multiLevelType w:val="hybridMultilevel"/>
    <w:tmpl w:val="56A6B5C2"/>
    <w:lvl w:ilvl="0" w:tplc="74BA88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3" w15:restartNumberingAfterBreak="0">
    <w:nsid w:val="6FCF1501"/>
    <w:multiLevelType w:val="hybridMultilevel"/>
    <w:tmpl w:val="73BC6F9C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4" w15:restartNumberingAfterBreak="0">
    <w:nsid w:val="704603E5"/>
    <w:multiLevelType w:val="multilevel"/>
    <w:tmpl w:val="E4DEC3B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05" w15:restartNumberingAfterBreak="0">
    <w:nsid w:val="70F64DEF"/>
    <w:multiLevelType w:val="hybridMultilevel"/>
    <w:tmpl w:val="DA9E5FB8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6" w15:restartNumberingAfterBreak="0">
    <w:nsid w:val="72D522A5"/>
    <w:multiLevelType w:val="hybridMultilevel"/>
    <w:tmpl w:val="835E2B0C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 w15:restartNumberingAfterBreak="0">
    <w:nsid w:val="73BD5B42"/>
    <w:multiLevelType w:val="hybridMultilevel"/>
    <w:tmpl w:val="76980A34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 w15:restartNumberingAfterBreak="0">
    <w:nsid w:val="79423E37"/>
    <w:multiLevelType w:val="hybridMultilevel"/>
    <w:tmpl w:val="0C102524"/>
    <w:lvl w:ilvl="0" w:tplc="7CF2D9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 w15:restartNumberingAfterBreak="0">
    <w:nsid w:val="7AEA2F7E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 w15:restartNumberingAfterBreak="0">
    <w:nsid w:val="7AF01C77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1" w15:restartNumberingAfterBreak="0">
    <w:nsid w:val="7BCA5A92"/>
    <w:multiLevelType w:val="hybridMultilevel"/>
    <w:tmpl w:val="6BF63C96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 w15:restartNumberingAfterBreak="0">
    <w:nsid w:val="7BD44399"/>
    <w:multiLevelType w:val="hybridMultilevel"/>
    <w:tmpl w:val="24F4EF22"/>
    <w:name w:val="WW8Num12222242"/>
    <w:lvl w:ilvl="0" w:tplc="D4E4BD60">
      <w:start w:val="1"/>
      <w:numFmt w:val="bullet"/>
      <w:lvlText w:val="-"/>
      <w:lvlJc w:val="left"/>
      <w:pPr>
        <w:ind w:left="128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13" w15:restartNumberingAfterBreak="0">
    <w:nsid w:val="7EBC4328"/>
    <w:multiLevelType w:val="hybridMultilevel"/>
    <w:tmpl w:val="8012BA3A"/>
    <w:lvl w:ilvl="0" w:tplc="C4269A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 w15:restartNumberingAfterBreak="0">
    <w:nsid w:val="7F56584B"/>
    <w:multiLevelType w:val="hybridMultilevel"/>
    <w:tmpl w:val="0D306AAC"/>
    <w:lvl w:ilvl="0" w:tplc="E244F5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6"/>
  </w:num>
  <w:num w:numId="3">
    <w:abstractNumId w:val="29"/>
  </w:num>
  <w:num w:numId="4">
    <w:abstractNumId w:val="79"/>
  </w:num>
  <w:num w:numId="5">
    <w:abstractNumId w:val="69"/>
  </w:num>
  <w:num w:numId="6">
    <w:abstractNumId w:val="3"/>
  </w:num>
  <w:num w:numId="7">
    <w:abstractNumId w:val="108"/>
  </w:num>
  <w:num w:numId="8">
    <w:abstractNumId w:val="104"/>
  </w:num>
  <w:num w:numId="9">
    <w:abstractNumId w:val="68"/>
  </w:num>
  <w:num w:numId="10">
    <w:abstractNumId w:val="17"/>
  </w:num>
  <w:num w:numId="11">
    <w:abstractNumId w:val="72"/>
  </w:num>
  <w:num w:numId="12">
    <w:abstractNumId w:val="31"/>
  </w:num>
  <w:num w:numId="13">
    <w:abstractNumId w:val="77"/>
  </w:num>
  <w:num w:numId="14">
    <w:abstractNumId w:val="89"/>
  </w:num>
  <w:num w:numId="15">
    <w:abstractNumId w:val="54"/>
  </w:num>
  <w:num w:numId="16">
    <w:abstractNumId w:val="38"/>
  </w:num>
  <w:num w:numId="17">
    <w:abstractNumId w:val="4"/>
  </w:num>
  <w:num w:numId="18">
    <w:abstractNumId w:val="8"/>
  </w:num>
  <w:num w:numId="19">
    <w:abstractNumId w:val="24"/>
  </w:num>
  <w:num w:numId="20">
    <w:abstractNumId w:val="107"/>
  </w:num>
  <w:num w:numId="21">
    <w:abstractNumId w:val="62"/>
  </w:num>
  <w:num w:numId="22">
    <w:abstractNumId w:val="105"/>
  </w:num>
  <w:num w:numId="23">
    <w:abstractNumId w:val="73"/>
  </w:num>
  <w:num w:numId="24">
    <w:abstractNumId w:val="97"/>
  </w:num>
  <w:num w:numId="25">
    <w:abstractNumId w:val="94"/>
  </w:num>
  <w:num w:numId="26">
    <w:abstractNumId w:val="95"/>
  </w:num>
  <w:num w:numId="27">
    <w:abstractNumId w:val="32"/>
  </w:num>
  <w:num w:numId="28">
    <w:abstractNumId w:val="19"/>
  </w:num>
  <w:num w:numId="29">
    <w:abstractNumId w:val="36"/>
  </w:num>
  <w:num w:numId="30">
    <w:abstractNumId w:val="103"/>
  </w:num>
  <w:num w:numId="31">
    <w:abstractNumId w:val="76"/>
  </w:num>
  <w:num w:numId="32">
    <w:abstractNumId w:val="80"/>
  </w:num>
  <w:num w:numId="33">
    <w:abstractNumId w:val="43"/>
  </w:num>
  <w:num w:numId="34">
    <w:abstractNumId w:val="30"/>
  </w:num>
  <w:num w:numId="35">
    <w:abstractNumId w:val="109"/>
  </w:num>
  <w:num w:numId="36">
    <w:abstractNumId w:val="58"/>
  </w:num>
  <w:num w:numId="37">
    <w:abstractNumId w:val="41"/>
  </w:num>
  <w:num w:numId="38">
    <w:abstractNumId w:val="96"/>
  </w:num>
  <w:num w:numId="39">
    <w:abstractNumId w:val="70"/>
  </w:num>
  <w:num w:numId="40">
    <w:abstractNumId w:val="47"/>
  </w:num>
  <w:num w:numId="41">
    <w:abstractNumId w:val="7"/>
  </w:num>
  <w:num w:numId="42">
    <w:abstractNumId w:val="66"/>
  </w:num>
  <w:num w:numId="43">
    <w:abstractNumId w:val="92"/>
  </w:num>
  <w:num w:numId="44">
    <w:abstractNumId w:val="9"/>
  </w:num>
  <w:num w:numId="45">
    <w:abstractNumId w:val="59"/>
  </w:num>
  <w:num w:numId="46">
    <w:abstractNumId w:val="110"/>
  </w:num>
  <w:num w:numId="47">
    <w:abstractNumId w:val="84"/>
  </w:num>
  <w:num w:numId="48">
    <w:abstractNumId w:val="44"/>
  </w:num>
  <w:num w:numId="49">
    <w:abstractNumId w:val="34"/>
  </w:num>
  <w:num w:numId="50">
    <w:abstractNumId w:val="5"/>
  </w:num>
  <w:num w:numId="51">
    <w:abstractNumId w:val="16"/>
  </w:num>
  <w:num w:numId="52">
    <w:abstractNumId w:val="65"/>
  </w:num>
  <w:num w:numId="53">
    <w:abstractNumId w:val="57"/>
  </w:num>
  <w:num w:numId="54">
    <w:abstractNumId w:val="82"/>
  </w:num>
  <w:num w:numId="55">
    <w:abstractNumId w:val="64"/>
  </w:num>
  <w:num w:numId="56">
    <w:abstractNumId w:val="113"/>
  </w:num>
  <w:num w:numId="57">
    <w:abstractNumId w:val="20"/>
  </w:num>
  <w:num w:numId="58">
    <w:abstractNumId w:val="12"/>
  </w:num>
  <w:num w:numId="59">
    <w:abstractNumId w:val="60"/>
  </w:num>
  <w:num w:numId="60">
    <w:abstractNumId w:val="61"/>
  </w:num>
  <w:num w:numId="61">
    <w:abstractNumId w:val="106"/>
  </w:num>
  <w:num w:numId="62">
    <w:abstractNumId w:val="23"/>
  </w:num>
  <w:num w:numId="63">
    <w:abstractNumId w:val="13"/>
  </w:num>
  <w:num w:numId="64">
    <w:abstractNumId w:val="48"/>
  </w:num>
  <w:num w:numId="65">
    <w:abstractNumId w:val="90"/>
  </w:num>
  <w:num w:numId="66">
    <w:abstractNumId w:val="71"/>
  </w:num>
  <w:num w:numId="67">
    <w:abstractNumId w:val="15"/>
  </w:num>
  <w:num w:numId="68">
    <w:abstractNumId w:val="52"/>
  </w:num>
  <w:num w:numId="69">
    <w:abstractNumId w:val="50"/>
  </w:num>
  <w:num w:numId="70">
    <w:abstractNumId w:val="111"/>
  </w:num>
  <w:num w:numId="71">
    <w:abstractNumId w:val="98"/>
  </w:num>
  <w:num w:numId="72">
    <w:abstractNumId w:val="56"/>
  </w:num>
  <w:num w:numId="73">
    <w:abstractNumId w:val="35"/>
  </w:num>
  <w:num w:numId="74">
    <w:abstractNumId w:val="114"/>
  </w:num>
  <w:num w:numId="75">
    <w:abstractNumId w:val="18"/>
  </w:num>
  <w:num w:numId="76">
    <w:abstractNumId w:val="91"/>
  </w:num>
  <w:num w:numId="77">
    <w:abstractNumId w:val="63"/>
  </w:num>
  <w:num w:numId="78">
    <w:abstractNumId w:val="78"/>
  </w:num>
  <w:num w:numId="79">
    <w:abstractNumId w:val="86"/>
  </w:num>
  <w:num w:numId="80">
    <w:abstractNumId w:val="85"/>
  </w:num>
  <w:num w:numId="81">
    <w:abstractNumId w:val="51"/>
  </w:num>
  <w:num w:numId="82">
    <w:abstractNumId w:val="22"/>
  </w:num>
  <w:num w:numId="83">
    <w:abstractNumId w:val="26"/>
  </w:num>
  <w:num w:numId="84">
    <w:abstractNumId w:val="27"/>
  </w:num>
  <w:num w:numId="85">
    <w:abstractNumId w:val="42"/>
  </w:num>
  <w:num w:numId="86">
    <w:abstractNumId w:val="2"/>
  </w:num>
  <w:num w:numId="87">
    <w:abstractNumId w:val="67"/>
  </w:num>
  <w:num w:numId="88">
    <w:abstractNumId w:val="39"/>
  </w:num>
  <w:num w:numId="89">
    <w:abstractNumId w:val="101"/>
  </w:num>
  <w:num w:numId="90">
    <w:abstractNumId w:val="25"/>
  </w:num>
  <w:num w:numId="91">
    <w:abstractNumId w:val="53"/>
  </w:num>
  <w:num w:numId="92">
    <w:abstractNumId w:val="6"/>
  </w:num>
  <w:num w:numId="93">
    <w:abstractNumId w:val="83"/>
  </w:num>
  <w:num w:numId="94">
    <w:abstractNumId w:val="93"/>
  </w:num>
  <w:num w:numId="95">
    <w:abstractNumId w:val="45"/>
  </w:num>
  <w:num w:numId="96">
    <w:abstractNumId w:val="102"/>
  </w:num>
  <w:num w:numId="97">
    <w:abstractNumId w:val="88"/>
  </w:num>
  <w:num w:numId="98">
    <w:abstractNumId w:val="99"/>
  </w:num>
  <w:num w:numId="99">
    <w:abstractNumId w:val="21"/>
  </w:num>
  <w:num w:numId="100">
    <w:abstractNumId w:val="87"/>
  </w:num>
  <w:num w:numId="101">
    <w:abstractNumId w:val="11"/>
  </w:num>
  <w:num w:numId="102">
    <w:abstractNumId w:val="74"/>
  </w:num>
  <w:num w:numId="103">
    <w:abstractNumId w:val="28"/>
  </w:num>
  <w:num w:numId="104">
    <w:abstractNumId w:val="1"/>
  </w:num>
  <w:num w:numId="1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37"/>
  </w:num>
  <w:num w:numId="1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8" w:dllVersion="513" w:checkStyle="1"/>
  <w:activeWritingStyle w:appName="MSWord" w:lang="ru-RU" w:vendorID="1" w:dllVersion="512" w:checkStyle="1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C9"/>
    <w:rsid w:val="00000125"/>
    <w:rsid w:val="000005DB"/>
    <w:rsid w:val="00000661"/>
    <w:rsid w:val="0000127A"/>
    <w:rsid w:val="00001D84"/>
    <w:rsid w:val="000028F7"/>
    <w:rsid w:val="00002C30"/>
    <w:rsid w:val="00002E06"/>
    <w:rsid w:val="000033B2"/>
    <w:rsid w:val="00003D94"/>
    <w:rsid w:val="00003DC1"/>
    <w:rsid w:val="00004108"/>
    <w:rsid w:val="000043FB"/>
    <w:rsid w:val="0000467A"/>
    <w:rsid w:val="000056D3"/>
    <w:rsid w:val="00006204"/>
    <w:rsid w:val="00007E31"/>
    <w:rsid w:val="00010725"/>
    <w:rsid w:val="00010772"/>
    <w:rsid w:val="00010C58"/>
    <w:rsid w:val="00010DF8"/>
    <w:rsid w:val="00010E32"/>
    <w:rsid w:val="00010F82"/>
    <w:rsid w:val="000115E4"/>
    <w:rsid w:val="00012C8A"/>
    <w:rsid w:val="00015BA0"/>
    <w:rsid w:val="0001604C"/>
    <w:rsid w:val="00016264"/>
    <w:rsid w:val="00016683"/>
    <w:rsid w:val="0001727A"/>
    <w:rsid w:val="00017F00"/>
    <w:rsid w:val="00021AE0"/>
    <w:rsid w:val="00021CF4"/>
    <w:rsid w:val="000245D1"/>
    <w:rsid w:val="000248D0"/>
    <w:rsid w:val="000255C6"/>
    <w:rsid w:val="00027455"/>
    <w:rsid w:val="0002792E"/>
    <w:rsid w:val="00030B2C"/>
    <w:rsid w:val="00031761"/>
    <w:rsid w:val="00031963"/>
    <w:rsid w:val="00032677"/>
    <w:rsid w:val="00033058"/>
    <w:rsid w:val="00035BD5"/>
    <w:rsid w:val="00035BDB"/>
    <w:rsid w:val="000361FC"/>
    <w:rsid w:val="00037FBE"/>
    <w:rsid w:val="0004088E"/>
    <w:rsid w:val="00040B2F"/>
    <w:rsid w:val="00040D61"/>
    <w:rsid w:val="00040DF9"/>
    <w:rsid w:val="000410CF"/>
    <w:rsid w:val="0004147C"/>
    <w:rsid w:val="0004186B"/>
    <w:rsid w:val="00041AF0"/>
    <w:rsid w:val="00041E19"/>
    <w:rsid w:val="00041E8E"/>
    <w:rsid w:val="00042327"/>
    <w:rsid w:val="00043A7A"/>
    <w:rsid w:val="00043EA8"/>
    <w:rsid w:val="0004400E"/>
    <w:rsid w:val="000444AA"/>
    <w:rsid w:val="00044EC6"/>
    <w:rsid w:val="000468F6"/>
    <w:rsid w:val="00046F9C"/>
    <w:rsid w:val="0005075F"/>
    <w:rsid w:val="0005155A"/>
    <w:rsid w:val="00051FE1"/>
    <w:rsid w:val="0005237E"/>
    <w:rsid w:val="000530A7"/>
    <w:rsid w:val="000547BB"/>
    <w:rsid w:val="000548E2"/>
    <w:rsid w:val="00054B25"/>
    <w:rsid w:val="00054F0C"/>
    <w:rsid w:val="00055192"/>
    <w:rsid w:val="00060001"/>
    <w:rsid w:val="00061053"/>
    <w:rsid w:val="00061166"/>
    <w:rsid w:val="0006129A"/>
    <w:rsid w:val="000615F5"/>
    <w:rsid w:val="0006217A"/>
    <w:rsid w:val="00062A64"/>
    <w:rsid w:val="000632E0"/>
    <w:rsid w:val="00063962"/>
    <w:rsid w:val="000639BE"/>
    <w:rsid w:val="000639E3"/>
    <w:rsid w:val="00063B68"/>
    <w:rsid w:val="00063C97"/>
    <w:rsid w:val="00063E75"/>
    <w:rsid w:val="00065A16"/>
    <w:rsid w:val="00066299"/>
    <w:rsid w:val="00067944"/>
    <w:rsid w:val="00070147"/>
    <w:rsid w:val="00070CE2"/>
    <w:rsid w:val="00071A33"/>
    <w:rsid w:val="00072A58"/>
    <w:rsid w:val="000736A1"/>
    <w:rsid w:val="00073ADE"/>
    <w:rsid w:val="00074BBA"/>
    <w:rsid w:val="00075AF0"/>
    <w:rsid w:val="00076F1E"/>
    <w:rsid w:val="00077054"/>
    <w:rsid w:val="00077EA2"/>
    <w:rsid w:val="00081FF9"/>
    <w:rsid w:val="000832C2"/>
    <w:rsid w:val="00083C98"/>
    <w:rsid w:val="00084006"/>
    <w:rsid w:val="00084444"/>
    <w:rsid w:val="00084F9B"/>
    <w:rsid w:val="00086D74"/>
    <w:rsid w:val="000871C3"/>
    <w:rsid w:val="00090825"/>
    <w:rsid w:val="00090CB8"/>
    <w:rsid w:val="00090E72"/>
    <w:rsid w:val="00091293"/>
    <w:rsid w:val="0009369D"/>
    <w:rsid w:val="00094C5D"/>
    <w:rsid w:val="00096581"/>
    <w:rsid w:val="00096C36"/>
    <w:rsid w:val="000978BC"/>
    <w:rsid w:val="000A0298"/>
    <w:rsid w:val="000A03EA"/>
    <w:rsid w:val="000A106C"/>
    <w:rsid w:val="000A15B1"/>
    <w:rsid w:val="000A1AFC"/>
    <w:rsid w:val="000A2007"/>
    <w:rsid w:val="000A2C78"/>
    <w:rsid w:val="000A34FA"/>
    <w:rsid w:val="000A3BCB"/>
    <w:rsid w:val="000A3ED0"/>
    <w:rsid w:val="000A4546"/>
    <w:rsid w:val="000A5811"/>
    <w:rsid w:val="000A651A"/>
    <w:rsid w:val="000A675D"/>
    <w:rsid w:val="000A6BA9"/>
    <w:rsid w:val="000A6BE8"/>
    <w:rsid w:val="000A72DE"/>
    <w:rsid w:val="000B04CA"/>
    <w:rsid w:val="000B0612"/>
    <w:rsid w:val="000B1ADC"/>
    <w:rsid w:val="000B1E79"/>
    <w:rsid w:val="000B2215"/>
    <w:rsid w:val="000B2426"/>
    <w:rsid w:val="000B2630"/>
    <w:rsid w:val="000B2D50"/>
    <w:rsid w:val="000B3CE8"/>
    <w:rsid w:val="000B45A8"/>
    <w:rsid w:val="000B5D14"/>
    <w:rsid w:val="000C0D73"/>
    <w:rsid w:val="000C11AB"/>
    <w:rsid w:val="000C3FDD"/>
    <w:rsid w:val="000C4CCE"/>
    <w:rsid w:val="000C4F68"/>
    <w:rsid w:val="000C64CB"/>
    <w:rsid w:val="000C6503"/>
    <w:rsid w:val="000C6886"/>
    <w:rsid w:val="000C72E9"/>
    <w:rsid w:val="000C72FF"/>
    <w:rsid w:val="000D03AF"/>
    <w:rsid w:val="000D04FD"/>
    <w:rsid w:val="000D0932"/>
    <w:rsid w:val="000D0A77"/>
    <w:rsid w:val="000D0B6F"/>
    <w:rsid w:val="000D0C98"/>
    <w:rsid w:val="000D1AEB"/>
    <w:rsid w:val="000D1B22"/>
    <w:rsid w:val="000D1DE5"/>
    <w:rsid w:val="000D3464"/>
    <w:rsid w:val="000D3970"/>
    <w:rsid w:val="000D4DD9"/>
    <w:rsid w:val="000D557D"/>
    <w:rsid w:val="000D649B"/>
    <w:rsid w:val="000D79B9"/>
    <w:rsid w:val="000E1EE9"/>
    <w:rsid w:val="000E21D3"/>
    <w:rsid w:val="000E340E"/>
    <w:rsid w:val="000E3764"/>
    <w:rsid w:val="000E3F53"/>
    <w:rsid w:val="000E5323"/>
    <w:rsid w:val="000E577F"/>
    <w:rsid w:val="000E7BD5"/>
    <w:rsid w:val="000F0FDF"/>
    <w:rsid w:val="000F1253"/>
    <w:rsid w:val="000F1B1A"/>
    <w:rsid w:val="000F66AF"/>
    <w:rsid w:val="000F6AD2"/>
    <w:rsid w:val="000F7A23"/>
    <w:rsid w:val="000F7ABF"/>
    <w:rsid w:val="00100009"/>
    <w:rsid w:val="00100085"/>
    <w:rsid w:val="00100490"/>
    <w:rsid w:val="00100B93"/>
    <w:rsid w:val="00100EE5"/>
    <w:rsid w:val="00101B77"/>
    <w:rsid w:val="001026F4"/>
    <w:rsid w:val="00103925"/>
    <w:rsid w:val="00103A3A"/>
    <w:rsid w:val="00103AB4"/>
    <w:rsid w:val="00104C21"/>
    <w:rsid w:val="001054A6"/>
    <w:rsid w:val="001055B0"/>
    <w:rsid w:val="00106470"/>
    <w:rsid w:val="00106AE8"/>
    <w:rsid w:val="00110C42"/>
    <w:rsid w:val="00110F8A"/>
    <w:rsid w:val="00111917"/>
    <w:rsid w:val="00111FA2"/>
    <w:rsid w:val="00113D85"/>
    <w:rsid w:val="00113EAD"/>
    <w:rsid w:val="0011414D"/>
    <w:rsid w:val="00115F29"/>
    <w:rsid w:val="00116070"/>
    <w:rsid w:val="001170A8"/>
    <w:rsid w:val="001175C2"/>
    <w:rsid w:val="00120484"/>
    <w:rsid w:val="00120F06"/>
    <w:rsid w:val="001218BB"/>
    <w:rsid w:val="00121CF5"/>
    <w:rsid w:val="00122EBE"/>
    <w:rsid w:val="00122EE4"/>
    <w:rsid w:val="00125DE8"/>
    <w:rsid w:val="00126935"/>
    <w:rsid w:val="00127172"/>
    <w:rsid w:val="00127D77"/>
    <w:rsid w:val="00132BE5"/>
    <w:rsid w:val="001330A8"/>
    <w:rsid w:val="00133CE5"/>
    <w:rsid w:val="00134D5D"/>
    <w:rsid w:val="0013544D"/>
    <w:rsid w:val="001354AF"/>
    <w:rsid w:val="00136EDF"/>
    <w:rsid w:val="00137EB7"/>
    <w:rsid w:val="00140286"/>
    <w:rsid w:val="00140465"/>
    <w:rsid w:val="001408F9"/>
    <w:rsid w:val="00141395"/>
    <w:rsid w:val="00142C0C"/>
    <w:rsid w:val="00143177"/>
    <w:rsid w:val="00143182"/>
    <w:rsid w:val="00143F32"/>
    <w:rsid w:val="00146777"/>
    <w:rsid w:val="00147CE4"/>
    <w:rsid w:val="00150526"/>
    <w:rsid w:val="001519A2"/>
    <w:rsid w:val="001525AB"/>
    <w:rsid w:val="00153C77"/>
    <w:rsid w:val="001540B0"/>
    <w:rsid w:val="00154211"/>
    <w:rsid w:val="00155DA9"/>
    <w:rsid w:val="00156752"/>
    <w:rsid w:val="0015757B"/>
    <w:rsid w:val="0015759D"/>
    <w:rsid w:val="0016047D"/>
    <w:rsid w:val="0016128B"/>
    <w:rsid w:val="0016159F"/>
    <w:rsid w:val="00162101"/>
    <w:rsid w:val="00162632"/>
    <w:rsid w:val="00162EF8"/>
    <w:rsid w:val="0016399B"/>
    <w:rsid w:val="00164C0D"/>
    <w:rsid w:val="00164E1D"/>
    <w:rsid w:val="00165DEA"/>
    <w:rsid w:val="00166D74"/>
    <w:rsid w:val="00167AA7"/>
    <w:rsid w:val="001705A0"/>
    <w:rsid w:val="00170863"/>
    <w:rsid w:val="0017116F"/>
    <w:rsid w:val="001717E1"/>
    <w:rsid w:val="00171E2C"/>
    <w:rsid w:val="0017366C"/>
    <w:rsid w:val="00173691"/>
    <w:rsid w:val="00173B2F"/>
    <w:rsid w:val="0017472F"/>
    <w:rsid w:val="001748CC"/>
    <w:rsid w:val="001754AA"/>
    <w:rsid w:val="00175DD6"/>
    <w:rsid w:val="00176377"/>
    <w:rsid w:val="00176C17"/>
    <w:rsid w:val="00177E8B"/>
    <w:rsid w:val="001802F4"/>
    <w:rsid w:val="00180B3E"/>
    <w:rsid w:val="00181DE9"/>
    <w:rsid w:val="00185B46"/>
    <w:rsid w:val="001863C0"/>
    <w:rsid w:val="00186C8A"/>
    <w:rsid w:val="001902A1"/>
    <w:rsid w:val="00191687"/>
    <w:rsid w:val="0019178D"/>
    <w:rsid w:val="00191AAD"/>
    <w:rsid w:val="001924A0"/>
    <w:rsid w:val="001928CD"/>
    <w:rsid w:val="001933E4"/>
    <w:rsid w:val="00193B28"/>
    <w:rsid w:val="00195785"/>
    <w:rsid w:val="00195FEF"/>
    <w:rsid w:val="001961C4"/>
    <w:rsid w:val="00196F62"/>
    <w:rsid w:val="00197389"/>
    <w:rsid w:val="001975CC"/>
    <w:rsid w:val="001A0520"/>
    <w:rsid w:val="001A062B"/>
    <w:rsid w:val="001A078D"/>
    <w:rsid w:val="001A08B0"/>
    <w:rsid w:val="001A1216"/>
    <w:rsid w:val="001A1455"/>
    <w:rsid w:val="001A3078"/>
    <w:rsid w:val="001A3D0B"/>
    <w:rsid w:val="001A41D1"/>
    <w:rsid w:val="001A56CA"/>
    <w:rsid w:val="001B135E"/>
    <w:rsid w:val="001B1A3E"/>
    <w:rsid w:val="001B1C6D"/>
    <w:rsid w:val="001B228E"/>
    <w:rsid w:val="001B2BD3"/>
    <w:rsid w:val="001B375D"/>
    <w:rsid w:val="001B5250"/>
    <w:rsid w:val="001B60DD"/>
    <w:rsid w:val="001B69D6"/>
    <w:rsid w:val="001B6DE4"/>
    <w:rsid w:val="001C0002"/>
    <w:rsid w:val="001C003A"/>
    <w:rsid w:val="001C0B30"/>
    <w:rsid w:val="001C14A4"/>
    <w:rsid w:val="001C3044"/>
    <w:rsid w:val="001C30B7"/>
    <w:rsid w:val="001C3259"/>
    <w:rsid w:val="001C3E14"/>
    <w:rsid w:val="001C451F"/>
    <w:rsid w:val="001C4A8B"/>
    <w:rsid w:val="001C4F37"/>
    <w:rsid w:val="001C5118"/>
    <w:rsid w:val="001C63CA"/>
    <w:rsid w:val="001C64F0"/>
    <w:rsid w:val="001C675D"/>
    <w:rsid w:val="001C68DB"/>
    <w:rsid w:val="001C7127"/>
    <w:rsid w:val="001C71D5"/>
    <w:rsid w:val="001C7321"/>
    <w:rsid w:val="001D0F53"/>
    <w:rsid w:val="001D129E"/>
    <w:rsid w:val="001D15F1"/>
    <w:rsid w:val="001D1F28"/>
    <w:rsid w:val="001D2296"/>
    <w:rsid w:val="001D3DDE"/>
    <w:rsid w:val="001D70A2"/>
    <w:rsid w:val="001E1689"/>
    <w:rsid w:val="001E1CE7"/>
    <w:rsid w:val="001E1FA0"/>
    <w:rsid w:val="001E325F"/>
    <w:rsid w:val="001E35DE"/>
    <w:rsid w:val="001E399B"/>
    <w:rsid w:val="001E45A8"/>
    <w:rsid w:val="001E5897"/>
    <w:rsid w:val="001E65F6"/>
    <w:rsid w:val="001E7B91"/>
    <w:rsid w:val="001E7D5B"/>
    <w:rsid w:val="001F00E0"/>
    <w:rsid w:val="001F0CD9"/>
    <w:rsid w:val="001F1E17"/>
    <w:rsid w:val="001F2C07"/>
    <w:rsid w:val="001F3B40"/>
    <w:rsid w:val="001F4CB5"/>
    <w:rsid w:val="001F6116"/>
    <w:rsid w:val="001F66F5"/>
    <w:rsid w:val="001F6ACD"/>
    <w:rsid w:val="002006C2"/>
    <w:rsid w:val="00200BD1"/>
    <w:rsid w:val="00201E79"/>
    <w:rsid w:val="00202BBF"/>
    <w:rsid w:val="0020380A"/>
    <w:rsid w:val="00203D55"/>
    <w:rsid w:val="0020446F"/>
    <w:rsid w:val="002051D8"/>
    <w:rsid w:val="00205297"/>
    <w:rsid w:val="00205F05"/>
    <w:rsid w:val="002069DE"/>
    <w:rsid w:val="00207829"/>
    <w:rsid w:val="00207DAC"/>
    <w:rsid w:val="00211155"/>
    <w:rsid w:val="00211321"/>
    <w:rsid w:val="002117D3"/>
    <w:rsid w:val="0021278E"/>
    <w:rsid w:val="002129B4"/>
    <w:rsid w:val="0021411D"/>
    <w:rsid w:val="0021471E"/>
    <w:rsid w:val="00215676"/>
    <w:rsid w:val="00216D64"/>
    <w:rsid w:val="00217366"/>
    <w:rsid w:val="00217F4A"/>
    <w:rsid w:val="0022315D"/>
    <w:rsid w:val="00223167"/>
    <w:rsid w:val="0022317B"/>
    <w:rsid w:val="002233CF"/>
    <w:rsid w:val="00223716"/>
    <w:rsid w:val="0022390C"/>
    <w:rsid w:val="00223966"/>
    <w:rsid w:val="00223F2C"/>
    <w:rsid w:val="00224112"/>
    <w:rsid w:val="0022530F"/>
    <w:rsid w:val="002256D1"/>
    <w:rsid w:val="00225F04"/>
    <w:rsid w:val="002261A6"/>
    <w:rsid w:val="002262DA"/>
    <w:rsid w:val="00226E74"/>
    <w:rsid w:val="00227246"/>
    <w:rsid w:val="002302BF"/>
    <w:rsid w:val="00230469"/>
    <w:rsid w:val="0023199C"/>
    <w:rsid w:val="00231A1B"/>
    <w:rsid w:val="00231DD6"/>
    <w:rsid w:val="00233077"/>
    <w:rsid w:val="00233696"/>
    <w:rsid w:val="002338A3"/>
    <w:rsid w:val="002352DC"/>
    <w:rsid w:val="00236AA1"/>
    <w:rsid w:val="00236AC5"/>
    <w:rsid w:val="00236D2F"/>
    <w:rsid w:val="0023792D"/>
    <w:rsid w:val="002406B8"/>
    <w:rsid w:val="0024099D"/>
    <w:rsid w:val="00240D0E"/>
    <w:rsid w:val="00240EA4"/>
    <w:rsid w:val="0024147A"/>
    <w:rsid w:val="00241D8B"/>
    <w:rsid w:val="00241EB1"/>
    <w:rsid w:val="002423AB"/>
    <w:rsid w:val="0024277E"/>
    <w:rsid w:val="0024339A"/>
    <w:rsid w:val="00243F02"/>
    <w:rsid w:val="00244641"/>
    <w:rsid w:val="00244A24"/>
    <w:rsid w:val="0024557C"/>
    <w:rsid w:val="00245827"/>
    <w:rsid w:val="00245F10"/>
    <w:rsid w:val="00246AF8"/>
    <w:rsid w:val="00247058"/>
    <w:rsid w:val="00247F0A"/>
    <w:rsid w:val="00252189"/>
    <w:rsid w:val="00252FD2"/>
    <w:rsid w:val="00255123"/>
    <w:rsid w:val="002555CA"/>
    <w:rsid w:val="00255FA9"/>
    <w:rsid w:val="0025718B"/>
    <w:rsid w:val="0026012C"/>
    <w:rsid w:val="0026100E"/>
    <w:rsid w:val="002617DB"/>
    <w:rsid w:val="002619A2"/>
    <w:rsid w:val="00263134"/>
    <w:rsid w:val="00264095"/>
    <w:rsid w:val="0026425C"/>
    <w:rsid w:val="002647AD"/>
    <w:rsid w:val="00264DD0"/>
    <w:rsid w:val="00265379"/>
    <w:rsid w:val="00265AAD"/>
    <w:rsid w:val="002667CB"/>
    <w:rsid w:val="0026690B"/>
    <w:rsid w:val="00266925"/>
    <w:rsid w:val="00267837"/>
    <w:rsid w:val="00270521"/>
    <w:rsid w:val="00271565"/>
    <w:rsid w:val="00273169"/>
    <w:rsid w:val="00273980"/>
    <w:rsid w:val="00273FDE"/>
    <w:rsid w:val="00274E96"/>
    <w:rsid w:val="002750E8"/>
    <w:rsid w:val="00275607"/>
    <w:rsid w:val="00276E86"/>
    <w:rsid w:val="00277C9C"/>
    <w:rsid w:val="00277D9E"/>
    <w:rsid w:val="00280295"/>
    <w:rsid w:val="00280A61"/>
    <w:rsid w:val="0028163C"/>
    <w:rsid w:val="00281978"/>
    <w:rsid w:val="00282192"/>
    <w:rsid w:val="002825DB"/>
    <w:rsid w:val="002829AC"/>
    <w:rsid w:val="002833F8"/>
    <w:rsid w:val="00283404"/>
    <w:rsid w:val="0028436A"/>
    <w:rsid w:val="002847A8"/>
    <w:rsid w:val="00284F70"/>
    <w:rsid w:val="002853A6"/>
    <w:rsid w:val="00287129"/>
    <w:rsid w:val="002872FF"/>
    <w:rsid w:val="002874E0"/>
    <w:rsid w:val="00287F25"/>
    <w:rsid w:val="00291667"/>
    <w:rsid w:val="00291AE9"/>
    <w:rsid w:val="00292991"/>
    <w:rsid w:val="00292B1B"/>
    <w:rsid w:val="00293036"/>
    <w:rsid w:val="0029341E"/>
    <w:rsid w:val="0029342B"/>
    <w:rsid w:val="00293920"/>
    <w:rsid w:val="0029446B"/>
    <w:rsid w:val="002947D0"/>
    <w:rsid w:val="00295664"/>
    <w:rsid w:val="00295A06"/>
    <w:rsid w:val="00296BEB"/>
    <w:rsid w:val="002970B9"/>
    <w:rsid w:val="00297B2E"/>
    <w:rsid w:val="002A0272"/>
    <w:rsid w:val="002A0342"/>
    <w:rsid w:val="002A0A1C"/>
    <w:rsid w:val="002A1665"/>
    <w:rsid w:val="002A2B31"/>
    <w:rsid w:val="002A34C2"/>
    <w:rsid w:val="002A362C"/>
    <w:rsid w:val="002A3789"/>
    <w:rsid w:val="002A385F"/>
    <w:rsid w:val="002A63A8"/>
    <w:rsid w:val="002A644A"/>
    <w:rsid w:val="002A684E"/>
    <w:rsid w:val="002B0D30"/>
    <w:rsid w:val="002B1046"/>
    <w:rsid w:val="002B1AF7"/>
    <w:rsid w:val="002B1CBF"/>
    <w:rsid w:val="002B36D6"/>
    <w:rsid w:val="002B3979"/>
    <w:rsid w:val="002B3C2F"/>
    <w:rsid w:val="002B44FF"/>
    <w:rsid w:val="002B4D95"/>
    <w:rsid w:val="002B5B72"/>
    <w:rsid w:val="002B6066"/>
    <w:rsid w:val="002B73B0"/>
    <w:rsid w:val="002B7674"/>
    <w:rsid w:val="002C05FC"/>
    <w:rsid w:val="002C15DB"/>
    <w:rsid w:val="002C1845"/>
    <w:rsid w:val="002C1F62"/>
    <w:rsid w:val="002C279F"/>
    <w:rsid w:val="002C3670"/>
    <w:rsid w:val="002C4916"/>
    <w:rsid w:val="002C5809"/>
    <w:rsid w:val="002C5FA3"/>
    <w:rsid w:val="002C6529"/>
    <w:rsid w:val="002C6D43"/>
    <w:rsid w:val="002C72D5"/>
    <w:rsid w:val="002C7A9B"/>
    <w:rsid w:val="002D154A"/>
    <w:rsid w:val="002D1C54"/>
    <w:rsid w:val="002D2099"/>
    <w:rsid w:val="002D2369"/>
    <w:rsid w:val="002D391C"/>
    <w:rsid w:val="002D4ED4"/>
    <w:rsid w:val="002D54F6"/>
    <w:rsid w:val="002D6E19"/>
    <w:rsid w:val="002D70B7"/>
    <w:rsid w:val="002D7837"/>
    <w:rsid w:val="002E0A23"/>
    <w:rsid w:val="002E0DDB"/>
    <w:rsid w:val="002E0E44"/>
    <w:rsid w:val="002E1F3F"/>
    <w:rsid w:val="002E202C"/>
    <w:rsid w:val="002E22AA"/>
    <w:rsid w:val="002E239F"/>
    <w:rsid w:val="002E2838"/>
    <w:rsid w:val="002E2AFE"/>
    <w:rsid w:val="002E33E6"/>
    <w:rsid w:val="002E4109"/>
    <w:rsid w:val="002E62BC"/>
    <w:rsid w:val="002E7E0D"/>
    <w:rsid w:val="002E7FCA"/>
    <w:rsid w:val="002F020C"/>
    <w:rsid w:val="002F0C17"/>
    <w:rsid w:val="002F1E2D"/>
    <w:rsid w:val="002F2C6C"/>
    <w:rsid w:val="002F2FB6"/>
    <w:rsid w:val="002F3E4C"/>
    <w:rsid w:val="002F4E26"/>
    <w:rsid w:val="002F53D1"/>
    <w:rsid w:val="002F5E3D"/>
    <w:rsid w:val="002F60E0"/>
    <w:rsid w:val="002F6496"/>
    <w:rsid w:val="002F6F76"/>
    <w:rsid w:val="002F7CD4"/>
    <w:rsid w:val="003005BA"/>
    <w:rsid w:val="003008BD"/>
    <w:rsid w:val="00300D9F"/>
    <w:rsid w:val="00300ECE"/>
    <w:rsid w:val="00301DA9"/>
    <w:rsid w:val="003030C7"/>
    <w:rsid w:val="0030371E"/>
    <w:rsid w:val="00304694"/>
    <w:rsid w:val="0030539A"/>
    <w:rsid w:val="003059A8"/>
    <w:rsid w:val="003060B4"/>
    <w:rsid w:val="00306A1E"/>
    <w:rsid w:val="0030704A"/>
    <w:rsid w:val="0031090C"/>
    <w:rsid w:val="00310A4C"/>
    <w:rsid w:val="0031111D"/>
    <w:rsid w:val="00312437"/>
    <w:rsid w:val="00313229"/>
    <w:rsid w:val="003135DC"/>
    <w:rsid w:val="00313F88"/>
    <w:rsid w:val="003140FB"/>
    <w:rsid w:val="00314C75"/>
    <w:rsid w:val="0031777F"/>
    <w:rsid w:val="00320864"/>
    <w:rsid w:val="0032095E"/>
    <w:rsid w:val="00320E7D"/>
    <w:rsid w:val="00321578"/>
    <w:rsid w:val="00323845"/>
    <w:rsid w:val="00323CA6"/>
    <w:rsid w:val="00325B0B"/>
    <w:rsid w:val="003272A5"/>
    <w:rsid w:val="0032766D"/>
    <w:rsid w:val="00327C22"/>
    <w:rsid w:val="00330285"/>
    <w:rsid w:val="0033164E"/>
    <w:rsid w:val="00332129"/>
    <w:rsid w:val="0033224E"/>
    <w:rsid w:val="00332403"/>
    <w:rsid w:val="0033240D"/>
    <w:rsid w:val="00333CC8"/>
    <w:rsid w:val="003359C4"/>
    <w:rsid w:val="003359C6"/>
    <w:rsid w:val="00336A80"/>
    <w:rsid w:val="003370AD"/>
    <w:rsid w:val="00340308"/>
    <w:rsid w:val="0034178F"/>
    <w:rsid w:val="003433EF"/>
    <w:rsid w:val="00343822"/>
    <w:rsid w:val="0034514F"/>
    <w:rsid w:val="003453BB"/>
    <w:rsid w:val="00346A8E"/>
    <w:rsid w:val="00346FC8"/>
    <w:rsid w:val="00351C5F"/>
    <w:rsid w:val="00352194"/>
    <w:rsid w:val="003530F2"/>
    <w:rsid w:val="003531BC"/>
    <w:rsid w:val="00353388"/>
    <w:rsid w:val="003546E3"/>
    <w:rsid w:val="0035482C"/>
    <w:rsid w:val="00354992"/>
    <w:rsid w:val="00355044"/>
    <w:rsid w:val="00360AA6"/>
    <w:rsid w:val="003614B5"/>
    <w:rsid w:val="00361B93"/>
    <w:rsid w:val="003625CF"/>
    <w:rsid w:val="00363208"/>
    <w:rsid w:val="003645AE"/>
    <w:rsid w:val="00364E7B"/>
    <w:rsid w:val="0036608D"/>
    <w:rsid w:val="00366D22"/>
    <w:rsid w:val="00367AF4"/>
    <w:rsid w:val="003703FE"/>
    <w:rsid w:val="003707C0"/>
    <w:rsid w:val="00370F8B"/>
    <w:rsid w:val="0037162D"/>
    <w:rsid w:val="003723B9"/>
    <w:rsid w:val="00372490"/>
    <w:rsid w:val="00373858"/>
    <w:rsid w:val="00375003"/>
    <w:rsid w:val="0037548C"/>
    <w:rsid w:val="0037701F"/>
    <w:rsid w:val="003776A5"/>
    <w:rsid w:val="00380C06"/>
    <w:rsid w:val="00381B76"/>
    <w:rsid w:val="0038258E"/>
    <w:rsid w:val="00382607"/>
    <w:rsid w:val="00382D5D"/>
    <w:rsid w:val="00382DEF"/>
    <w:rsid w:val="003840F9"/>
    <w:rsid w:val="0038699A"/>
    <w:rsid w:val="00386BC9"/>
    <w:rsid w:val="00390644"/>
    <w:rsid w:val="00391033"/>
    <w:rsid w:val="0039166F"/>
    <w:rsid w:val="00393538"/>
    <w:rsid w:val="00393C2B"/>
    <w:rsid w:val="00393C77"/>
    <w:rsid w:val="00394634"/>
    <w:rsid w:val="00395C69"/>
    <w:rsid w:val="00395C84"/>
    <w:rsid w:val="0039751E"/>
    <w:rsid w:val="00397EAF"/>
    <w:rsid w:val="003A0E35"/>
    <w:rsid w:val="003A2554"/>
    <w:rsid w:val="003A2CC8"/>
    <w:rsid w:val="003A2D83"/>
    <w:rsid w:val="003A3119"/>
    <w:rsid w:val="003A35E0"/>
    <w:rsid w:val="003A3753"/>
    <w:rsid w:val="003A3BAB"/>
    <w:rsid w:val="003A5C37"/>
    <w:rsid w:val="003A750A"/>
    <w:rsid w:val="003A757F"/>
    <w:rsid w:val="003A75BE"/>
    <w:rsid w:val="003A790C"/>
    <w:rsid w:val="003A7DDD"/>
    <w:rsid w:val="003B00EF"/>
    <w:rsid w:val="003B1A08"/>
    <w:rsid w:val="003B3469"/>
    <w:rsid w:val="003B3B43"/>
    <w:rsid w:val="003B44F1"/>
    <w:rsid w:val="003B5631"/>
    <w:rsid w:val="003B59BF"/>
    <w:rsid w:val="003B79FA"/>
    <w:rsid w:val="003B7A50"/>
    <w:rsid w:val="003B7EE5"/>
    <w:rsid w:val="003C03B3"/>
    <w:rsid w:val="003C13D7"/>
    <w:rsid w:val="003C21DF"/>
    <w:rsid w:val="003C2C72"/>
    <w:rsid w:val="003C2E7D"/>
    <w:rsid w:val="003C300B"/>
    <w:rsid w:val="003C3167"/>
    <w:rsid w:val="003C3331"/>
    <w:rsid w:val="003C508F"/>
    <w:rsid w:val="003C5415"/>
    <w:rsid w:val="003C7981"/>
    <w:rsid w:val="003C7FC3"/>
    <w:rsid w:val="003D12E3"/>
    <w:rsid w:val="003D364B"/>
    <w:rsid w:val="003D44C0"/>
    <w:rsid w:val="003D47A2"/>
    <w:rsid w:val="003D5796"/>
    <w:rsid w:val="003D58AD"/>
    <w:rsid w:val="003D5D3C"/>
    <w:rsid w:val="003E09EA"/>
    <w:rsid w:val="003E0C6D"/>
    <w:rsid w:val="003E1509"/>
    <w:rsid w:val="003E20B3"/>
    <w:rsid w:val="003E21B2"/>
    <w:rsid w:val="003E374A"/>
    <w:rsid w:val="003E55C5"/>
    <w:rsid w:val="003E6021"/>
    <w:rsid w:val="003E672D"/>
    <w:rsid w:val="003E6A15"/>
    <w:rsid w:val="003E79F0"/>
    <w:rsid w:val="003E7C50"/>
    <w:rsid w:val="003E7EAA"/>
    <w:rsid w:val="003F011E"/>
    <w:rsid w:val="003F07C6"/>
    <w:rsid w:val="003F1078"/>
    <w:rsid w:val="003F10A2"/>
    <w:rsid w:val="003F10D5"/>
    <w:rsid w:val="003F1252"/>
    <w:rsid w:val="003F1390"/>
    <w:rsid w:val="003F2EC1"/>
    <w:rsid w:val="003F301D"/>
    <w:rsid w:val="003F4C0D"/>
    <w:rsid w:val="003F51C9"/>
    <w:rsid w:val="003F5403"/>
    <w:rsid w:val="003F6E91"/>
    <w:rsid w:val="003F7315"/>
    <w:rsid w:val="003F75D5"/>
    <w:rsid w:val="00400702"/>
    <w:rsid w:val="00400B9A"/>
    <w:rsid w:val="00400FB2"/>
    <w:rsid w:val="00401469"/>
    <w:rsid w:val="00401EB3"/>
    <w:rsid w:val="00401EF5"/>
    <w:rsid w:val="00402314"/>
    <w:rsid w:val="00403DBE"/>
    <w:rsid w:val="0040546A"/>
    <w:rsid w:val="00405AF9"/>
    <w:rsid w:val="00405CE9"/>
    <w:rsid w:val="004062DC"/>
    <w:rsid w:val="00407675"/>
    <w:rsid w:val="00410952"/>
    <w:rsid w:val="004114AB"/>
    <w:rsid w:val="004118BB"/>
    <w:rsid w:val="00411BC6"/>
    <w:rsid w:val="004136FC"/>
    <w:rsid w:val="004161D2"/>
    <w:rsid w:val="004164AD"/>
    <w:rsid w:val="004167E3"/>
    <w:rsid w:val="00420CA5"/>
    <w:rsid w:val="00422EB8"/>
    <w:rsid w:val="0042326F"/>
    <w:rsid w:val="004238C4"/>
    <w:rsid w:val="0042499C"/>
    <w:rsid w:val="00425BF0"/>
    <w:rsid w:val="00425DDE"/>
    <w:rsid w:val="00425E12"/>
    <w:rsid w:val="0042673E"/>
    <w:rsid w:val="0042734E"/>
    <w:rsid w:val="0042760A"/>
    <w:rsid w:val="00427DAA"/>
    <w:rsid w:val="00430157"/>
    <w:rsid w:val="0043181D"/>
    <w:rsid w:val="00431EE4"/>
    <w:rsid w:val="004321D1"/>
    <w:rsid w:val="0043355D"/>
    <w:rsid w:val="00433E14"/>
    <w:rsid w:val="0043450B"/>
    <w:rsid w:val="004349C9"/>
    <w:rsid w:val="0043553F"/>
    <w:rsid w:val="00436104"/>
    <w:rsid w:val="00436553"/>
    <w:rsid w:val="00436B8C"/>
    <w:rsid w:val="004370FA"/>
    <w:rsid w:val="00437700"/>
    <w:rsid w:val="00437826"/>
    <w:rsid w:val="004402C2"/>
    <w:rsid w:val="004409C8"/>
    <w:rsid w:val="004417EE"/>
    <w:rsid w:val="00441CAB"/>
    <w:rsid w:val="0044246E"/>
    <w:rsid w:val="0044313C"/>
    <w:rsid w:val="00444188"/>
    <w:rsid w:val="0044425B"/>
    <w:rsid w:val="00444AD6"/>
    <w:rsid w:val="00444C89"/>
    <w:rsid w:val="004454C4"/>
    <w:rsid w:val="004456FD"/>
    <w:rsid w:val="00445861"/>
    <w:rsid w:val="00445892"/>
    <w:rsid w:val="004463CD"/>
    <w:rsid w:val="00446969"/>
    <w:rsid w:val="004514F7"/>
    <w:rsid w:val="00451F33"/>
    <w:rsid w:val="00451F91"/>
    <w:rsid w:val="00454387"/>
    <w:rsid w:val="004559A8"/>
    <w:rsid w:val="00455B35"/>
    <w:rsid w:val="004569C4"/>
    <w:rsid w:val="004616C9"/>
    <w:rsid w:val="0046225C"/>
    <w:rsid w:val="00462CB7"/>
    <w:rsid w:val="00464489"/>
    <w:rsid w:val="004668C9"/>
    <w:rsid w:val="00466F29"/>
    <w:rsid w:val="004673DA"/>
    <w:rsid w:val="00467AB5"/>
    <w:rsid w:val="00470E37"/>
    <w:rsid w:val="00471332"/>
    <w:rsid w:val="00471A85"/>
    <w:rsid w:val="0047223C"/>
    <w:rsid w:val="00472567"/>
    <w:rsid w:val="0047292F"/>
    <w:rsid w:val="00472E2A"/>
    <w:rsid w:val="00473497"/>
    <w:rsid w:val="00474D5D"/>
    <w:rsid w:val="00476D7A"/>
    <w:rsid w:val="0048001C"/>
    <w:rsid w:val="00480461"/>
    <w:rsid w:val="004806A1"/>
    <w:rsid w:val="004818FD"/>
    <w:rsid w:val="004819A9"/>
    <w:rsid w:val="00482610"/>
    <w:rsid w:val="00482726"/>
    <w:rsid w:val="00483152"/>
    <w:rsid w:val="00483701"/>
    <w:rsid w:val="004840F0"/>
    <w:rsid w:val="00484566"/>
    <w:rsid w:val="00484A00"/>
    <w:rsid w:val="00485088"/>
    <w:rsid w:val="00485B55"/>
    <w:rsid w:val="00486075"/>
    <w:rsid w:val="0048718D"/>
    <w:rsid w:val="00487246"/>
    <w:rsid w:val="00490B26"/>
    <w:rsid w:val="00491EBA"/>
    <w:rsid w:val="004934F1"/>
    <w:rsid w:val="00493885"/>
    <w:rsid w:val="00497194"/>
    <w:rsid w:val="004A022C"/>
    <w:rsid w:val="004A0AA7"/>
    <w:rsid w:val="004A1C87"/>
    <w:rsid w:val="004A2423"/>
    <w:rsid w:val="004A2C8F"/>
    <w:rsid w:val="004A3345"/>
    <w:rsid w:val="004A3BEA"/>
    <w:rsid w:val="004A4705"/>
    <w:rsid w:val="004A5751"/>
    <w:rsid w:val="004A6168"/>
    <w:rsid w:val="004A725E"/>
    <w:rsid w:val="004A74A7"/>
    <w:rsid w:val="004A7FCA"/>
    <w:rsid w:val="004B246C"/>
    <w:rsid w:val="004B3E85"/>
    <w:rsid w:val="004B41AF"/>
    <w:rsid w:val="004B421B"/>
    <w:rsid w:val="004B5084"/>
    <w:rsid w:val="004B5E25"/>
    <w:rsid w:val="004B777B"/>
    <w:rsid w:val="004C161B"/>
    <w:rsid w:val="004C1E02"/>
    <w:rsid w:val="004C2643"/>
    <w:rsid w:val="004C2C88"/>
    <w:rsid w:val="004C37E9"/>
    <w:rsid w:val="004C3F83"/>
    <w:rsid w:val="004C6FB2"/>
    <w:rsid w:val="004C7237"/>
    <w:rsid w:val="004C7FF5"/>
    <w:rsid w:val="004D006C"/>
    <w:rsid w:val="004D07C6"/>
    <w:rsid w:val="004D1F47"/>
    <w:rsid w:val="004D2B96"/>
    <w:rsid w:val="004D3C72"/>
    <w:rsid w:val="004D40F1"/>
    <w:rsid w:val="004D441B"/>
    <w:rsid w:val="004D491F"/>
    <w:rsid w:val="004D4973"/>
    <w:rsid w:val="004D5499"/>
    <w:rsid w:val="004D6C44"/>
    <w:rsid w:val="004D7062"/>
    <w:rsid w:val="004D7C79"/>
    <w:rsid w:val="004E001C"/>
    <w:rsid w:val="004E0E1A"/>
    <w:rsid w:val="004E2CE5"/>
    <w:rsid w:val="004E3856"/>
    <w:rsid w:val="004E4088"/>
    <w:rsid w:val="004E4475"/>
    <w:rsid w:val="004E47AB"/>
    <w:rsid w:val="004E4F4A"/>
    <w:rsid w:val="004E6101"/>
    <w:rsid w:val="004E6759"/>
    <w:rsid w:val="004F07D7"/>
    <w:rsid w:val="004F0A26"/>
    <w:rsid w:val="004F1AF6"/>
    <w:rsid w:val="004F232C"/>
    <w:rsid w:val="004F2352"/>
    <w:rsid w:val="004F2EF2"/>
    <w:rsid w:val="004F310D"/>
    <w:rsid w:val="004F4479"/>
    <w:rsid w:val="004F72C7"/>
    <w:rsid w:val="0050103F"/>
    <w:rsid w:val="00501C4F"/>
    <w:rsid w:val="00503C6A"/>
    <w:rsid w:val="00503E4D"/>
    <w:rsid w:val="00504BAB"/>
    <w:rsid w:val="00505894"/>
    <w:rsid w:val="0050658D"/>
    <w:rsid w:val="0050695E"/>
    <w:rsid w:val="00507C52"/>
    <w:rsid w:val="00507E3C"/>
    <w:rsid w:val="00510767"/>
    <w:rsid w:val="00510C56"/>
    <w:rsid w:val="005119E2"/>
    <w:rsid w:val="005127EB"/>
    <w:rsid w:val="00512B3D"/>
    <w:rsid w:val="0051338E"/>
    <w:rsid w:val="00515292"/>
    <w:rsid w:val="0051546F"/>
    <w:rsid w:val="00516F1B"/>
    <w:rsid w:val="005170E8"/>
    <w:rsid w:val="00517414"/>
    <w:rsid w:val="00517439"/>
    <w:rsid w:val="005175FE"/>
    <w:rsid w:val="00517646"/>
    <w:rsid w:val="00517BE5"/>
    <w:rsid w:val="00517F63"/>
    <w:rsid w:val="00521A09"/>
    <w:rsid w:val="00521E53"/>
    <w:rsid w:val="005222AD"/>
    <w:rsid w:val="00522A2D"/>
    <w:rsid w:val="00522E0E"/>
    <w:rsid w:val="005231BB"/>
    <w:rsid w:val="00523823"/>
    <w:rsid w:val="005240BC"/>
    <w:rsid w:val="00524129"/>
    <w:rsid w:val="00524793"/>
    <w:rsid w:val="00524A38"/>
    <w:rsid w:val="005271BD"/>
    <w:rsid w:val="0053164B"/>
    <w:rsid w:val="005316F0"/>
    <w:rsid w:val="00531F6B"/>
    <w:rsid w:val="005326E9"/>
    <w:rsid w:val="005329FD"/>
    <w:rsid w:val="0053498C"/>
    <w:rsid w:val="0053506E"/>
    <w:rsid w:val="00536173"/>
    <w:rsid w:val="00536B28"/>
    <w:rsid w:val="00536E98"/>
    <w:rsid w:val="0053717E"/>
    <w:rsid w:val="00537BDE"/>
    <w:rsid w:val="00537EC0"/>
    <w:rsid w:val="00541165"/>
    <w:rsid w:val="005414AB"/>
    <w:rsid w:val="00543E3C"/>
    <w:rsid w:val="005450E8"/>
    <w:rsid w:val="0054761B"/>
    <w:rsid w:val="00550513"/>
    <w:rsid w:val="00552A4D"/>
    <w:rsid w:val="00553272"/>
    <w:rsid w:val="00554584"/>
    <w:rsid w:val="00555426"/>
    <w:rsid w:val="00557062"/>
    <w:rsid w:val="0055747F"/>
    <w:rsid w:val="0056021A"/>
    <w:rsid w:val="005604F9"/>
    <w:rsid w:val="0056061B"/>
    <w:rsid w:val="005609C2"/>
    <w:rsid w:val="0056144C"/>
    <w:rsid w:val="0056159C"/>
    <w:rsid w:val="005626DD"/>
    <w:rsid w:val="00564126"/>
    <w:rsid w:val="00564934"/>
    <w:rsid w:val="005653E1"/>
    <w:rsid w:val="00565DC8"/>
    <w:rsid w:val="00566D0C"/>
    <w:rsid w:val="00566D23"/>
    <w:rsid w:val="0056713F"/>
    <w:rsid w:val="005673E7"/>
    <w:rsid w:val="005703B1"/>
    <w:rsid w:val="00571203"/>
    <w:rsid w:val="00572187"/>
    <w:rsid w:val="00572283"/>
    <w:rsid w:val="005722CC"/>
    <w:rsid w:val="005725E2"/>
    <w:rsid w:val="00572676"/>
    <w:rsid w:val="00572906"/>
    <w:rsid w:val="00574765"/>
    <w:rsid w:val="005753B1"/>
    <w:rsid w:val="0057589C"/>
    <w:rsid w:val="00581101"/>
    <w:rsid w:val="005811CC"/>
    <w:rsid w:val="00582109"/>
    <w:rsid w:val="00584169"/>
    <w:rsid w:val="00584E33"/>
    <w:rsid w:val="005870A4"/>
    <w:rsid w:val="005903F0"/>
    <w:rsid w:val="00590D92"/>
    <w:rsid w:val="00591671"/>
    <w:rsid w:val="005932FF"/>
    <w:rsid w:val="00593C16"/>
    <w:rsid w:val="00594AE7"/>
    <w:rsid w:val="00595D0F"/>
    <w:rsid w:val="0059613A"/>
    <w:rsid w:val="005A00C1"/>
    <w:rsid w:val="005A1D80"/>
    <w:rsid w:val="005A318F"/>
    <w:rsid w:val="005A348E"/>
    <w:rsid w:val="005A35E2"/>
    <w:rsid w:val="005A5511"/>
    <w:rsid w:val="005A5688"/>
    <w:rsid w:val="005A69CC"/>
    <w:rsid w:val="005B0885"/>
    <w:rsid w:val="005B0A20"/>
    <w:rsid w:val="005B0EAB"/>
    <w:rsid w:val="005B1A43"/>
    <w:rsid w:val="005B31A5"/>
    <w:rsid w:val="005B364E"/>
    <w:rsid w:val="005B3C37"/>
    <w:rsid w:val="005B4EA5"/>
    <w:rsid w:val="005B5C08"/>
    <w:rsid w:val="005B5C27"/>
    <w:rsid w:val="005B68B6"/>
    <w:rsid w:val="005B68D2"/>
    <w:rsid w:val="005B7972"/>
    <w:rsid w:val="005C0FEF"/>
    <w:rsid w:val="005C1D3D"/>
    <w:rsid w:val="005C1F27"/>
    <w:rsid w:val="005C48E8"/>
    <w:rsid w:val="005C4933"/>
    <w:rsid w:val="005C4A9C"/>
    <w:rsid w:val="005C55F7"/>
    <w:rsid w:val="005C58BE"/>
    <w:rsid w:val="005C5A04"/>
    <w:rsid w:val="005C621F"/>
    <w:rsid w:val="005C666D"/>
    <w:rsid w:val="005C669F"/>
    <w:rsid w:val="005C6D49"/>
    <w:rsid w:val="005C7163"/>
    <w:rsid w:val="005C7882"/>
    <w:rsid w:val="005D033A"/>
    <w:rsid w:val="005D08B0"/>
    <w:rsid w:val="005D1F55"/>
    <w:rsid w:val="005D262E"/>
    <w:rsid w:val="005D2C1A"/>
    <w:rsid w:val="005D3682"/>
    <w:rsid w:val="005D4F86"/>
    <w:rsid w:val="005D5958"/>
    <w:rsid w:val="005D6289"/>
    <w:rsid w:val="005D71A3"/>
    <w:rsid w:val="005D7390"/>
    <w:rsid w:val="005E0EAB"/>
    <w:rsid w:val="005E1333"/>
    <w:rsid w:val="005E1812"/>
    <w:rsid w:val="005E1C5C"/>
    <w:rsid w:val="005E207C"/>
    <w:rsid w:val="005E2900"/>
    <w:rsid w:val="005E38DE"/>
    <w:rsid w:val="005E3B1E"/>
    <w:rsid w:val="005E4600"/>
    <w:rsid w:val="005E4EEF"/>
    <w:rsid w:val="005E5575"/>
    <w:rsid w:val="005E5850"/>
    <w:rsid w:val="005E5BF4"/>
    <w:rsid w:val="005E5CF0"/>
    <w:rsid w:val="005E6BB4"/>
    <w:rsid w:val="005E6C0E"/>
    <w:rsid w:val="005E7275"/>
    <w:rsid w:val="005E762E"/>
    <w:rsid w:val="005E7DD6"/>
    <w:rsid w:val="005F2621"/>
    <w:rsid w:val="005F4001"/>
    <w:rsid w:val="005F43F2"/>
    <w:rsid w:val="005F4772"/>
    <w:rsid w:val="005F4EB7"/>
    <w:rsid w:val="005F4ED5"/>
    <w:rsid w:val="005F4F10"/>
    <w:rsid w:val="005F508B"/>
    <w:rsid w:val="005F5B30"/>
    <w:rsid w:val="005F5C66"/>
    <w:rsid w:val="005F60D9"/>
    <w:rsid w:val="005F68E7"/>
    <w:rsid w:val="005F702E"/>
    <w:rsid w:val="005F75A0"/>
    <w:rsid w:val="005F774B"/>
    <w:rsid w:val="00600C69"/>
    <w:rsid w:val="00601BE0"/>
    <w:rsid w:val="006037B9"/>
    <w:rsid w:val="006039A2"/>
    <w:rsid w:val="00603E35"/>
    <w:rsid w:val="00605881"/>
    <w:rsid w:val="00605E54"/>
    <w:rsid w:val="00605F46"/>
    <w:rsid w:val="0060780A"/>
    <w:rsid w:val="00610DF5"/>
    <w:rsid w:val="00611D2A"/>
    <w:rsid w:val="00611D60"/>
    <w:rsid w:val="006132E7"/>
    <w:rsid w:val="006134EB"/>
    <w:rsid w:val="00613A5D"/>
    <w:rsid w:val="00613B80"/>
    <w:rsid w:val="00614280"/>
    <w:rsid w:val="00614EEE"/>
    <w:rsid w:val="00614FA6"/>
    <w:rsid w:val="00614FA7"/>
    <w:rsid w:val="006157B0"/>
    <w:rsid w:val="00615978"/>
    <w:rsid w:val="00617EE1"/>
    <w:rsid w:val="006203E9"/>
    <w:rsid w:val="006205E1"/>
    <w:rsid w:val="00623011"/>
    <w:rsid w:val="00623A2A"/>
    <w:rsid w:val="00626170"/>
    <w:rsid w:val="006268B7"/>
    <w:rsid w:val="00627CDE"/>
    <w:rsid w:val="006305DE"/>
    <w:rsid w:val="00630C3D"/>
    <w:rsid w:val="00630C8C"/>
    <w:rsid w:val="006321C0"/>
    <w:rsid w:val="006338D3"/>
    <w:rsid w:val="006347DA"/>
    <w:rsid w:val="00634B9F"/>
    <w:rsid w:val="006351C5"/>
    <w:rsid w:val="00635296"/>
    <w:rsid w:val="00635F3D"/>
    <w:rsid w:val="00637997"/>
    <w:rsid w:val="00637BC0"/>
    <w:rsid w:val="00637E36"/>
    <w:rsid w:val="00640A4F"/>
    <w:rsid w:val="006413B3"/>
    <w:rsid w:val="006415DC"/>
    <w:rsid w:val="0064163A"/>
    <w:rsid w:val="0064227E"/>
    <w:rsid w:val="0064382C"/>
    <w:rsid w:val="00643D45"/>
    <w:rsid w:val="00643F28"/>
    <w:rsid w:val="006448CE"/>
    <w:rsid w:val="006457B6"/>
    <w:rsid w:val="006458CA"/>
    <w:rsid w:val="00645A38"/>
    <w:rsid w:val="00645FB9"/>
    <w:rsid w:val="00646E33"/>
    <w:rsid w:val="00647125"/>
    <w:rsid w:val="006500AB"/>
    <w:rsid w:val="006502DD"/>
    <w:rsid w:val="00651131"/>
    <w:rsid w:val="00651608"/>
    <w:rsid w:val="00652B55"/>
    <w:rsid w:val="006534B9"/>
    <w:rsid w:val="00653A05"/>
    <w:rsid w:val="00653DB0"/>
    <w:rsid w:val="0065668B"/>
    <w:rsid w:val="0066002D"/>
    <w:rsid w:val="00660449"/>
    <w:rsid w:val="00660BF6"/>
    <w:rsid w:val="00660C4C"/>
    <w:rsid w:val="0066222D"/>
    <w:rsid w:val="006623D1"/>
    <w:rsid w:val="00662758"/>
    <w:rsid w:val="00662D0C"/>
    <w:rsid w:val="00663935"/>
    <w:rsid w:val="006643F8"/>
    <w:rsid w:val="00664B3A"/>
    <w:rsid w:val="00665D32"/>
    <w:rsid w:val="006665BC"/>
    <w:rsid w:val="00667FDD"/>
    <w:rsid w:val="006726C2"/>
    <w:rsid w:val="006744F2"/>
    <w:rsid w:val="006746FC"/>
    <w:rsid w:val="006748E2"/>
    <w:rsid w:val="00674961"/>
    <w:rsid w:val="00674D51"/>
    <w:rsid w:val="006755E4"/>
    <w:rsid w:val="006761F4"/>
    <w:rsid w:val="00676672"/>
    <w:rsid w:val="00676ADC"/>
    <w:rsid w:val="006805A0"/>
    <w:rsid w:val="00680727"/>
    <w:rsid w:val="006810B2"/>
    <w:rsid w:val="00681120"/>
    <w:rsid w:val="00683924"/>
    <w:rsid w:val="006846BE"/>
    <w:rsid w:val="006866A2"/>
    <w:rsid w:val="0068671D"/>
    <w:rsid w:val="006878AB"/>
    <w:rsid w:val="0069027A"/>
    <w:rsid w:val="006903DA"/>
    <w:rsid w:val="0069042D"/>
    <w:rsid w:val="0069148B"/>
    <w:rsid w:val="00691756"/>
    <w:rsid w:val="00692E12"/>
    <w:rsid w:val="00693508"/>
    <w:rsid w:val="0069391A"/>
    <w:rsid w:val="00694456"/>
    <w:rsid w:val="00694E04"/>
    <w:rsid w:val="0069540D"/>
    <w:rsid w:val="006965D8"/>
    <w:rsid w:val="006971CD"/>
    <w:rsid w:val="006978D0"/>
    <w:rsid w:val="00697A71"/>
    <w:rsid w:val="00697E91"/>
    <w:rsid w:val="006A0709"/>
    <w:rsid w:val="006A07B2"/>
    <w:rsid w:val="006A0FB6"/>
    <w:rsid w:val="006A1976"/>
    <w:rsid w:val="006A1C94"/>
    <w:rsid w:val="006A255E"/>
    <w:rsid w:val="006A2A12"/>
    <w:rsid w:val="006A54EE"/>
    <w:rsid w:val="006A610E"/>
    <w:rsid w:val="006A63B0"/>
    <w:rsid w:val="006A6B0A"/>
    <w:rsid w:val="006A7E38"/>
    <w:rsid w:val="006B0037"/>
    <w:rsid w:val="006B0587"/>
    <w:rsid w:val="006B0B54"/>
    <w:rsid w:val="006B0F95"/>
    <w:rsid w:val="006B1581"/>
    <w:rsid w:val="006B2A85"/>
    <w:rsid w:val="006B3109"/>
    <w:rsid w:val="006B322A"/>
    <w:rsid w:val="006B3288"/>
    <w:rsid w:val="006B35CB"/>
    <w:rsid w:val="006B40A9"/>
    <w:rsid w:val="006B41E0"/>
    <w:rsid w:val="006B54CA"/>
    <w:rsid w:val="006B5917"/>
    <w:rsid w:val="006B5E58"/>
    <w:rsid w:val="006B6516"/>
    <w:rsid w:val="006C0553"/>
    <w:rsid w:val="006C1551"/>
    <w:rsid w:val="006C2910"/>
    <w:rsid w:val="006C2CF9"/>
    <w:rsid w:val="006C3284"/>
    <w:rsid w:val="006C3571"/>
    <w:rsid w:val="006C3738"/>
    <w:rsid w:val="006C3B78"/>
    <w:rsid w:val="006C3CDF"/>
    <w:rsid w:val="006C4635"/>
    <w:rsid w:val="006C4F53"/>
    <w:rsid w:val="006C57D3"/>
    <w:rsid w:val="006C5F4B"/>
    <w:rsid w:val="006C608D"/>
    <w:rsid w:val="006C763E"/>
    <w:rsid w:val="006C765B"/>
    <w:rsid w:val="006D0EAB"/>
    <w:rsid w:val="006D13C0"/>
    <w:rsid w:val="006D166E"/>
    <w:rsid w:val="006D31DC"/>
    <w:rsid w:val="006D322F"/>
    <w:rsid w:val="006D34BD"/>
    <w:rsid w:val="006D385D"/>
    <w:rsid w:val="006D39B1"/>
    <w:rsid w:val="006D41CC"/>
    <w:rsid w:val="006D41CF"/>
    <w:rsid w:val="006D524D"/>
    <w:rsid w:val="006D5C2C"/>
    <w:rsid w:val="006D612A"/>
    <w:rsid w:val="006E0AE6"/>
    <w:rsid w:val="006E0C88"/>
    <w:rsid w:val="006E1F4A"/>
    <w:rsid w:val="006E200D"/>
    <w:rsid w:val="006E2477"/>
    <w:rsid w:val="006E2F81"/>
    <w:rsid w:val="006E31EB"/>
    <w:rsid w:val="006E32CA"/>
    <w:rsid w:val="006E5904"/>
    <w:rsid w:val="006E5A57"/>
    <w:rsid w:val="006E6477"/>
    <w:rsid w:val="006E7024"/>
    <w:rsid w:val="006E72D2"/>
    <w:rsid w:val="006E78FF"/>
    <w:rsid w:val="006F0753"/>
    <w:rsid w:val="006F09F2"/>
    <w:rsid w:val="006F0F9A"/>
    <w:rsid w:val="006F2402"/>
    <w:rsid w:val="006F2490"/>
    <w:rsid w:val="006F2DBC"/>
    <w:rsid w:val="006F327E"/>
    <w:rsid w:val="006F4587"/>
    <w:rsid w:val="006F49AC"/>
    <w:rsid w:val="006F4B17"/>
    <w:rsid w:val="006F4D16"/>
    <w:rsid w:val="006F596B"/>
    <w:rsid w:val="006F5AEF"/>
    <w:rsid w:val="006F65FB"/>
    <w:rsid w:val="006F678B"/>
    <w:rsid w:val="006F78BA"/>
    <w:rsid w:val="007002FB"/>
    <w:rsid w:val="00700EED"/>
    <w:rsid w:val="00701DD6"/>
    <w:rsid w:val="007034AB"/>
    <w:rsid w:val="00703650"/>
    <w:rsid w:val="00703D63"/>
    <w:rsid w:val="00703F45"/>
    <w:rsid w:val="00705E83"/>
    <w:rsid w:val="00706A14"/>
    <w:rsid w:val="00707CFD"/>
    <w:rsid w:val="00713B88"/>
    <w:rsid w:val="00716B5A"/>
    <w:rsid w:val="00716C2E"/>
    <w:rsid w:val="00717158"/>
    <w:rsid w:val="00717634"/>
    <w:rsid w:val="00717E7D"/>
    <w:rsid w:val="0072008A"/>
    <w:rsid w:val="007209FF"/>
    <w:rsid w:val="00720A38"/>
    <w:rsid w:val="0072175D"/>
    <w:rsid w:val="007221ED"/>
    <w:rsid w:val="00722D79"/>
    <w:rsid w:val="007232B0"/>
    <w:rsid w:val="00723D41"/>
    <w:rsid w:val="00723E62"/>
    <w:rsid w:val="007244F2"/>
    <w:rsid w:val="0072468F"/>
    <w:rsid w:val="0072583B"/>
    <w:rsid w:val="0072696C"/>
    <w:rsid w:val="00726E87"/>
    <w:rsid w:val="0072775F"/>
    <w:rsid w:val="00727A65"/>
    <w:rsid w:val="00730636"/>
    <w:rsid w:val="00733E42"/>
    <w:rsid w:val="007353FF"/>
    <w:rsid w:val="00735482"/>
    <w:rsid w:val="007357FF"/>
    <w:rsid w:val="007360EB"/>
    <w:rsid w:val="00736626"/>
    <w:rsid w:val="00736CC2"/>
    <w:rsid w:val="00740359"/>
    <w:rsid w:val="007408E0"/>
    <w:rsid w:val="007408E9"/>
    <w:rsid w:val="00740CDE"/>
    <w:rsid w:val="00741A99"/>
    <w:rsid w:val="00742657"/>
    <w:rsid w:val="00743320"/>
    <w:rsid w:val="0074513D"/>
    <w:rsid w:val="007457A9"/>
    <w:rsid w:val="0074689A"/>
    <w:rsid w:val="007468F3"/>
    <w:rsid w:val="007504A5"/>
    <w:rsid w:val="00750F6B"/>
    <w:rsid w:val="00751263"/>
    <w:rsid w:val="00751712"/>
    <w:rsid w:val="00752166"/>
    <w:rsid w:val="00753FC6"/>
    <w:rsid w:val="007547BA"/>
    <w:rsid w:val="007549CC"/>
    <w:rsid w:val="0075500E"/>
    <w:rsid w:val="007550B7"/>
    <w:rsid w:val="00755AC4"/>
    <w:rsid w:val="00756422"/>
    <w:rsid w:val="00756669"/>
    <w:rsid w:val="00757E05"/>
    <w:rsid w:val="00762D4F"/>
    <w:rsid w:val="00763E06"/>
    <w:rsid w:val="00764798"/>
    <w:rsid w:val="007648F3"/>
    <w:rsid w:val="0076514B"/>
    <w:rsid w:val="007668AF"/>
    <w:rsid w:val="00766C46"/>
    <w:rsid w:val="007704E2"/>
    <w:rsid w:val="00770916"/>
    <w:rsid w:val="00770A17"/>
    <w:rsid w:val="00770AE5"/>
    <w:rsid w:val="00771F71"/>
    <w:rsid w:val="007738B7"/>
    <w:rsid w:val="0077525E"/>
    <w:rsid w:val="0077535F"/>
    <w:rsid w:val="007755C2"/>
    <w:rsid w:val="00775E84"/>
    <w:rsid w:val="007764A8"/>
    <w:rsid w:val="00776EE9"/>
    <w:rsid w:val="007809BD"/>
    <w:rsid w:val="00781CFC"/>
    <w:rsid w:val="007822DE"/>
    <w:rsid w:val="00782CD9"/>
    <w:rsid w:val="00783DC0"/>
    <w:rsid w:val="00784661"/>
    <w:rsid w:val="0078488F"/>
    <w:rsid w:val="0078496F"/>
    <w:rsid w:val="00786DAA"/>
    <w:rsid w:val="00787B02"/>
    <w:rsid w:val="0079067B"/>
    <w:rsid w:val="007920B4"/>
    <w:rsid w:val="00792175"/>
    <w:rsid w:val="007925BB"/>
    <w:rsid w:val="00792D9C"/>
    <w:rsid w:val="00792EAB"/>
    <w:rsid w:val="00793C43"/>
    <w:rsid w:val="00793C90"/>
    <w:rsid w:val="007940F2"/>
    <w:rsid w:val="007942DE"/>
    <w:rsid w:val="00797C69"/>
    <w:rsid w:val="00797D5D"/>
    <w:rsid w:val="007A007C"/>
    <w:rsid w:val="007A1EB3"/>
    <w:rsid w:val="007A2A42"/>
    <w:rsid w:val="007A4737"/>
    <w:rsid w:val="007A4E16"/>
    <w:rsid w:val="007A55A5"/>
    <w:rsid w:val="007A604E"/>
    <w:rsid w:val="007A608F"/>
    <w:rsid w:val="007A61BB"/>
    <w:rsid w:val="007A6324"/>
    <w:rsid w:val="007A6761"/>
    <w:rsid w:val="007A69AD"/>
    <w:rsid w:val="007A6DB0"/>
    <w:rsid w:val="007B0A82"/>
    <w:rsid w:val="007B1CF6"/>
    <w:rsid w:val="007B3725"/>
    <w:rsid w:val="007B43BC"/>
    <w:rsid w:val="007B454A"/>
    <w:rsid w:val="007B50A0"/>
    <w:rsid w:val="007B6106"/>
    <w:rsid w:val="007C01AC"/>
    <w:rsid w:val="007C08F6"/>
    <w:rsid w:val="007C0CA1"/>
    <w:rsid w:val="007C1A8F"/>
    <w:rsid w:val="007C1AC5"/>
    <w:rsid w:val="007C1E4C"/>
    <w:rsid w:val="007C2538"/>
    <w:rsid w:val="007C2C51"/>
    <w:rsid w:val="007C31E9"/>
    <w:rsid w:val="007C3C35"/>
    <w:rsid w:val="007C3FEE"/>
    <w:rsid w:val="007C434D"/>
    <w:rsid w:val="007C5902"/>
    <w:rsid w:val="007C718C"/>
    <w:rsid w:val="007C71A1"/>
    <w:rsid w:val="007C77AD"/>
    <w:rsid w:val="007D11AA"/>
    <w:rsid w:val="007D2308"/>
    <w:rsid w:val="007D44A5"/>
    <w:rsid w:val="007D59CC"/>
    <w:rsid w:val="007D69B4"/>
    <w:rsid w:val="007D701E"/>
    <w:rsid w:val="007E000A"/>
    <w:rsid w:val="007E00A4"/>
    <w:rsid w:val="007E14F1"/>
    <w:rsid w:val="007E1595"/>
    <w:rsid w:val="007E1D95"/>
    <w:rsid w:val="007E2B4F"/>
    <w:rsid w:val="007E2B53"/>
    <w:rsid w:val="007E39D3"/>
    <w:rsid w:val="007E4952"/>
    <w:rsid w:val="007E6E44"/>
    <w:rsid w:val="007F094F"/>
    <w:rsid w:val="007F18A0"/>
    <w:rsid w:val="007F26B4"/>
    <w:rsid w:val="007F31DB"/>
    <w:rsid w:val="007F39BA"/>
    <w:rsid w:val="007F39CE"/>
    <w:rsid w:val="007F3FEC"/>
    <w:rsid w:val="007F43F4"/>
    <w:rsid w:val="007F4843"/>
    <w:rsid w:val="007F4EB9"/>
    <w:rsid w:val="007F530A"/>
    <w:rsid w:val="007F54AC"/>
    <w:rsid w:val="007F5635"/>
    <w:rsid w:val="007F5B6D"/>
    <w:rsid w:val="007F6110"/>
    <w:rsid w:val="007F6FB7"/>
    <w:rsid w:val="007F7B2B"/>
    <w:rsid w:val="007F7BC1"/>
    <w:rsid w:val="00800493"/>
    <w:rsid w:val="00801668"/>
    <w:rsid w:val="00803003"/>
    <w:rsid w:val="00803904"/>
    <w:rsid w:val="00803B33"/>
    <w:rsid w:val="0080416D"/>
    <w:rsid w:val="00804CAB"/>
    <w:rsid w:val="0080564A"/>
    <w:rsid w:val="008065AE"/>
    <w:rsid w:val="00807A2C"/>
    <w:rsid w:val="008105F8"/>
    <w:rsid w:val="00810BF9"/>
    <w:rsid w:val="00810DB8"/>
    <w:rsid w:val="00810DFB"/>
    <w:rsid w:val="008112AA"/>
    <w:rsid w:val="00811D9C"/>
    <w:rsid w:val="008121E4"/>
    <w:rsid w:val="008134B6"/>
    <w:rsid w:val="00813734"/>
    <w:rsid w:val="008142E9"/>
    <w:rsid w:val="0081495E"/>
    <w:rsid w:val="00814B23"/>
    <w:rsid w:val="00814B8C"/>
    <w:rsid w:val="00814F1D"/>
    <w:rsid w:val="00815CC9"/>
    <w:rsid w:val="008161B8"/>
    <w:rsid w:val="0081698C"/>
    <w:rsid w:val="00816D99"/>
    <w:rsid w:val="008208CB"/>
    <w:rsid w:val="008216E3"/>
    <w:rsid w:val="00823516"/>
    <w:rsid w:val="00825B29"/>
    <w:rsid w:val="00826FA9"/>
    <w:rsid w:val="00830020"/>
    <w:rsid w:val="008303DB"/>
    <w:rsid w:val="00831381"/>
    <w:rsid w:val="00834977"/>
    <w:rsid w:val="00837EF3"/>
    <w:rsid w:val="008403B4"/>
    <w:rsid w:val="008423B0"/>
    <w:rsid w:val="008434F5"/>
    <w:rsid w:val="0084435C"/>
    <w:rsid w:val="008446C4"/>
    <w:rsid w:val="00845496"/>
    <w:rsid w:val="00845656"/>
    <w:rsid w:val="00846128"/>
    <w:rsid w:val="00847278"/>
    <w:rsid w:val="00847C68"/>
    <w:rsid w:val="008508AD"/>
    <w:rsid w:val="00852136"/>
    <w:rsid w:val="00853A83"/>
    <w:rsid w:val="00853D50"/>
    <w:rsid w:val="008542A6"/>
    <w:rsid w:val="00855037"/>
    <w:rsid w:val="00855323"/>
    <w:rsid w:val="00857330"/>
    <w:rsid w:val="008605D5"/>
    <w:rsid w:val="00861D5C"/>
    <w:rsid w:val="00861DD5"/>
    <w:rsid w:val="008623D8"/>
    <w:rsid w:val="00862457"/>
    <w:rsid w:val="00862A2B"/>
    <w:rsid w:val="00862C62"/>
    <w:rsid w:val="00862E00"/>
    <w:rsid w:val="00863B27"/>
    <w:rsid w:val="00863B84"/>
    <w:rsid w:val="00864AE4"/>
    <w:rsid w:val="00864C3B"/>
    <w:rsid w:val="00864E58"/>
    <w:rsid w:val="00867018"/>
    <w:rsid w:val="00867024"/>
    <w:rsid w:val="00867482"/>
    <w:rsid w:val="00867536"/>
    <w:rsid w:val="00867958"/>
    <w:rsid w:val="00870111"/>
    <w:rsid w:val="00870DDE"/>
    <w:rsid w:val="00871C05"/>
    <w:rsid w:val="00872366"/>
    <w:rsid w:val="0087271F"/>
    <w:rsid w:val="008735CE"/>
    <w:rsid w:val="00873BC8"/>
    <w:rsid w:val="00873F47"/>
    <w:rsid w:val="00874163"/>
    <w:rsid w:val="0087477E"/>
    <w:rsid w:val="008754A6"/>
    <w:rsid w:val="00875B67"/>
    <w:rsid w:val="00875C80"/>
    <w:rsid w:val="008764FB"/>
    <w:rsid w:val="00876863"/>
    <w:rsid w:val="00876F3B"/>
    <w:rsid w:val="0088137F"/>
    <w:rsid w:val="008817A0"/>
    <w:rsid w:val="008818BE"/>
    <w:rsid w:val="00881AF7"/>
    <w:rsid w:val="00883149"/>
    <w:rsid w:val="0088326C"/>
    <w:rsid w:val="00884CFB"/>
    <w:rsid w:val="008864C1"/>
    <w:rsid w:val="008864FD"/>
    <w:rsid w:val="00886761"/>
    <w:rsid w:val="008901B5"/>
    <w:rsid w:val="00890706"/>
    <w:rsid w:val="00890AB2"/>
    <w:rsid w:val="00891AC1"/>
    <w:rsid w:val="00891CCE"/>
    <w:rsid w:val="00892996"/>
    <w:rsid w:val="00893041"/>
    <w:rsid w:val="00893905"/>
    <w:rsid w:val="00895B84"/>
    <w:rsid w:val="00896150"/>
    <w:rsid w:val="00897316"/>
    <w:rsid w:val="00897CE3"/>
    <w:rsid w:val="008A1EE0"/>
    <w:rsid w:val="008A24A4"/>
    <w:rsid w:val="008A26E5"/>
    <w:rsid w:val="008A3360"/>
    <w:rsid w:val="008A3DB6"/>
    <w:rsid w:val="008A497A"/>
    <w:rsid w:val="008A4D09"/>
    <w:rsid w:val="008A50E0"/>
    <w:rsid w:val="008A534A"/>
    <w:rsid w:val="008A590C"/>
    <w:rsid w:val="008A5DC3"/>
    <w:rsid w:val="008A65AE"/>
    <w:rsid w:val="008A6BE8"/>
    <w:rsid w:val="008A7951"/>
    <w:rsid w:val="008B08A4"/>
    <w:rsid w:val="008B1145"/>
    <w:rsid w:val="008B1280"/>
    <w:rsid w:val="008B39E3"/>
    <w:rsid w:val="008B42C4"/>
    <w:rsid w:val="008B43C4"/>
    <w:rsid w:val="008B45F3"/>
    <w:rsid w:val="008B52BB"/>
    <w:rsid w:val="008B5B17"/>
    <w:rsid w:val="008B6887"/>
    <w:rsid w:val="008B7C36"/>
    <w:rsid w:val="008C061C"/>
    <w:rsid w:val="008C06F4"/>
    <w:rsid w:val="008C099A"/>
    <w:rsid w:val="008C1318"/>
    <w:rsid w:val="008C140C"/>
    <w:rsid w:val="008C1413"/>
    <w:rsid w:val="008C14BD"/>
    <w:rsid w:val="008C1838"/>
    <w:rsid w:val="008C2C47"/>
    <w:rsid w:val="008C2EA9"/>
    <w:rsid w:val="008C3BA9"/>
    <w:rsid w:val="008C5311"/>
    <w:rsid w:val="008C6A6D"/>
    <w:rsid w:val="008C7D67"/>
    <w:rsid w:val="008C7E35"/>
    <w:rsid w:val="008C7F30"/>
    <w:rsid w:val="008D1AB9"/>
    <w:rsid w:val="008D2102"/>
    <w:rsid w:val="008D2E59"/>
    <w:rsid w:val="008D30B8"/>
    <w:rsid w:val="008D38FA"/>
    <w:rsid w:val="008D3EDE"/>
    <w:rsid w:val="008D4AB1"/>
    <w:rsid w:val="008D5AE9"/>
    <w:rsid w:val="008D696D"/>
    <w:rsid w:val="008D714F"/>
    <w:rsid w:val="008E0628"/>
    <w:rsid w:val="008E15DD"/>
    <w:rsid w:val="008E1FC2"/>
    <w:rsid w:val="008E36F1"/>
    <w:rsid w:val="008E3CEB"/>
    <w:rsid w:val="008E46B7"/>
    <w:rsid w:val="008E4CBE"/>
    <w:rsid w:val="008E5993"/>
    <w:rsid w:val="008E5A27"/>
    <w:rsid w:val="008E6B31"/>
    <w:rsid w:val="008E7169"/>
    <w:rsid w:val="008E7338"/>
    <w:rsid w:val="008E73E3"/>
    <w:rsid w:val="008E7451"/>
    <w:rsid w:val="008E7B74"/>
    <w:rsid w:val="008E7D84"/>
    <w:rsid w:val="008F1F35"/>
    <w:rsid w:val="008F2270"/>
    <w:rsid w:val="008F2875"/>
    <w:rsid w:val="008F37DB"/>
    <w:rsid w:val="008F3953"/>
    <w:rsid w:val="008F49EB"/>
    <w:rsid w:val="008F4DDC"/>
    <w:rsid w:val="008F5A1F"/>
    <w:rsid w:val="008F5A78"/>
    <w:rsid w:val="008F5F28"/>
    <w:rsid w:val="008F66BB"/>
    <w:rsid w:val="008F6D39"/>
    <w:rsid w:val="008F7C97"/>
    <w:rsid w:val="009006B4"/>
    <w:rsid w:val="00901DD1"/>
    <w:rsid w:val="009023C1"/>
    <w:rsid w:val="00904E04"/>
    <w:rsid w:val="0090775D"/>
    <w:rsid w:val="00910608"/>
    <w:rsid w:val="00910E2E"/>
    <w:rsid w:val="0091136F"/>
    <w:rsid w:val="0091161C"/>
    <w:rsid w:val="00911964"/>
    <w:rsid w:val="00914010"/>
    <w:rsid w:val="00914157"/>
    <w:rsid w:val="009150AF"/>
    <w:rsid w:val="009157B5"/>
    <w:rsid w:val="009172A8"/>
    <w:rsid w:val="00920741"/>
    <w:rsid w:val="00920B07"/>
    <w:rsid w:val="00920B4A"/>
    <w:rsid w:val="009215A7"/>
    <w:rsid w:val="00922C46"/>
    <w:rsid w:val="00922DAF"/>
    <w:rsid w:val="0092332C"/>
    <w:rsid w:val="00923C43"/>
    <w:rsid w:val="00924AA1"/>
    <w:rsid w:val="00925DD0"/>
    <w:rsid w:val="0092771F"/>
    <w:rsid w:val="009301DA"/>
    <w:rsid w:val="0093078E"/>
    <w:rsid w:val="00932875"/>
    <w:rsid w:val="00933C08"/>
    <w:rsid w:val="0093628F"/>
    <w:rsid w:val="009366CB"/>
    <w:rsid w:val="00937581"/>
    <w:rsid w:val="00937BF0"/>
    <w:rsid w:val="009406A7"/>
    <w:rsid w:val="00940A62"/>
    <w:rsid w:val="00942932"/>
    <w:rsid w:val="009431D8"/>
    <w:rsid w:val="00943591"/>
    <w:rsid w:val="009435F4"/>
    <w:rsid w:val="009436CC"/>
    <w:rsid w:val="00943D56"/>
    <w:rsid w:val="0094546C"/>
    <w:rsid w:val="0094590D"/>
    <w:rsid w:val="00946D95"/>
    <w:rsid w:val="009470BB"/>
    <w:rsid w:val="009473D5"/>
    <w:rsid w:val="00947825"/>
    <w:rsid w:val="0095050B"/>
    <w:rsid w:val="009514C2"/>
    <w:rsid w:val="00951FE8"/>
    <w:rsid w:val="0095211A"/>
    <w:rsid w:val="00952BE1"/>
    <w:rsid w:val="00953720"/>
    <w:rsid w:val="00953AA7"/>
    <w:rsid w:val="0095437B"/>
    <w:rsid w:val="00955010"/>
    <w:rsid w:val="00955059"/>
    <w:rsid w:val="0095516A"/>
    <w:rsid w:val="009558AD"/>
    <w:rsid w:val="0095681B"/>
    <w:rsid w:val="00956FF2"/>
    <w:rsid w:val="00960EA5"/>
    <w:rsid w:val="00961313"/>
    <w:rsid w:val="00963173"/>
    <w:rsid w:val="00963B96"/>
    <w:rsid w:val="009676FF"/>
    <w:rsid w:val="00967AB7"/>
    <w:rsid w:val="00970DC3"/>
    <w:rsid w:val="0097156D"/>
    <w:rsid w:val="009722CE"/>
    <w:rsid w:val="00972DAC"/>
    <w:rsid w:val="00973F65"/>
    <w:rsid w:val="00973F90"/>
    <w:rsid w:val="00974CD2"/>
    <w:rsid w:val="009754AF"/>
    <w:rsid w:val="0097564A"/>
    <w:rsid w:val="00975673"/>
    <w:rsid w:val="00975AD4"/>
    <w:rsid w:val="0097794C"/>
    <w:rsid w:val="00977EA8"/>
    <w:rsid w:val="00980ACE"/>
    <w:rsid w:val="00980E42"/>
    <w:rsid w:val="00981624"/>
    <w:rsid w:val="00982B83"/>
    <w:rsid w:val="009830EC"/>
    <w:rsid w:val="0098312A"/>
    <w:rsid w:val="009832A5"/>
    <w:rsid w:val="00983FBA"/>
    <w:rsid w:val="00984C13"/>
    <w:rsid w:val="009864D4"/>
    <w:rsid w:val="00987D43"/>
    <w:rsid w:val="009902FE"/>
    <w:rsid w:val="009903FB"/>
    <w:rsid w:val="009904F8"/>
    <w:rsid w:val="00991206"/>
    <w:rsid w:val="009917DC"/>
    <w:rsid w:val="00992094"/>
    <w:rsid w:val="00992B20"/>
    <w:rsid w:val="00995E62"/>
    <w:rsid w:val="009960EB"/>
    <w:rsid w:val="009967BC"/>
    <w:rsid w:val="00996CEA"/>
    <w:rsid w:val="009A03AE"/>
    <w:rsid w:val="009A194D"/>
    <w:rsid w:val="009A1A76"/>
    <w:rsid w:val="009A2239"/>
    <w:rsid w:val="009A3D34"/>
    <w:rsid w:val="009A5B9B"/>
    <w:rsid w:val="009A5E58"/>
    <w:rsid w:val="009A64DA"/>
    <w:rsid w:val="009A6A14"/>
    <w:rsid w:val="009A6FCB"/>
    <w:rsid w:val="009A761E"/>
    <w:rsid w:val="009B0F51"/>
    <w:rsid w:val="009B12F6"/>
    <w:rsid w:val="009B1328"/>
    <w:rsid w:val="009B1376"/>
    <w:rsid w:val="009B1ABE"/>
    <w:rsid w:val="009B3630"/>
    <w:rsid w:val="009B48B4"/>
    <w:rsid w:val="009B4C00"/>
    <w:rsid w:val="009B5327"/>
    <w:rsid w:val="009B5343"/>
    <w:rsid w:val="009B5B1D"/>
    <w:rsid w:val="009B61B0"/>
    <w:rsid w:val="009B7E71"/>
    <w:rsid w:val="009C1A69"/>
    <w:rsid w:val="009C1AC0"/>
    <w:rsid w:val="009C21AD"/>
    <w:rsid w:val="009C2830"/>
    <w:rsid w:val="009C295B"/>
    <w:rsid w:val="009C2DE5"/>
    <w:rsid w:val="009C5F8E"/>
    <w:rsid w:val="009C67EA"/>
    <w:rsid w:val="009C6820"/>
    <w:rsid w:val="009C7926"/>
    <w:rsid w:val="009C7FE3"/>
    <w:rsid w:val="009D03DD"/>
    <w:rsid w:val="009D06C0"/>
    <w:rsid w:val="009D0B69"/>
    <w:rsid w:val="009D0C95"/>
    <w:rsid w:val="009D127C"/>
    <w:rsid w:val="009D1711"/>
    <w:rsid w:val="009D1C8B"/>
    <w:rsid w:val="009D43BF"/>
    <w:rsid w:val="009D4A0A"/>
    <w:rsid w:val="009D5C78"/>
    <w:rsid w:val="009D6D4D"/>
    <w:rsid w:val="009E0507"/>
    <w:rsid w:val="009E06CB"/>
    <w:rsid w:val="009E06F7"/>
    <w:rsid w:val="009E0AA6"/>
    <w:rsid w:val="009E199A"/>
    <w:rsid w:val="009E203A"/>
    <w:rsid w:val="009E2F29"/>
    <w:rsid w:val="009E48FD"/>
    <w:rsid w:val="009E4A00"/>
    <w:rsid w:val="009E64A8"/>
    <w:rsid w:val="009E6855"/>
    <w:rsid w:val="009E6B9A"/>
    <w:rsid w:val="009E72FE"/>
    <w:rsid w:val="009E76A3"/>
    <w:rsid w:val="009E784A"/>
    <w:rsid w:val="009F0044"/>
    <w:rsid w:val="009F081C"/>
    <w:rsid w:val="009F22DC"/>
    <w:rsid w:val="009F23C9"/>
    <w:rsid w:val="009F3ADD"/>
    <w:rsid w:val="009F40A1"/>
    <w:rsid w:val="009F4502"/>
    <w:rsid w:val="009F5A87"/>
    <w:rsid w:val="009F66F8"/>
    <w:rsid w:val="009F7EEC"/>
    <w:rsid w:val="00A006A5"/>
    <w:rsid w:val="00A00B67"/>
    <w:rsid w:val="00A01664"/>
    <w:rsid w:val="00A01E18"/>
    <w:rsid w:val="00A025AB"/>
    <w:rsid w:val="00A02B43"/>
    <w:rsid w:val="00A03FE8"/>
    <w:rsid w:val="00A04857"/>
    <w:rsid w:val="00A048E2"/>
    <w:rsid w:val="00A054B8"/>
    <w:rsid w:val="00A05B1B"/>
    <w:rsid w:val="00A07E2A"/>
    <w:rsid w:val="00A10202"/>
    <w:rsid w:val="00A10994"/>
    <w:rsid w:val="00A10EEB"/>
    <w:rsid w:val="00A11C64"/>
    <w:rsid w:val="00A1242F"/>
    <w:rsid w:val="00A1277B"/>
    <w:rsid w:val="00A13440"/>
    <w:rsid w:val="00A13973"/>
    <w:rsid w:val="00A139C7"/>
    <w:rsid w:val="00A1432D"/>
    <w:rsid w:val="00A14763"/>
    <w:rsid w:val="00A1487C"/>
    <w:rsid w:val="00A14AF8"/>
    <w:rsid w:val="00A1503A"/>
    <w:rsid w:val="00A15980"/>
    <w:rsid w:val="00A169CF"/>
    <w:rsid w:val="00A16B84"/>
    <w:rsid w:val="00A16FCA"/>
    <w:rsid w:val="00A17650"/>
    <w:rsid w:val="00A20855"/>
    <w:rsid w:val="00A20DAF"/>
    <w:rsid w:val="00A20DB9"/>
    <w:rsid w:val="00A22C49"/>
    <w:rsid w:val="00A22D2C"/>
    <w:rsid w:val="00A23210"/>
    <w:rsid w:val="00A23CDB"/>
    <w:rsid w:val="00A23E87"/>
    <w:rsid w:val="00A23E9E"/>
    <w:rsid w:val="00A24CE9"/>
    <w:rsid w:val="00A26165"/>
    <w:rsid w:val="00A26735"/>
    <w:rsid w:val="00A26B44"/>
    <w:rsid w:val="00A276DA"/>
    <w:rsid w:val="00A27716"/>
    <w:rsid w:val="00A27BB9"/>
    <w:rsid w:val="00A30741"/>
    <w:rsid w:val="00A31557"/>
    <w:rsid w:val="00A31D8B"/>
    <w:rsid w:val="00A329DC"/>
    <w:rsid w:val="00A3339B"/>
    <w:rsid w:val="00A337FC"/>
    <w:rsid w:val="00A345DF"/>
    <w:rsid w:val="00A35260"/>
    <w:rsid w:val="00A35DDF"/>
    <w:rsid w:val="00A3651D"/>
    <w:rsid w:val="00A36F0D"/>
    <w:rsid w:val="00A401CE"/>
    <w:rsid w:val="00A40A64"/>
    <w:rsid w:val="00A41A8F"/>
    <w:rsid w:val="00A42AAE"/>
    <w:rsid w:val="00A437F9"/>
    <w:rsid w:val="00A4390E"/>
    <w:rsid w:val="00A43C9B"/>
    <w:rsid w:val="00A4420E"/>
    <w:rsid w:val="00A4473F"/>
    <w:rsid w:val="00A4511C"/>
    <w:rsid w:val="00A45A4D"/>
    <w:rsid w:val="00A47421"/>
    <w:rsid w:val="00A47898"/>
    <w:rsid w:val="00A502A0"/>
    <w:rsid w:val="00A5057D"/>
    <w:rsid w:val="00A519EC"/>
    <w:rsid w:val="00A51AF0"/>
    <w:rsid w:val="00A51F5B"/>
    <w:rsid w:val="00A5220F"/>
    <w:rsid w:val="00A5394B"/>
    <w:rsid w:val="00A539C3"/>
    <w:rsid w:val="00A5412A"/>
    <w:rsid w:val="00A5463A"/>
    <w:rsid w:val="00A54825"/>
    <w:rsid w:val="00A54BF2"/>
    <w:rsid w:val="00A54DD5"/>
    <w:rsid w:val="00A55341"/>
    <w:rsid w:val="00A5693F"/>
    <w:rsid w:val="00A57E70"/>
    <w:rsid w:val="00A60BCB"/>
    <w:rsid w:val="00A60E88"/>
    <w:rsid w:val="00A610B5"/>
    <w:rsid w:val="00A61ABC"/>
    <w:rsid w:val="00A6253F"/>
    <w:rsid w:val="00A64B0E"/>
    <w:rsid w:val="00A65108"/>
    <w:rsid w:val="00A670AB"/>
    <w:rsid w:val="00A71C64"/>
    <w:rsid w:val="00A72FC2"/>
    <w:rsid w:val="00A73A43"/>
    <w:rsid w:val="00A73BBD"/>
    <w:rsid w:val="00A74302"/>
    <w:rsid w:val="00A747C2"/>
    <w:rsid w:val="00A74A65"/>
    <w:rsid w:val="00A75DAB"/>
    <w:rsid w:val="00A8031F"/>
    <w:rsid w:val="00A80CDF"/>
    <w:rsid w:val="00A831F3"/>
    <w:rsid w:val="00A839BD"/>
    <w:rsid w:val="00A846A1"/>
    <w:rsid w:val="00A85358"/>
    <w:rsid w:val="00A859FD"/>
    <w:rsid w:val="00A85D48"/>
    <w:rsid w:val="00A86EFA"/>
    <w:rsid w:val="00A90B38"/>
    <w:rsid w:val="00A91010"/>
    <w:rsid w:val="00A92504"/>
    <w:rsid w:val="00A93904"/>
    <w:rsid w:val="00A95893"/>
    <w:rsid w:val="00A95C15"/>
    <w:rsid w:val="00A95F2C"/>
    <w:rsid w:val="00A965DC"/>
    <w:rsid w:val="00A97377"/>
    <w:rsid w:val="00A979EC"/>
    <w:rsid w:val="00A97DEB"/>
    <w:rsid w:val="00AA063C"/>
    <w:rsid w:val="00AA0C8F"/>
    <w:rsid w:val="00AA21FF"/>
    <w:rsid w:val="00AA2E6A"/>
    <w:rsid w:val="00AA3ECB"/>
    <w:rsid w:val="00AA4279"/>
    <w:rsid w:val="00AA4797"/>
    <w:rsid w:val="00AA4C0F"/>
    <w:rsid w:val="00AA5813"/>
    <w:rsid w:val="00AA59D5"/>
    <w:rsid w:val="00AA7AD9"/>
    <w:rsid w:val="00AB195D"/>
    <w:rsid w:val="00AB1EA4"/>
    <w:rsid w:val="00AB2BE0"/>
    <w:rsid w:val="00AB2CD3"/>
    <w:rsid w:val="00AB509D"/>
    <w:rsid w:val="00AB5112"/>
    <w:rsid w:val="00AB5E94"/>
    <w:rsid w:val="00AB6989"/>
    <w:rsid w:val="00AB6C4F"/>
    <w:rsid w:val="00AB790A"/>
    <w:rsid w:val="00AC0F22"/>
    <w:rsid w:val="00AC2EDC"/>
    <w:rsid w:val="00AC391B"/>
    <w:rsid w:val="00AC4B01"/>
    <w:rsid w:val="00AC4B62"/>
    <w:rsid w:val="00AC5634"/>
    <w:rsid w:val="00AC6515"/>
    <w:rsid w:val="00AD1ACD"/>
    <w:rsid w:val="00AD2375"/>
    <w:rsid w:val="00AD255A"/>
    <w:rsid w:val="00AD2830"/>
    <w:rsid w:val="00AD2A23"/>
    <w:rsid w:val="00AD3201"/>
    <w:rsid w:val="00AD338B"/>
    <w:rsid w:val="00AD448D"/>
    <w:rsid w:val="00AD4807"/>
    <w:rsid w:val="00AD4C88"/>
    <w:rsid w:val="00AD4CEB"/>
    <w:rsid w:val="00AD5C3F"/>
    <w:rsid w:val="00AD685E"/>
    <w:rsid w:val="00AD6AB0"/>
    <w:rsid w:val="00AD6B0D"/>
    <w:rsid w:val="00AD6F31"/>
    <w:rsid w:val="00AD73D9"/>
    <w:rsid w:val="00AD7910"/>
    <w:rsid w:val="00AD7FC1"/>
    <w:rsid w:val="00AE05EE"/>
    <w:rsid w:val="00AE0CD4"/>
    <w:rsid w:val="00AE0E56"/>
    <w:rsid w:val="00AE1810"/>
    <w:rsid w:val="00AE1D24"/>
    <w:rsid w:val="00AE3A84"/>
    <w:rsid w:val="00AE43FC"/>
    <w:rsid w:val="00AE4BC1"/>
    <w:rsid w:val="00AE4F0E"/>
    <w:rsid w:val="00AE4FBA"/>
    <w:rsid w:val="00AE551A"/>
    <w:rsid w:val="00AE678F"/>
    <w:rsid w:val="00AE6F28"/>
    <w:rsid w:val="00AF0041"/>
    <w:rsid w:val="00AF1A3E"/>
    <w:rsid w:val="00AF1B2C"/>
    <w:rsid w:val="00AF1C34"/>
    <w:rsid w:val="00AF1D4C"/>
    <w:rsid w:val="00AF1EE3"/>
    <w:rsid w:val="00AF20DC"/>
    <w:rsid w:val="00AF4146"/>
    <w:rsid w:val="00AF54F2"/>
    <w:rsid w:val="00AF5D4D"/>
    <w:rsid w:val="00AF751A"/>
    <w:rsid w:val="00B00C0B"/>
    <w:rsid w:val="00B02013"/>
    <w:rsid w:val="00B022CC"/>
    <w:rsid w:val="00B05310"/>
    <w:rsid w:val="00B057BF"/>
    <w:rsid w:val="00B05D23"/>
    <w:rsid w:val="00B06291"/>
    <w:rsid w:val="00B06EDA"/>
    <w:rsid w:val="00B077EE"/>
    <w:rsid w:val="00B07B17"/>
    <w:rsid w:val="00B07CEE"/>
    <w:rsid w:val="00B10984"/>
    <w:rsid w:val="00B116FC"/>
    <w:rsid w:val="00B12AE4"/>
    <w:rsid w:val="00B12DCD"/>
    <w:rsid w:val="00B14DA9"/>
    <w:rsid w:val="00B1507C"/>
    <w:rsid w:val="00B155A3"/>
    <w:rsid w:val="00B15BCD"/>
    <w:rsid w:val="00B1675D"/>
    <w:rsid w:val="00B1736B"/>
    <w:rsid w:val="00B20768"/>
    <w:rsid w:val="00B2197B"/>
    <w:rsid w:val="00B2215D"/>
    <w:rsid w:val="00B23787"/>
    <w:rsid w:val="00B23F53"/>
    <w:rsid w:val="00B248CA"/>
    <w:rsid w:val="00B249C6"/>
    <w:rsid w:val="00B24A49"/>
    <w:rsid w:val="00B250D0"/>
    <w:rsid w:val="00B25573"/>
    <w:rsid w:val="00B260EC"/>
    <w:rsid w:val="00B26F5C"/>
    <w:rsid w:val="00B276D5"/>
    <w:rsid w:val="00B27727"/>
    <w:rsid w:val="00B27D4C"/>
    <w:rsid w:val="00B30B1D"/>
    <w:rsid w:val="00B30FA5"/>
    <w:rsid w:val="00B31108"/>
    <w:rsid w:val="00B32004"/>
    <w:rsid w:val="00B32AAE"/>
    <w:rsid w:val="00B336A0"/>
    <w:rsid w:val="00B33E8C"/>
    <w:rsid w:val="00B343DE"/>
    <w:rsid w:val="00B34729"/>
    <w:rsid w:val="00B34EE4"/>
    <w:rsid w:val="00B352F4"/>
    <w:rsid w:val="00B3591F"/>
    <w:rsid w:val="00B367C4"/>
    <w:rsid w:val="00B37744"/>
    <w:rsid w:val="00B37B23"/>
    <w:rsid w:val="00B40461"/>
    <w:rsid w:val="00B406E7"/>
    <w:rsid w:val="00B406EC"/>
    <w:rsid w:val="00B40E69"/>
    <w:rsid w:val="00B410C6"/>
    <w:rsid w:val="00B41360"/>
    <w:rsid w:val="00B41433"/>
    <w:rsid w:val="00B42479"/>
    <w:rsid w:val="00B42B73"/>
    <w:rsid w:val="00B42FF5"/>
    <w:rsid w:val="00B4308A"/>
    <w:rsid w:val="00B4372A"/>
    <w:rsid w:val="00B4383A"/>
    <w:rsid w:val="00B43F9E"/>
    <w:rsid w:val="00B45231"/>
    <w:rsid w:val="00B456FD"/>
    <w:rsid w:val="00B46CF7"/>
    <w:rsid w:val="00B47C7C"/>
    <w:rsid w:val="00B50835"/>
    <w:rsid w:val="00B50875"/>
    <w:rsid w:val="00B511B9"/>
    <w:rsid w:val="00B51A04"/>
    <w:rsid w:val="00B51AA8"/>
    <w:rsid w:val="00B51B44"/>
    <w:rsid w:val="00B51E36"/>
    <w:rsid w:val="00B53F4B"/>
    <w:rsid w:val="00B54BAB"/>
    <w:rsid w:val="00B54FFE"/>
    <w:rsid w:val="00B5569C"/>
    <w:rsid w:val="00B55DC0"/>
    <w:rsid w:val="00B56C8B"/>
    <w:rsid w:val="00B60D4D"/>
    <w:rsid w:val="00B618C0"/>
    <w:rsid w:val="00B61D97"/>
    <w:rsid w:val="00B61E0F"/>
    <w:rsid w:val="00B61F00"/>
    <w:rsid w:val="00B6247F"/>
    <w:rsid w:val="00B65644"/>
    <w:rsid w:val="00B65AC4"/>
    <w:rsid w:val="00B6635E"/>
    <w:rsid w:val="00B66834"/>
    <w:rsid w:val="00B6730F"/>
    <w:rsid w:val="00B6760D"/>
    <w:rsid w:val="00B67E98"/>
    <w:rsid w:val="00B70CD5"/>
    <w:rsid w:val="00B718E9"/>
    <w:rsid w:val="00B71F44"/>
    <w:rsid w:val="00B72B18"/>
    <w:rsid w:val="00B73840"/>
    <w:rsid w:val="00B743BE"/>
    <w:rsid w:val="00B75030"/>
    <w:rsid w:val="00B755B7"/>
    <w:rsid w:val="00B7580D"/>
    <w:rsid w:val="00B75CD4"/>
    <w:rsid w:val="00B763C7"/>
    <w:rsid w:val="00B767CA"/>
    <w:rsid w:val="00B76D42"/>
    <w:rsid w:val="00B76DC3"/>
    <w:rsid w:val="00B80F6B"/>
    <w:rsid w:val="00B81392"/>
    <w:rsid w:val="00B8189D"/>
    <w:rsid w:val="00B81FF4"/>
    <w:rsid w:val="00B823FA"/>
    <w:rsid w:val="00B82778"/>
    <w:rsid w:val="00B833F4"/>
    <w:rsid w:val="00B83D33"/>
    <w:rsid w:val="00B85363"/>
    <w:rsid w:val="00B85FEA"/>
    <w:rsid w:val="00B92149"/>
    <w:rsid w:val="00B92564"/>
    <w:rsid w:val="00B938A8"/>
    <w:rsid w:val="00B93B12"/>
    <w:rsid w:val="00B93EB0"/>
    <w:rsid w:val="00B95161"/>
    <w:rsid w:val="00B96001"/>
    <w:rsid w:val="00B96905"/>
    <w:rsid w:val="00B976D7"/>
    <w:rsid w:val="00BA121F"/>
    <w:rsid w:val="00BA1AD6"/>
    <w:rsid w:val="00BA1CC1"/>
    <w:rsid w:val="00BA1DC5"/>
    <w:rsid w:val="00BA279A"/>
    <w:rsid w:val="00BA4170"/>
    <w:rsid w:val="00BA5354"/>
    <w:rsid w:val="00BA5C5F"/>
    <w:rsid w:val="00BA5D97"/>
    <w:rsid w:val="00BA7C7B"/>
    <w:rsid w:val="00BA7D75"/>
    <w:rsid w:val="00BB03DC"/>
    <w:rsid w:val="00BB3488"/>
    <w:rsid w:val="00BB3680"/>
    <w:rsid w:val="00BB3CC6"/>
    <w:rsid w:val="00BB43F4"/>
    <w:rsid w:val="00BB46D9"/>
    <w:rsid w:val="00BB6895"/>
    <w:rsid w:val="00BB6AAC"/>
    <w:rsid w:val="00BB70F7"/>
    <w:rsid w:val="00BB71A2"/>
    <w:rsid w:val="00BB77B2"/>
    <w:rsid w:val="00BC0BC0"/>
    <w:rsid w:val="00BC14D1"/>
    <w:rsid w:val="00BC1A3A"/>
    <w:rsid w:val="00BC1AFA"/>
    <w:rsid w:val="00BC3140"/>
    <w:rsid w:val="00BC31CB"/>
    <w:rsid w:val="00BC4E2B"/>
    <w:rsid w:val="00BC4FE5"/>
    <w:rsid w:val="00BC52A7"/>
    <w:rsid w:val="00BC6087"/>
    <w:rsid w:val="00BC62F3"/>
    <w:rsid w:val="00BD0A44"/>
    <w:rsid w:val="00BD0DFC"/>
    <w:rsid w:val="00BD28C7"/>
    <w:rsid w:val="00BD2ABB"/>
    <w:rsid w:val="00BD3178"/>
    <w:rsid w:val="00BD3990"/>
    <w:rsid w:val="00BD4379"/>
    <w:rsid w:val="00BD4399"/>
    <w:rsid w:val="00BD4F7D"/>
    <w:rsid w:val="00BD527F"/>
    <w:rsid w:val="00BD579F"/>
    <w:rsid w:val="00BD599D"/>
    <w:rsid w:val="00BD5F47"/>
    <w:rsid w:val="00BD6843"/>
    <w:rsid w:val="00BD7BDB"/>
    <w:rsid w:val="00BD7BF9"/>
    <w:rsid w:val="00BE003B"/>
    <w:rsid w:val="00BE025F"/>
    <w:rsid w:val="00BE0314"/>
    <w:rsid w:val="00BE075B"/>
    <w:rsid w:val="00BE08FB"/>
    <w:rsid w:val="00BE1314"/>
    <w:rsid w:val="00BE22F3"/>
    <w:rsid w:val="00BE23BE"/>
    <w:rsid w:val="00BE2ADF"/>
    <w:rsid w:val="00BE400C"/>
    <w:rsid w:val="00BE4537"/>
    <w:rsid w:val="00BE594B"/>
    <w:rsid w:val="00BE6F98"/>
    <w:rsid w:val="00BE774D"/>
    <w:rsid w:val="00BF0768"/>
    <w:rsid w:val="00BF0998"/>
    <w:rsid w:val="00BF11AE"/>
    <w:rsid w:val="00BF1DF3"/>
    <w:rsid w:val="00BF201F"/>
    <w:rsid w:val="00BF309D"/>
    <w:rsid w:val="00BF321D"/>
    <w:rsid w:val="00BF3937"/>
    <w:rsid w:val="00BF3FF4"/>
    <w:rsid w:val="00BF5A04"/>
    <w:rsid w:val="00BF5A14"/>
    <w:rsid w:val="00BF5B16"/>
    <w:rsid w:val="00BF5CCF"/>
    <w:rsid w:val="00BF6090"/>
    <w:rsid w:val="00BF6974"/>
    <w:rsid w:val="00BF6BB6"/>
    <w:rsid w:val="00BF7F1C"/>
    <w:rsid w:val="00C008D2"/>
    <w:rsid w:val="00C00E21"/>
    <w:rsid w:val="00C011D9"/>
    <w:rsid w:val="00C01865"/>
    <w:rsid w:val="00C02D51"/>
    <w:rsid w:val="00C03B96"/>
    <w:rsid w:val="00C03E77"/>
    <w:rsid w:val="00C042EF"/>
    <w:rsid w:val="00C044BA"/>
    <w:rsid w:val="00C0638E"/>
    <w:rsid w:val="00C06D79"/>
    <w:rsid w:val="00C06FE4"/>
    <w:rsid w:val="00C102AF"/>
    <w:rsid w:val="00C1061C"/>
    <w:rsid w:val="00C108AF"/>
    <w:rsid w:val="00C111DD"/>
    <w:rsid w:val="00C1157B"/>
    <w:rsid w:val="00C11A1C"/>
    <w:rsid w:val="00C11FFF"/>
    <w:rsid w:val="00C123F3"/>
    <w:rsid w:val="00C12AAD"/>
    <w:rsid w:val="00C131A2"/>
    <w:rsid w:val="00C1339D"/>
    <w:rsid w:val="00C13FA9"/>
    <w:rsid w:val="00C15E16"/>
    <w:rsid w:val="00C161FE"/>
    <w:rsid w:val="00C16B6A"/>
    <w:rsid w:val="00C2007B"/>
    <w:rsid w:val="00C200C6"/>
    <w:rsid w:val="00C213B6"/>
    <w:rsid w:val="00C22060"/>
    <w:rsid w:val="00C22632"/>
    <w:rsid w:val="00C22C39"/>
    <w:rsid w:val="00C238E1"/>
    <w:rsid w:val="00C24036"/>
    <w:rsid w:val="00C2559B"/>
    <w:rsid w:val="00C255D0"/>
    <w:rsid w:val="00C25A15"/>
    <w:rsid w:val="00C272EF"/>
    <w:rsid w:val="00C2794F"/>
    <w:rsid w:val="00C3095A"/>
    <w:rsid w:val="00C318AD"/>
    <w:rsid w:val="00C31F40"/>
    <w:rsid w:val="00C328DB"/>
    <w:rsid w:val="00C32C9F"/>
    <w:rsid w:val="00C340CC"/>
    <w:rsid w:val="00C34AD9"/>
    <w:rsid w:val="00C3541A"/>
    <w:rsid w:val="00C359A8"/>
    <w:rsid w:val="00C35C9A"/>
    <w:rsid w:val="00C3620C"/>
    <w:rsid w:val="00C36ECD"/>
    <w:rsid w:val="00C4009F"/>
    <w:rsid w:val="00C403B2"/>
    <w:rsid w:val="00C40A87"/>
    <w:rsid w:val="00C415A8"/>
    <w:rsid w:val="00C4166D"/>
    <w:rsid w:val="00C41991"/>
    <w:rsid w:val="00C42282"/>
    <w:rsid w:val="00C42387"/>
    <w:rsid w:val="00C43338"/>
    <w:rsid w:val="00C43CC8"/>
    <w:rsid w:val="00C44130"/>
    <w:rsid w:val="00C442E8"/>
    <w:rsid w:val="00C458D9"/>
    <w:rsid w:val="00C45932"/>
    <w:rsid w:val="00C459C4"/>
    <w:rsid w:val="00C46D99"/>
    <w:rsid w:val="00C50388"/>
    <w:rsid w:val="00C5040E"/>
    <w:rsid w:val="00C516D5"/>
    <w:rsid w:val="00C51D54"/>
    <w:rsid w:val="00C52BDC"/>
    <w:rsid w:val="00C52EB9"/>
    <w:rsid w:val="00C53117"/>
    <w:rsid w:val="00C56BD6"/>
    <w:rsid w:val="00C57CE8"/>
    <w:rsid w:val="00C57D28"/>
    <w:rsid w:val="00C619CF"/>
    <w:rsid w:val="00C62749"/>
    <w:rsid w:val="00C63248"/>
    <w:rsid w:val="00C654FC"/>
    <w:rsid w:val="00C664C7"/>
    <w:rsid w:val="00C66C1F"/>
    <w:rsid w:val="00C66E55"/>
    <w:rsid w:val="00C70430"/>
    <w:rsid w:val="00C70A86"/>
    <w:rsid w:val="00C7110B"/>
    <w:rsid w:val="00C7126A"/>
    <w:rsid w:val="00C72DF2"/>
    <w:rsid w:val="00C72F53"/>
    <w:rsid w:val="00C734BF"/>
    <w:rsid w:val="00C737DE"/>
    <w:rsid w:val="00C7416B"/>
    <w:rsid w:val="00C761D2"/>
    <w:rsid w:val="00C76A29"/>
    <w:rsid w:val="00C76DCB"/>
    <w:rsid w:val="00C770DF"/>
    <w:rsid w:val="00C8079D"/>
    <w:rsid w:val="00C80E0D"/>
    <w:rsid w:val="00C82C0C"/>
    <w:rsid w:val="00C84056"/>
    <w:rsid w:val="00C8421B"/>
    <w:rsid w:val="00C84B77"/>
    <w:rsid w:val="00C8583D"/>
    <w:rsid w:val="00C86688"/>
    <w:rsid w:val="00C87A1C"/>
    <w:rsid w:val="00C87D1E"/>
    <w:rsid w:val="00C90996"/>
    <w:rsid w:val="00C91640"/>
    <w:rsid w:val="00C91F17"/>
    <w:rsid w:val="00C92539"/>
    <w:rsid w:val="00C93144"/>
    <w:rsid w:val="00C9344B"/>
    <w:rsid w:val="00C949D8"/>
    <w:rsid w:val="00C94A49"/>
    <w:rsid w:val="00C95517"/>
    <w:rsid w:val="00C972A3"/>
    <w:rsid w:val="00C97F99"/>
    <w:rsid w:val="00CA0210"/>
    <w:rsid w:val="00CA27C7"/>
    <w:rsid w:val="00CA4285"/>
    <w:rsid w:val="00CA4C5B"/>
    <w:rsid w:val="00CA5204"/>
    <w:rsid w:val="00CA553E"/>
    <w:rsid w:val="00CA5F0F"/>
    <w:rsid w:val="00CA6EF6"/>
    <w:rsid w:val="00CA76C8"/>
    <w:rsid w:val="00CA7931"/>
    <w:rsid w:val="00CB0D46"/>
    <w:rsid w:val="00CB1247"/>
    <w:rsid w:val="00CB1E26"/>
    <w:rsid w:val="00CB1E72"/>
    <w:rsid w:val="00CB3346"/>
    <w:rsid w:val="00CB45F4"/>
    <w:rsid w:val="00CB655B"/>
    <w:rsid w:val="00CB70A8"/>
    <w:rsid w:val="00CB7190"/>
    <w:rsid w:val="00CB7A97"/>
    <w:rsid w:val="00CB7D2F"/>
    <w:rsid w:val="00CC0F6A"/>
    <w:rsid w:val="00CC101E"/>
    <w:rsid w:val="00CC24A6"/>
    <w:rsid w:val="00CC43F6"/>
    <w:rsid w:val="00CC4909"/>
    <w:rsid w:val="00CC5786"/>
    <w:rsid w:val="00CC5E15"/>
    <w:rsid w:val="00CD0204"/>
    <w:rsid w:val="00CD2C64"/>
    <w:rsid w:val="00CD300A"/>
    <w:rsid w:val="00CD3487"/>
    <w:rsid w:val="00CD42E8"/>
    <w:rsid w:val="00CD4C4A"/>
    <w:rsid w:val="00CD61D3"/>
    <w:rsid w:val="00CE0705"/>
    <w:rsid w:val="00CE0CE1"/>
    <w:rsid w:val="00CE32F2"/>
    <w:rsid w:val="00CE3475"/>
    <w:rsid w:val="00CE53DE"/>
    <w:rsid w:val="00CE7041"/>
    <w:rsid w:val="00CE7DF3"/>
    <w:rsid w:val="00CE7E62"/>
    <w:rsid w:val="00CF01E1"/>
    <w:rsid w:val="00CF0ADD"/>
    <w:rsid w:val="00CF0EF0"/>
    <w:rsid w:val="00CF1158"/>
    <w:rsid w:val="00CF19AA"/>
    <w:rsid w:val="00CF26AD"/>
    <w:rsid w:val="00CF3F69"/>
    <w:rsid w:val="00CF484D"/>
    <w:rsid w:val="00CF4FF7"/>
    <w:rsid w:val="00CF5D3B"/>
    <w:rsid w:val="00CF5FBB"/>
    <w:rsid w:val="00CF60DE"/>
    <w:rsid w:val="00CF6CA9"/>
    <w:rsid w:val="00CF6F6F"/>
    <w:rsid w:val="00D001CD"/>
    <w:rsid w:val="00D00D89"/>
    <w:rsid w:val="00D0123E"/>
    <w:rsid w:val="00D015D5"/>
    <w:rsid w:val="00D0160A"/>
    <w:rsid w:val="00D01CA8"/>
    <w:rsid w:val="00D01CBA"/>
    <w:rsid w:val="00D01F1F"/>
    <w:rsid w:val="00D0238C"/>
    <w:rsid w:val="00D02D28"/>
    <w:rsid w:val="00D03227"/>
    <w:rsid w:val="00D033E7"/>
    <w:rsid w:val="00D04AA7"/>
    <w:rsid w:val="00D04B1F"/>
    <w:rsid w:val="00D0528B"/>
    <w:rsid w:val="00D063D4"/>
    <w:rsid w:val="00D06BC9"/>
    <w:rsid w:val="00D07F56"/>
    <w:rsid w:val="00D104EE"/>
    <w:rsid w:val="00D10DBB"/>
    <w:rsid w:val="00D1122E"/>
    <w:rsid w:val="00D112AF"/>
    <w:rsid w:val="00D11E22"/>
    <w:rsid w:val="00D11EDD"/>
    <w:rsid w:val="00D11F7D"/>
    <w:rsid w:val="00D13230"/>
    <w:rsid w:val="00D134CB"/>
    <w:rsid w:val="00D1443F"/>
    <w:rsid w:val="00D14878"/>
    <w:rsid w:val="00D156F5"/>
    <w:rsid w:val="00D15748"/>
    <w:rsid w:val="00D15C81"/>
    <w:rsid w:val="00D1648C"/>
    <w:rsid w:val="00D16F91"/>
    <w:rsid w:val="00D170AA"/>
    <w:rsid w:val="00D20BD3"/>
    <w:rsid w:val="00D21976"/>
    <w:rsid w:val="00D221E5"/>
    <w:rsid w:val="00D22443"/>
    <w:rsid w:val="00D250F9"/>
    <w:rsid w:val="00D26039"/>
    <w:rsid w:val="00D26482"/>
    <w:rsid w:val="00D273DA"/>
    <w:rsid w:val="00D30AD3"/>
    <w:rsid w:val="00D31501"/>
    <w:rsid w:val="00D31C19"/>
    <w:rsid w:val="00D32FD2"/>
    <w:rsid w:val="00D3315E"/>
    <w:rsid w:val="00D334A6"/>
    <w:rsid w:val="00D34CCD"/>
    <w:rsid w:val="00D353AE"/>
    <w:rsid w:val="00D35E74"/>
    <w:rsid w:val="00D4084E"/>
    <w:rsid w:val="00D42812"/>
    <w:rsid w:val="00D42DFC"/>
    <w:rsid w:val="00D430DE"/>
    <w:rsid w:val="00D435A2"/>
    <w:rsid w:val="00D43AAC"/>
    <w:rsid w:val="00D43AF3"/>
    <w:rsid w:val="00D43CC6"/>
    <w:rsid w:val="00D4475F"/>
    <w:rsid w:val="00D44C58"/>
    <w:rsid w:val="00D45210"/>
    <w:rsid w:val="00D46392"/>
    <w:rsid w:val="00D466ED"/>
    <w:rsid w:val="00D46BB4"/>
    <w:rsid w:val="00D47161"/>
    <w:rsid w:val="00D471FE"/>
    <w:rsid w:val="00D47A20"/>
    <w:rsid w:val="00D50327"/>
    <w:rsid w:val="00D50F55"/>
    <w:rsid w:val="00D51112"/>
    <w:rsid w:val="00D51D29"/>
    <w:rsid w:val="00D5357C"/>
    <w:rsid w:val="00D53F38"/>
    <w:rsid w:val="00D546B7"/>
    <w:rsid w:val="00D54910"/>
    <w:rsid w:val="00D54B7C"/>
    <w:rsid w:val="00D562C1"/>
    <w:rsid w:val="00D56359"/>
    <w:rsid w:val="00D5763A"/>
    <w:rsid w:val="00D57E1C"/>
    <w:rsid w:val="00D602B0"/>
    <w:rsid w:val="00D60B58"/>
    <w:rsid w:val="00D60D4A"/>
    <w:rsid w:val="00D613D8"/>
    <w:rsid w:val="00D61AE6"/>
    <w:rsid w:val="00D62CA3"/>
    <w:rsid w:val="00D6361C"/>
    <w:rsid w:val="00D63CB1"/>
    <w:rsid w:val="00D643F8"/>
    <w:rsid w:val="00D64467"/>
    <w:rsid w:val="00D6464E"/>
    <w:rsid w:val="00D64B59"/>
    <w:rsid w:val="00D654FD"/>
    <w:rsid w:val="00D664DD"/>
    <w:rsid w:val="00D67078"/>
    <w:rsid w:val="00D71612"/>
    <w:rsid w:val="00D717C4"/>
    <w:rsid w:val="00D71F9C"/>
    <w:rsid w:val="00D72A9E"/>
    <w:rsid w:val="00D730EC"/>
    <w:rsid w:val="00D73866"/>
    <w:rsid w:val="00D73F80"/>
    <w:rsid w:val="00D741EB"/>
    <w:rsid w:val="00D74547"/>
    <w:rsid w:val="00D749C2"/>
    <w:rsid w:val="00D7606B"/>
    <w:rsid w:val="00D77352"/>
    <w:rsid w:val="00D7739A"/>
    <w:rsid w:val="00D7741E"/>
    <w:rsid w:val="00D81CFA"/>
    <w:rsid w:val="00D81D45"/>
    <w:rsid w:val="00D82299"/>
    <w:rsid w:val="00D829B9"/>
    <w:rsid w:val="00D8314F"/>
    <w:rsid w:val="00D83BC9"/>
    <w:rsid w:val="00D851BA"/>
    <w:rsid w:val="00D85938"/>
    <w:rsid w:val="00D85A48"/>
    <w:rsid w:val="00D85AA0"/>
    <w:rsid w:val="00D85BCD"/>
    <w:rsid w:val="00D862E2"/>
    <w:rsid w:val="00D868B9"/>
    <w:rsid w:val="00D86C86"/>
    <w:rsid w:val="00D873C4"/>
    <w:rsid w:val="00D877A2"/>
    <w:rsid w:val="00D92469"/>
    <w:rsid w:val="00D92552"/>
    <w:rsid w:val="00D92B2B"/>
    <w:rsid w:val="00D92CC0"/>
    <w:rsid w:val="00D92F51"/>
    <w:rsid w:val="00D93DD6"/>
    <w:rsid w:val="00D94058"/>
    <w:rsid w:val="00D94746"/>
    <w:rsid w:val="00D94CEF"/>
    <w:rsid w:val="00D9503B"/>
    <w:rsid w:val="00D95304"/>
    <w:rsid w:val="00D96175"/>
    <w:rsid w:val="00D967ED"/>
    <w:rsid w:val="00D96A2F"/>
    <w:rsid w:val="00D96D25"/>
    <w:rsid w:val="00D96F98"/>
    <w:rsid w:val="00D97F9F"/>
    <w:rsid w:val="00D97FB6"/>
    <w:rsid w:val="00DA0309"/>
    <w:rsid w:val="00DA1013"/>
    <w:rsid w:val="00DA19BA"/>
    <w:rsid w:val="00DA2215"/>
    <w:rsid w:val="00DA341F"/>
    <w:rsid w:val="00DA3F27"/>
    <w:rsid w:val="00DA3FF7"/>
    <w:rsid w:val="00DA4D2A"/>
    <w:rsid w:val="00DA5D3D"/>
    <w:rsid w:val="00DA6C71"/>
    <w:rsid w:val="00DA7267"/>
    <w:rsid w:val="00DB0B4B"/>
    <w:rsid w:val="00DB1078"/>
    <w:rsid w:val="00DB1F6F"/>
    <w:rsid w:val="00DB2699"/>
    <w:rsid w:val="00DB2F5E"/>
    <w:rsid w:val="00DB3562"/>
    <w:rsid w:val="00DB35FC"/>
    <w:rsid w:val="00DB3884"/>
    <w:rsid w:val="00DB5021"/>
    <w:rsid w:val="00DB59A9"/>
    <w:rsid w:val="00DB646F"/>
    <w:rsid w:val="00DB672C"/>
    <w:rsid w:val="00DB68A0"/>
    <w:rsid w:val="00DB69BF"/>
    <w:rsid w:val="00DB76D9"/>
    <w:rsid w:val="00DB77DF"/>
    <w:rsid w:val="00DC028F"/>
    <w:rsid w:val="00DC20FE"/>
    <w:rsid w:val="00DC23A2"/>
    <w:rsid w:val="00DC4A50"/>
    <w:rsid w:val="00DC4E33"/>
    <w:rsid w:val="00DC57EF"/>
    <w:rsid w:val="00DC5A3A"/>
    <w:rsid w:val="00DC5C26"/>
    <w:rsid w:val="00DC5DA3"/>
    <w:rsid w:val="00DC67E0"/>
    <w:rsid w:val="00DC7CDB"/>
    <w:rsid w:val="00DD0C1C"/>
    <w:rsid w:val="00DD1476"/>
    <w:rsid w:val="00DD14A4"/>
    <w:rsid w:val="00DD3E9D"/>
    <w:rsid w:val="00DD54B7"/>
    <w:rsid w:val="00DD6917"/>
    <w:rsid w:val="00DD6923"/>
    <w:rsid w:val="00DD6F8A"/>
    <w:rsid w:val="00DD7F2E"/>
    <w:rsid w:val="00DE0631"/>
    <w:rsid w:val="00DE0645"/>
    <w:rsid w:val="00DE1563"/>
    <w:rsid w:val="00DE161F"/>
    <w:rsid w:val="00DE1F2B"/>
    <w:rsid w:val="00DE2D6C"/>
    <w:rsid w:val="00DE3F1E"/>
    <w:rsid w:val="00DE42CA"/>
    <w:rsid w:val="00DE4AA3"/>
    <w:rsid w:val="00DE5696"/>
    <w:rsid w:val="00DE6D59"/>
    <w:rsid w:val="00DF0654"/>
    <w:rsid w:val="00DF0C33"/>
    <w:rsid w:val="00DF0F6E"/>
    <w:rsid w:val="00DF101D"/>
    <w:rsid w:val="00DF2C60"/>
    <w:rsid w:val="00DF2F22"/>
    <w:rsid w:val="00DF4AFC"/>
    <w:rsid w:val="00DF4D91"/>
    <w:rsid w:val="00DF5E08"/>
    <w:rsid w:val="00DF62DC"/>
    <w:rsid w:val="00DF75C0"/>
    <w:rsid w:val="00E00050"/>
    <w:rsid w:val="00E00158"/>
    <w:rsid w:val="00E00654"/>
    <w:rsid w:val="00E00E51"/>
    <w:rsid w:val="00E02FC5"/>
    <w:rsid w:val="00E041F2"/>
    <w:rsid w:val="00E04523"/>
    <w:rsid w:val="00E0542B"/>
    <w:rsid w:val="00E05B21"/>
    <w:rsid w:val="00E06A13"/>
    <w:rsid w:val="00E07173"/>
    <w:rsid w:val="00E07725"/>
    <w:rsid w:val="00E10DBB"/>
    <w:rsid w:val="00E11B8F"/>
    <w:rsid w:val="00E11F48"/>
    <w:rsid w:val="00E11FCF"/>
    <w:rsid w:val="00E1340B"/>
    <w:rsid w:val="00E1497F"/>
    <w:rsid w:val="00E15306"/>
    <w:rsid w:val="00E153AF"/>
    <w:rsid w:val="00E16592"/>
    <w:rsid w:val="00E1673D"/>
    <w:rsid w:val="00E16934"/>
    <w:rsid w:val="00E16B34"/>
    <w:rsid w:val="00E17C1A"/>
    <w:rsid w:val="00E20013"/>
    <w:rsid w:val="00E20D46"/>
    <w:rsid w:val="00E2192A"/>
    <w:rsid w:val="00E21982"/>
    <w:rsid w:val="00E23D64"/>
    <w:rsid w:val="00E23E63"/>
    <w:rsid w:val="00E2595F"/>
    <w:rsid w:val="00E25F7E"/>
    <w:rsid w:val="00E26735"/>
    <w:rsid w:val="00E26EA8"/>
    <w:rsid w:val="00E278A8"/>
    <w:rsid w:val="00E27C5D"/>
    <w:rsid w:val="00E30256"/>
    <w:rsid w:val="00E30970"/>
    <w:rsid w:val="00E30F20"/>
    <w:rsid w:val="00E31A33"/>
    <w:rsid w:val="00E3211E"/>
    <w:rsid w:val="00E32DB7"/>
    <w:rsid w:val="00E32FFF"/>
    <w:rsid w:val="00E342DC"/>
    <w:rsid w:val="00E34EC7"/>
    <w:rsid w:val="00E35AA9"/>
    <w:rsid w:val="00E3665D"/>
    <w:rsid w:val="00E36D3E"/>
    <w:rsid w:val="00E36ECE"/>
    <w:rsid w:val="00E3793A"/>
    <w:rsid w:val="00E37B52"/>
    <w:rsid w:val="00E40422"/>
    <w:rsid w:val="00E4086D"/>
    <w:rsid w:val="00E40CDB"/>
    <w:rsid w:val="00E418A3"/>
    <w:rsid w:val="00E41A39"/>
    <w:rsid w:val="00E41B5F"/>
    <w:rsid w:val="00E42717"/>
    <w:rsid w:val="00E42FB3"/>
    <w:rsid w:val="00E431BE"/>
    <w:rsid w:val="00E44710"/>
    <w:rsid w:val="00E44BAD"/>
    <w:rsid w:val="00E45428"/>
    <w:rsid w:val="00E46547"/>
    <w:rsid w:val="00E465F7"/>
    <w:rsid w:val="00E46C70"/>
    <w:rsid w:val="00E4759C"/>
    <w:rsid w:val="00E50E3A"/>
    <w:rsid w:val="00E51C4A"/>
    <w:rsid w:val="00E52026"/>
    <w:rsid w:val="00E52233"/>
    <w:rsid w:val="00E52802"/>
    <w:rsid w:val="00E52912"/>
    <w:rsid w:val="00E5357E"/>
    <w:rsid w:val="00E536BA"/>
    <w:rsid w:val="00E5370B"/>
    <w:rsid w:val="00E54876"/>
    <w:rsid w:val="00E54E3C"/>
    <w:rsid w:val="00E54E76"/>
    <w:rsid w:val="00E629B5"/>
    <w:rsid w:val="00E62BBF"/>
    <w:rsid w:val="00E63354"/>
    <w:rsid w:val="00E63AE2"/>
    <w:rsid w:val="00E64D6A"/>
    <w:rsid w:val="00E653B4"/>
    <w:rsid w:val="00E65F19"/>
    <w:rsid w:val="00E66351"/>
    <w:rsid w:val="00E664C1"/>
    <w:rsid w:val="00E70227"/>
    <w:rsid w:val="00E71038"/>
    <w:rsid w:val="00E72826"/>
    <w:rsid w:val="00E72935"/>
    <w:rsid w:val="00E72FD3"/>
    <w:rsid w:val="00E7370D"/>
    <w:rsid w:val="00E73711"/>
    <w:rsid w:val="00E740E0"/>
    <w:rsid w:val="00E749B6"/>
    <w:rsid w:val="00E7566A"/>
    <w:rsid w:val="00E769B0"/>
    <w:rsid w:val="00E76D8D"/>
    <w:rsid w:val="00E7734D"/>
    <w:rsid w:val="00E77667"/>
    <w:rsid w:val="00E80EB5"/>
    <w:rsid w:val="00E81962"/>
    <w:rsid w:val="00E81F9E"/>
    <w:rsid w:val="00E8241A"/>
    <w:rsid w:val="00E82D55"/>
    <w:rsid w:val="00E82F97"/>
    <w:rsid w:val="00E8475C"/>
    <w:rsid w:val="00E847D4"/>
    <w:rsid w:val="00E84AB7"/>
    <w:rsid w:val="00E85734"/>
    <w:rsid w:val="00E85ED0"/>
    <w:rsid w:val="00E85F81"/>
    <w:rsid w:val="00E9090B"/>
    <w:rsid w:val="00E9118F"/>
    <w:rsid w:val="00E92762"/>
    <w:rsid w:val="00E92C2B"/>
    <w:rsid w:val="00E93579"/>
    <w:rsid w:val="00E94343"/>
    <w:rsid w:val="00E94432"/>
    <w:rsid w:val="00E947B8"/>
    <w:rsid w:val="00E94E65"/>
    <w:rsid w:val="00E94F8D"/>
    <w:rsid w:val="00E95829"/>
    <w:rsid w:val="00E963F5"/>
    <w:rsid w:val="00E975B0"/>
    <w:rsid w:val="00E97884"/>
    <w:rsid w:val="00E97A56"/>
    <w:rsid w:val="00E97C21"/>
    <w:rsid w:val="00EA07C6"/>
    <w:rsid w:val="00EA0EB6"/>
    <w:rsid w:val="00EA26FE"/>
    <w:rsid w:val="00EA292A"/>
    <w:rsid w:val="00EA2CDF"/>
    <w:rsid w:val="00EA30BB"/>
    <w:rsid w:val="00EA3C49"/>
    <w:rsid w:val="00EA49A7"/>
    <w:rsid w:val="00EA5566"/>
    <w:rsid w:val="00EA620A"/>
    <w:rsid w:val="00EA7FA8"/>
    <w:rsid w:val="00EB093C"/>
    <w:rsid w:val="00EB0D4F"/>
    <w:rsid w:val="00EB0E62"/>
    <w:rsid w:val="00EB1096"/>
    <w:rsid w:val="00EB1C27"/>
    <w:rsid w:val="00EB1DBD"/>
    <w:rsid w:val="00EB335A"/>
    <w:rsid w:val="00EB4AA2"/>
    <w:rsid w:val="00EB4AD2"/>
    <w:rsid w:val="00EB5423"/>
    <w:rsid w:val="00EB5540"/>
    <w:rsid w:val="00EB597E"/>
    <w:rsid w:val="00EB5C08"/>
    <w:rsid w:val="00EB614E"/>
    <w:rsid w:val="00EB66FC"/>
    <w:rsid w:val="00EB6828"/>
    <w:rsid w:val="00EB6EAC"/>
    <w:rsid w:val="00EB7286"/>
    <w:rsid w:val="00EC09D1"/>
    <w:rsid w:val="00EC1042"/>
    <w:rsid w:val="00EC10D0"/>
    <w:rsid w:val="00EC1AD6"/>
    <w:rsid w:val="00EC2490"/>
    <w:rsid w:val="00EC2C3D"/>
    <w:rsid w:val="00EC4D4E"/>
    <w:rsid w:val="00EC761C"/>
    <w:rsid w:val="00EC7FC9"/>
    <w:rsid w:val="00ED01F8"/>
    <w:rsid w:val="00ED079E"/>
    <w:rsid w:val="00ED0A14"/>
    <w:rsid w:val="00ED1AEB"/>
    <w:rsid w:val="00ED26D0"/>
    <w:rsid w:val="00ED2FD6"/>
    <w:rsid w:val="00ED30CA"/>
    <w:rsid w:val="00ED315A"/>
    <w:rsid w:val="00ED35BE"/>
    <w:rsid w:val="00ED390F"/>
    <w:rsid w:val="00ED4B5B"/>
    <w:rsid w:val="00ED6154"/>
    <w:rsid w:val="00ED6681"/>
    <w:rsid w:val="00ED6F40"/>
    <w:rsid w:val="00ED7217"/>
    <w:rsid w:val="00ED7662"/>
    <w:rsid w:val="00EE0177"/>
    <w:rsid w:val="00EE03F8"/>
    <w:rsid w:val="00EE0800"/>
    <w:rsid w:val="00EE157B"/>
    <w:rsid w:val="00EE1A00"/>
    <w:rsid w:val="00EE1C7A"/>
    <w:rsid w:val="00EE2FB9"/>
    <w:rsid w:val="00EE31C5"/>
    <w:rsid w:val="00EE362C"/>
    <w:rsid w:val="00EE3C14"/>
    <w:rsid w:val="00EE457D"/>
    <w:rsid w:val="00EE5A21"/>
    <w:rsid w:val="00EE6A02"/>
    <w:rsid w:val="00EE6A3F"/>
    <w:rsid w:val="00EE6ED1"/>
    <w:rsid w:val="00EE6EE5"/>
    <w:rsid w:val="00EF0242"/>
    <w:rsid w:val="00EF14C7"/>
    <w:rsid w:val="00EF1AA3"/>
    <w:rsid w:val="00EF1D38"/>
    <w:rsid w:val="00EF22C5"/>
    <w:rsid w:val="00EF310B"/>
    <w:rsid w:val="00EF47AC"/>
    <w:rsid w:val="00EF4E93"/>
    <w:rsid w:val="00EF529C"/>
    <w:rsid w:val="00EF6AAA"/>
    <w:rsid w:val="00EF70AB"/>
    <w:rsid w:val="00EF71E6"/>
    <w:rsid w:val="00EF7934"/>
    <w:rsid w:val="00EF7A16"/>
    <w:rsid w:val="00EF7A50"/>
    <w:rsid w:val="00F0019A"/>
    <w:rsid w:val="00F021EC"/>
    <w:rsid w:val="00F030E0"/>
    <w:rsid w:val="00F0348A"/>
    <w:rsid w:val="00F05A65"/>
    <w:rsid w:val="00F05ED3"/>
    <w:rsid w:val="00F069D7"/>
    <w:rsid w:val="00F07B52"/>
    <w:rsid w:val="00F07FE9"/>
    <w:rsid w:val="00F10335"/>
    <w:rsid w:val="00F1054E"/>
    <w:rsid w:val="00F112BA"/>
    <w:rsid w:val="00F1168F"/>
    <w:rsid w:val="00F12631"/>
    <w:rsid w:val="00F12893"/>
    <w:rsid w:val="00F13A91"/>
    <w:rsid w:val="00F13CEB"/>
    <w:rsid w:val="00F142ED"/>
    <w:rsid w:val="00F14482"/>
    <w:rsid w:val="00F14B46"/>
    <w:rsid w:val="00F14D33"/>
    <w:rsid w:val="00F15CD9"/>
    <w:rsid w:val="00F1705D"/>
    <w:rsid w:val="00F1741E"/>
    <w:rsid w:val="00F17564"/>
    <w:rsid w:val="00F17DF1"/>
    <w:rsid w:val="00F21055"/>
    <w:rsid w:val="00F2271A"/>
    <w:rsid w:val="00F22D0A"/>
    <w:rsid w:val="00F232BC"/>
    <w:rsid w:val="00F24F98"/>
    <w:rsid w:val="00F26AB5"/>
    <w:rsid w:val="00F27454"/>
    <w:rsid w:val="00F30242"/>
    <w:rsid w:val="00F30390"/>
    <w:rsid w:val="00F30547"/>
    <w:rsid w:val="00F31385"/>
    <w:rsid w:val="00F31850"/>
    <w:rsid w:val="00F324F8"/>
    <w:rsid w:val="00F32DDE"/>
    <w:rsid w:val="00F33B03"/>
    <w:rsid w:val="00F35144"/>
    <w:rsid w:val="00F35364"/>
    <w:rsid w:val="00F35D0C"/>
    <w:rsid w:val="00F35D5E"/>
    <w:rsid w:val="00F35E90"/>
    <w:rsid w:val="00F35F06"/>
    <w:rsid w:val="00F36EAD"/>
    <w:rsid w:val="00F40059"/>
    <w:rsid w:val="00F40731"/>
    <w:rsid w:val="00F40F14"/>
    <w:rsid w:val="00F41223"/>
    <w:rsid w:val="00F423CA"/>
    <w:rsid w:val="00F44667"/>
    <w:rsid w:val="00F456B7"/>
    <w:rsid w:val="00F456BB"/>
    <w:rsid w:val="00F46210"/>
    <w:rsid w:val="00F46516"/>
    <w:rsid w:val="00F46CB2"/>
    <w:rsid w:val="00F4730A"/>
    <w:rsid w:val="00F50787"/>
    <w:rsid w:val="00F517D5"/>
    <w:rsid w:val="00F53043"/>
    <w:rsid w:val="00F5310F"/>
    <w:rsid w:val="00F54384"/>
    <w:rsid w:val="00F559D7"/>
    <w:rsid w:val="00F55BAD"/>
    <w:rsid w:val="00F568C4"/>
    <w:rsid w:val="00F605F1"/>
    <w:rsid w:val="00F61315"/>
    <w:rsid w:val="00F61AD2"/>
    <w:rsid w:val="00F621F9"/>
    <w:rsid w:val="00F6275C"/>
    <w:rsid w:val="00F62EB9"/>
    <w:rsid w:val="00F62F29"/>
    <w:rsid w:val="00F632C3"/>
    <w:rsid w:val="00F6373B"/>
    <w:rsid w:val="00F63EA6"/>
    <w:rsid w:val="00F65710"/>
    <w:rsid w:val="00F674B0"/>
    <w:rsid w:val="00F67AB3"/>
    <w:rsid w:val="00F70438"/>
    <w:rsid w:val="00F7070F"/>
    <w:rsid w:val="00F7265B"/>
    <w:rsid w:val="00F731F4"/>
    <w:rsid w:val="00F734EB"/>
    <w:rsid w:val="00F73B7C"/>
    <w:rsid w:val="00F755A8"/>
    <w:rsid w:val="00F761AE"/>
    <w:rsid w:val="00F764A6"/>
    <w:rsid w:val="00F80A54"/>
    <w:rsid w:val="00F80EE8"/>
    <w:rsid w:val="00F813ED"/>
    <w:rsid w:val="00F815D6"/>
    <w:rsid w:val="00F81A6E"/>
    <w:rsid w:val="00F81CE2"/>
    <w:rsid w:val="00F85080"/>
    <w:rsid w:val="00F859D1"/>
    <w:rsid w:val="00F879A2"/>
    <w:rsid w:val="00F87AAB"/>
    <w:rsid w:val="00F87C56"/>
    <w:rsid w:val="00F90920"/>
    <w:rsid w:val="00F90C37"/>
    <w:rsid w:val="00F9230B"/>
    <w:rsid w:val="00F923CF"/>
    <w:rsid w:val="00F93751"/>
    <w:rsid w:val="00F93BFD"/>
    <w:rsid w:val="00F93E92"/>
    <w:rsid w:val="00F94839"/>
    <w:rsid w:val="00F95474"/>
    <w:rsid w:val="00F95D2E"/>
    <w:rsid w:val="00F96EDE"/>
    <w:rsid w:val="00F97CCE"/>
    <w:rsid w:val="00FA17EC"/>
    <w:rsid w:val="00FA3B3F"/>
    <w:rsid w:val="00FA45AE"/>
    <w:rsid w:val="00FA48B6"/>
    <w:rsid w:val="00FA4B10"/>
    <w:rsid w:val="00FA58E0"/>
    <w:rsid w:val="00FA6617"/>
    <w:rsid w:val="00FA754A"/>
    <w:rsid w:val="00FB00DB"/>
    <w:rsid w:val="00FB02BF"/>
    <w:rsid w:val="00FB14F2"/>
    <w:rsid w:val="00FB1FC5"/>
    <w:rsid w:val="00FB2CFD"/>
    <w:rsid w:val="00FB2DC8"/>
    <w:rsid w:val="00FB3F6C"/>
    <w:rsid w:val="00FB417F"/>
    <w:rsid w:val="00FB4808"/>
    <w:rsid w:val="00FB4FBB"/>
    <w:rsid w:val="00FB501F"/>
    <w:rsid w:val="00FB613F"/>
    <w:rsid w:val="00FB61D7"/>
    <w:rsid w:val="00FB6255"/>
    <w:rsid w:val="00FB62E2"/>
    <w:rsid w:val="00FB630B"/>
    <w:rsid w:val="00FB634C"/>
    <w:rsid w:val="00FB6E60"/>
    <w:rsid w:val="00FB71D1"/>
    <w:rsid w:val="00FB72FB"/>
    <w:rsid w:val="00FB78E1"/>
    <w:rsid w:val="00FC095C"/>
    <w:rsid w:val="00FC112D"/>
    <w:rsid w:val="00FC341B"/>
    <w:rsid w:val="00FC3A83"/>
    <w:rsid w:val="00FC40DB"/>
    <w:rsid w:val="00FC4341"/>
    <w:rsid w:val="00FC45D3"/>
    <w:rsid w:val="00FC49E1"/>
    <w:rsid w:val="00FD046B"/>
    <w:rsid w:val="00FD05D3"/>
    <w:rsid w:val="00FD07F8"/>
    <w:rsid w:val="00FD0A13"/>
    <w:rsid w:val="00FD10B1"/>
    <w:rsid w:val="00FD1CE0"/>
    <w:rsid w:val="00FD2A66"/>
    <w:rsid w:val="00FD36E8"/>
    <w:rsid w:val="00FD3EC5"/>
    <w:rsid w:val="00FD4A42"/>
    <w:rsid w:val="00FD4AE5"/>
    <w:rsid w:val="00FD5DDE"/>
    <w:rsid w:val="00FD5E23"/>
    <w:rsid w:val="00FD630B"/>
    <w:rsid w:val="00FD6BAA"/>
    <w:rsid w:val="00FD6CA3"/>
    <w:rsid w:val="00FD736E"/>
    <w:rsid w:val="00FD7EDF"/>
    <w:rsid w:val="00FE089A"/>
    <w:rsid w:val="00FE09CB"/>
    <w:rsid w:val="00FE1844"/>
    <w:rsid w:val="00FE2651"/>
    <w:rsid w:val="00FE40AF"/>
    <w:rsid w:val="00FE6568"/>
    <w:rsid w:val="00FE66C5"/>
    <w:rsid w:val="00FE6A69"/>
    <w:rsid w:val="00FF013A"/>
    <w:rsid w:val="00FF0AAE"/>
    <w:rsid w:val="00FF225C"/>
    <w:rsid w:val="00FF2F24"/>
    <w:rsid w:val="00FF3239"/>
    <w:rsid w:val="00FF32CB"/>
    <w:rsid w:val="00FF3F64"/>
    <w:rsid w:val="00FF469B"/>
    <w:rsid w:val="00FF4ACC"/>
    <w:rsid w:val="00FF4E39"/>
    <w:rsid w:val="00FF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84E576E"/>
  <w15:docId w15:val="{6DCF2B54-70CE-486B-A6EF-BCB291259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uiPriority="0" w:qFormat="1"/>
    <w:lsdException w:name="Emphasis" w:semiHidden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862C62"/>
    <w:pPr>
      <w:widowControl w:val="0"/>
      <w:ind w:firstLine="567"/>
      <w:jc w:val="both"/>
    </w:pPr>
    <w:rPr>
      <w:sz w:val="24"/>
      <w:lang w:eastAsia="en-US"/>
    </w:rPr>
  </w:style>
  <w:style w:type="paragraph" w:styleId="1">
    <w:name w:val="heading 1"/>
    <w:basedOn w:val="a0"/>
    <w:next w:val="a0"/>
    <w:link w:val="11"/>
    <w:autoRedefine/>
    <w:qFormat/>
    <w:rsid w:val="00BF7F1C"/>
    <w:pPr>
      <w:keepNext/>
      <w:keepLines/>
      <w:pageBreakBefore/>
      <w:numPr>
        <w:numId w:val="1"/>
      </w:numPr>
      <w:tabs>
        <w:tab w:val="left" w:pos="993"/>
      </w:tabs>
      <w:spacing w:after="120"/>
      <w:ind w:firstLine="567"/>
      <w:outlineLvl w:val="0"/>
    </w:pPr>
    <w:rPr>
      <w:b/>
      <w:caps/>
      <w:lang w:eastAsia="ru-RU"/>
    </w:rPr>
  </w:style>
  <w:style w:type="paragraph" w:styleId="2">
    <w:name w:val="heading 2"/>
    <w:basedOn w:val="1"/>
    <w:next w:val="a0"/>
    <w:link w:val="20"/>
    <w:autoRedefine/>
    <w:qFormat/>
    <w:rsid w:val="00CA0210"/>
    <w:pPr>
      <w:pageBreakBefore w:val="0"/>
      <w:numPr>
        <w:ilvl w:val="1"/>
      </w:numPr>
      <w:tabs>
        <w:tab w:val="clear" w:pos="993"/>
        <w:tab w:val="left" w:pos="1134"/>
      </w:tabs>
      <w:spacing w:before="120"/>
      <w:ind w:firstLine="567"/>
      <w:outlineLvl w:val="1"/>
    </w:pPr>
    <w:rPr>
      <w:caps w:val="0"/>
    </w:rPr>
  </w:style>
  <w:style w:type="paragraph" w:styleId="3">
    <w:name w:val="heading 3"/>
    <w:basedOn w:val="1"/>
    <w:next w:val="a0"/>
    <w:link w:val="30"/>
    <w:autoRedefine/>
    <w:qFormat/>
    <w:rsid w:val="00EE6A3F"/>
    <w:pPr>
      <w:pageBreakBefore w:val="0"/>
      <w:numPr>
        <w:ilvl w:val="2"/>
      </w:numPr>
      <w:spacing w:before="120"/>
      <w:ind w:firstLine="567"/>
      <w:outlineLvl w:val="2"/>
    </w:pPr>
    <w:rPr>
      <w:b w:val="0"/>
      <w:caps w:val="0"/>
    </w:rPr>
  </w:style>
  <w:style w:type="paragraph" w:styleId="4">
    <w:name w:val="heading 4"/>
    <w:basedOn w:val="1"/>
    <w:next w:val="a0"/>
    <w:link w:val="40"/>
    <w:qFormat/>
    <w:rsid w:val="005E762E"/>
    <w:pPr>
      <w:pageBreakBefore w:val="0"/>
      <w:numPr>
        <w:ilvl w:val="3"/>
      </w:numPr>
      <w:spacing w:before="60"/>
      <w:ind w:firstLine="567"/>
      <w:outlineLvl w:val="3"/>
    </w:pPr>
    <w:rPr>
      <w:b w:val="0"/>
      <w:caps w:val="0"/>
    </w:rPr>
  </w:style>
  <w:style w:type="paragraph" w:styleId="5">
    <w:name w:val="heading 5"/>
    <w:basedOn w:val="a0"/>
    <w:next w:val="a0"/>
    <w:qFormat/>
    <w:rsid w:val="001B135E"/>
    <w:pPr>
      <w:keepNext/>
      <w:keepLines/>
      <w:numPr>
        <w:ilvl w:val="4"/>
        <w:numId w:val="1"/>
      </w:numPr>
      <w:spacing w:before="120" w:after="60"/>
      <w:outlineLvl w:val="4"/>
    </w:pPr>
  </w:style>
  <w:style w:type="paragraph" w:styleId="6">
    <w:name w:val="heading 6"/>
    <w:basedOn w:val="a0"/>
    <w:next w:val="a0"/>
    <w:qFormat/>
    <w:rsid w:val="001B135E"/>
    <w:pPr>
      <w:keepNext/>
      <w:keepLines/>
      <w:numPr>
        <w:ilvl w:val="5"/>
        <w:numId w:val="1"/>
      </w:numPr>
      <w:spacing w:before="120" w:after="60"/>
      <w:outlineLvl w:val="5"/>
    </w:pPr>
  </w:style>
  <w:style w:type="paragraph" w:styleId="7">
    <w:name w:val="heading 7"/>
    <w:basedOn w:val="a0"/>
    <w:next w:val="a0"/>
    <w:qFormat/>
    <w:rsid w:val="001B135E"/>
    <w:pPr>
      <w:keepNext/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1B135E"/>
    <w:pPr>
      <w:keepNext/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0"/>
    <w:next w:val="a0"/>
    <w:qFormat/>
    <w:rsid w:val="001B135E"/>
    <w:pPr>
      <w:keepNext/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1B135E"/>
    <w:pPr>
      <w:ind w:left="720"/>
      <w:contextualSpacing/>
    </w:pPr>
  </w:style>
  <w:style w:type="character" w:customStyle="1" w:styleId="a5">
    <w:name w:val="Абзац списка Знак"/>
    <w:basedOn w:val="a1"/>
    <w:link w:val="a4"/>
    <w:uiPriority w:val="34"/>
    <w:rsid w:val="001B135E"/>
    <w:rPr>
      <w:sz w:val="26"/>
      <w:lang w:eastAsia="en-US"/>
    </w:rPr>
  </w:style>
  <w:style w:type="paragraph" w:styleId="a6">
    <w:name w:val="header"/>
    <w:basedOn w:val="a0"/>
    <w:link w:val="a7"/>
    <w:uiPriority w:val="99"/>
    <w:rsid w:val="001B135E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1B135E"/>
    <w:rPr>
      <w:sz w:val="26"/>
      <w:lang w:eastAsia="en-US"/>
    </w:rPr>
  </w:style>
  <w:style w:type="paragraph" w:styleId="a8">
    <w:name w:val="TOC Heading"/>
    <w:basedOn w:val="1"/>
    <w:next w:val="a0"/>
    <w:uiPriority w:val="39"/>
    <w:semiHidden/>
    <w:unhideWhenUsed/>
    <w:qFormat/>
    <w:rsid w:val="001B135E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customStyle="1" w:styleId="a9">
    <w:name w:val="Заголовок Приложения"/>
    <w:link w:val="aa"/>
    <w:qFormat/>
    <w:rsid w:val="001B135E"/>
    <w:pPr>
      <w:pageBreakBefore/>
      <w:tabs>
        <w:tab w:val="left" w:pos="567"/>
      </w:tabs>
      <w:ind w:firstLine="567"/>
      <w:outlineLvl w:val="0"/>
    </w:pPr>
    <w:rPr>
      <w:b/>
      <w:sz w:val="32"/>
      <w:lang w:eastAsia="en-US"/>
    </w:rPr>
  </w:style>
  <w:style w:type="character" w:customStyle="1" w:styleId="aa">
    <w:name w:val="Заголовок Приложения Знак"/>
    <w:basedOn w:val="11"/>
    <w:link w:val="a9"/>
    <w:rsid w:val="001B135E"/>
    <w:rPr>
      <w:rFonts w:ascii="Times New Roman Полужирный" w:hAnsi="Times New Roman Полужирный"/>
      <w:b/>
      <w:caps/>
      <w:sz w:val="32"/>
    </w:rPr>
  </w:style>
  <w:style w:type="paragraph" w:customStyle="1" w:styleId="ab">
    <w:name w:val="Заголовок Содержания"/>
    <w:basedOn w:val="a9"/>
    <w:qFormat/>
    <w:rsid w:val="00E4086D"/>
    <w:pPr>
      <w:spacing w:after="120"/>
      <w:ind w:firstLine="0"/>
      <w:jc w:val="center"/>
      <w:outlineLvl w:val="9"/>
    </w:pPr>
    <w:rPr>
      <w:rFonts w:ascii="Times New Roman Полужирный" w:hAnsi="Times New Roman Полужирный"/>
      <w:caps/>
      <w:sz w:val="24"/>
    </w:rPr>
  </w:style>
  <w:style w:type="paragraph" w:styleId="ac">
    <w:name w:val="footer"/>
    <w:basedOn w:val="a0"/>
    <w:link w:val="ad"/>
    <w:uiPriority w:val="99"/>
    <w:rsid w:val="001B135E"/>
    <w:pPr>
      <w:tabs>
        <w:tab w:val="center" w:pos="4320"/>
        <w:tab w:val="right" w:pos="8640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B135E"/>
    <w:rPr>
      <w:sz w:val="26"/>
      <w:lang w:eastAsia="en-US"/>
    </w:rPr>
  </w:style>
  <w:style w:type="paragraph" w:styleId="a">
    <w:name w:val="List Number"/>
    <w:basedOn w:val="ae"/>
    <w:uiPriority w:val="99"/>
    <w:semiHidden/>
    <w:rsid w:val="001B135E"/>
    <w:pPr>
      <w:widowControl/>
      <w:numPr>
        <w:numId w:val="2"/>
      </w:numPr>
      <w:spacing w:after="0"/>
    </w:pPr>
    <w:rPr>
      <w:rFonts w:eastAsiaTheme="minorHAnsi" w:cstheme="minorBidi"/>
      <w:szCs w:val="22"/>
    </w:rPr>
  </w:style>
  <w:style w:type="paragraph" w:styleId="ae">
    <w:name w:val="Body Text"/>
    <w:basedOn w:val="a0"/>
    <w:link w:val="af"/>
    <w:semiHidden/>
    <w:unhideWhenUsed/>
    <w:rsid w:val="001B135E"/>
    <w:pPr>
      <w:spacing w:after="120"/>
    </w:pPr>
  </w:style>
  <w:style w:type="character" w:customStyle="1" w:styleId="af">
    <w:name w:val="Основной текст Знак"/>
    <w:basedOn w:val="a1"/>
    <w:link w:val="ae"/>
    <w:semiHidden/>
    <w:rsid w:val="001B135E"/>
    <w:rPr>
      <w:sz w:val="26"/>
      <w:lang w:val="en-US" w:eastAsia="en-US"/>
    </w:rPr>
  </w:style>
  <w:style w:type="paragraph" w:styleId="12">
    <w:name w:val="toc 1"/>
    <w:basedOn w:val="a0"/>
    <w:next w:val="a0"/>
    <w:uiPriority w:val="39"/>
    <w:rsid w:val="00BD4F7D"/>
    <w:pPr>
      <w:tabs>
        <w:tab w:val="left" w:pos="567"/>
        <w:tab w:val="right" w:leader="dot" w:pos="10195"/>
      </w:tabs>
      <w:ind w:firstLine="0"/>
      <w:jc w:val="left"/>
    </w:pPr>
    <w:rPr>
      <w:bCs/>
      <w:noProof/>
      <w:szCs w:val="24"/>
    </w:rPr>
  </w:style>
  <w:style w:type="paragraph" w:styleId="21">
    <w:name w:val="toc 2"/>
    <w:basedOn w:val="a0"/>
    <w:next w:val="a0"/>
    <w:uiPriority w:val="39"/>
    <w:rsid w:val="00BD4F7D"/>
    <w:pPr>
      <w:tabs>
        <w:tab w:val="left" w:pos="567"/>
        <w:tab w:val="right" w:leader="dot" w:pos="10195"/>
      </w:tabs>
      <w:ind w:firstLine="0"/>
      <w:jc w:val="left"/>
    </w:pPr>
    <w:rPr>
      <w:bCs/>
      <w:noProof/>
    </w:rPr>
  </w:style>
  <w:style w:type="paragraph" w:styleId="31">
    <w:name w:val="toc 3"/>
    <w:basedOn w:val="a0"/>
    <w:next w:val="a0"/>
    <w:uiPriority w:val="39"/>
    <w:rsid w:val="00BD4F7D"/>
    <w:pPr>
      <w:tabs>
        <w:tab w:val="left" w:pos="737"/>
        <w:tab w:val="right" w:leader="dot" w:pos="10195"/>
      </w:tabs>
      <w:ind w:firstLine="0"/>
      <w:jc w:val="left"/>
    </w:pPr>
    <w:rPr>
      <w:noProof/>
    </w:rPr>
  </w:style>
  <w:style w:type="paragraph" w:styleId="41">
    <w:name w:val="toc 4"/>
    <w:basedOn w:val="a0"/>
    <w:next w:val="a0"/>
    <w:uiPriority w:val="39"/>
    <w:rsid w:val="0030371E"/>
    <w:pPr>
      <w:ind w:firstLine="0"/>
      <w:jc w:val="left"/>
    </w:pPr>
  </w:style>
  <w:style w:type="paragraph" w:styleId="50">
    <w:name w:val="toc 5"/>
    <w:basedOn w:val="a0"/>
    <w:next w:val="a0"/>
    <w:semiHidden/>
    <w:rsid w:val="001B135E"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0"/>
    <w:next w:val="a0"/>
    <w:semiHidden/>
    <w:rsid w:val="001B135E"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0"/>
    <w:next w:val="a0"/>
    <w:semiHidden/>
    <w:rsid w:val="001B135E"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0"/>
    <w:next w:val="a0"/>
    <w:semiHidden/>
    <w:rsid w:val="001B135E"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0"/>
    <w:next w:val="a0"/>
    <w:semiHidden/>
    <w:rsid w:val="001B135E"/>
    <w:pPr>
      <w:ind w:left="1680"/>
      <w:jc w:val="left"/>
    </w:pPr>
    <w:rPr>
      <w:rFonts w:asciiTheme="minorHAnsi" w:hAnsiTheme="minorHAnsi"/>
      <w:sz w:val="20"/>
    </w:rPr>
  </w:style>
  <w:style w:type="paragraph" w:customStyle="1" w:styleId="af0">
    <w:name w:val="Подпись рисунка"/>
    <w:basedOn w:val="a0"/>
    <w:next w:val="a0"/>
    <w:link w:val="af1"/>
    <w:qFormat/>
    <w:rsid w:val="00EE6A3F"/>
    <w:pPr>
      <w:keepLines/>
      <w:spacing w:after="120"/>
      <w:ind w:firstLine="0"/>
      <w:jc w:val="center"/>
    </w:pPr>
  </w:style>
  <w:style w:type="character" w:customStyle="1" w:styleId="af1">
    <w:name w:val="Подпись рисунка Знак"/>
    <w:basedOn w:val="a1"/>
    <w:link w:val="af0"/>
    <w:rsid w:val="00EE6A3F"/>
    <w:rPr>
      <w:sz w:val="24"/>
      <w:lang w:eastAsia="en-US"/>
    </w:rPr>
  </w:style>
  <w:style w:type="paragraph" w:customStyle="1" w:styleId="af2">
    <w:name w:val="Подпись таблицы"/>
    <w:basedOn w:val="a0"/>
    <w:link w:val="af3"/>
    <w:qFormat/>
    <w:rsid w:val="00742657"/>
    <w:pPr>
      <w:keepNext/>
      <w:keepLines/>
      <w:spacing w:before="120" w:after="120"/>
      <w:ind w:firstLine="0"/>
      <w:jc w:val="right"/>
    </w:pPr>
  </w:style>
  <w:style w:type="character" w:customStyle="1" w:styleId="af3">
    <w:name w:val="Подпись таблицы Знак"/>
    <w:basedOn w:val="a1"/>
    <w:link w:val="af2"/>
    <w:rsid w:val="00742657"/>
    <w:rPr>
      <w:sz w:val="24"/>
      <w:lang w:eastAsia="en-US"/>
    </w:rPr>
  </w:style>
  <w:style w:type="paragraph" w:customStyle="1" w:styleId="10">
    <w:name w:val="Приложение 1"/>
    <w:basedOn w:val="1"/>
    <w:link w:val="13"/>
    <w:semiHidden/>
    <w:rsid w:val="001B135E"/>
    <w:pPr>
      <w:numPr>
        <w:numId w:val="3"/>
      </w:numPr>
    </w:pPr>
  </w:style>
  <w:style w:type="character" w:customStyle="1" w:styleId="13">
    <w:name w:val="Приложение 1 Знак"/>
    <w:basedOn w:val="11"/>
    <w:link w:val="10"/>
    <w:semiHidden/>
    <w:rsid w:val="001B135E"/>
    <w:rPr>
      <w:b/>
      <w:caps/>
      <w:sz w:val="24"/>
    </w:rPr>
  </w:style>
  <w:style w:type="paragraph" w:customStyle="1" w:styleId="af4">
    <w:name w:val="Рисунок"/>
    <w:basedOn w:val="a0"/>
    <w:next w:val="af0"/>
    <w:link w:val="af5"/>
    <w:qFormat/>
    <w:rsid w:val="00EE6A3F"/>
    <w:pPr>
      <w:keepNext/>
      <w:spacing w:before="120" w:after="120"/>
      <w:ind w:firstLine="0"/>
      <w:jc w:val="center"/>
    </w:pPr>
  </w:style>
  <w:style w:type="character" w:customStyle="1" w:styleId="af5">
    <w:name w:val="Рисунок Знак"/>
    <w:basedOn w:val="a1"/>
    <w:link w:val="af4"/>
    <w:rsid w:val="00EE6A3F"/>
    <w:rPr>
      <w:sz w:val="24"/>
      <w:lang w:eastAsia="en-US"/>
    </w:rPr>
  </w:style>
  <w:style w:type="character" w:styleId="af6">
    <w:name w:val="annotation reference"/>
    <w:basedOn w:val="a1"/>
    <w:semiHidden/>
    <w:unhideWhenUsed/>
    <w:rsid w:val="0044246E"/>
    <w:rPr>
      <w:sz w:val="16"/>
      <w:szCs w:val="16"/>
    </w:rPr>
  </w:style>
  <w:style w:type="paragraph" w:styleId="af7">
    <w:name w:val="annotation text"/>
    <w:basedOn w:val="a0"/>
    <w:link w:val="af8"/>
    <w:uiPriority w:val="99"/>
    <w:unhideWhenUsed/>
    <w:rsid w:val="0044246E"/>
  </w:style>
  <w:style w:type="character" w:customStyle="1" w:styleId="af8">
    <w:name w:val="Текст примечания Знак"/>
    <w:basedOn w:val="a1"/>
    <w:link w:val="af7"/>
    <w:uiPriority w:val="99"/>
    <w:rsid w:val="0044246E"/>
    <w:rPr>
      <w:sz w:val="26"/>
      <w:lang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44246E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44246E"/>
    <w:rPr>
      <w:rFonts w:ascii="Segoe UI" w:hAnsi="Segoe UI" w:cs="Segoe UI"/>
      <w:sz w:val="18"/>
      <w:szCs w:val="18"/>
      <w:lang w:eastAsia="en-US"/>
    </w:rPr>
  </w:style>
  <w:style w:type="paragraph" w:styleId="afb">
    <w:name w:val="annotation subject"/>
    <w:basedOn w:val="af7"/>
    <w:next w:val="af7"/>
    <w:link w:val="afc"/>
    <w:uiPriority w:val="99"/>
    <w:semiHidden/>
    <w:unhideWhenUsed/>
    <w:rsid w:val="00E00050"/>
    <w:rPr>
      <w:b/>
      <w:bCs/>
      <w:sz w:val="20"/>
    </w:rPr>
  </w:style>
  <w:style w:type="character" w:customStyle="1" w:styleId="afc">
    <w:name w:val="Тема примечания Знак"/>
    <w:basedOn w:val="af8"/>
    <w:link w:val="afb"/>
    <w:uiPriority w:val="99"/>
    <w:semiHidden/>
    <w:rsid w:val="00E00050"/>
    <w:rPr>
      <w:b/>
      <w:bCs/>
      <w:sz w:val="26"/>
      <w:lang w:eastAsia="en-US"/>
    </w:rPr>
  </w:style>
  <w:style w:type="character" w:customStyle="1" w:styleId="40">
    <w:name w:val="Заголовок 4 Знак"/>
    <w:basedOn w:val="a1"/>
    <w:link w:val="4"/>
    <w:rsid w:val="005E762E"/>
    <w:rPr>
      <w:sz w:val="24"/>
    </w:rPr>
  </w:style>
  <w:style w:type="paragraph" w:styleId="afd">
    <w:name w:val="Revision"/>
    <w:hidden/>
    <w:uiPriority w:val="99"/>
    <w:semiHidden/>
    <w:rsid w:val="008F66BB"/>
    <w:rPr>
      <w:lang w:val="en-US" w:eastAsia="en-US"/>
    </w:rPr>
  </w:style>
  <w:style w:type="character" w:customStyle="1" w:styleId="30">
    <w:name w:val="Заголовок 3 Знак"/>
    <w:basedOn w:val="a1"/>
    <w:link w:val="3"/>
    <w:rsid w:val="00EE6A3F"/>
    <w:rPr>
      <w:sz w:val="24"/>
    </w:rPr>
  </w:style>
  <w:style w:type="character" w:customStyle="1" w:styleId="20">
    <w:name w:val="Заголовок 2 Знак"/>
    <w:basedOn w:val="a1"/>
    <w:link w:val="2"/>
    <w:rsid w:val="00CA0210"/>
    <w:rPr>
      <w:b/>
      <w:sz w:val="24"/>
    </w:rPr>
  </w:style>
  <w:style w:type="character" w:customStyle="1" w:styleId="11">
    <w:name w:val="Заголовок 1 Знак"/>
    <w:basedOn w:val="a1"/>
    <w:link w:val="1"/>
    <w:rsid w:val="00BF7F1C"/>
    <w:rPr>
      <w:b/>
      <w:caps/>
      <w:sz w:val="24"/>
    </w:rPr>
  </w:style>
  <w:style w:type="paragraph" w:customStyle="1" w:styleId="afe">
    <w:name w:val="заголовок б/н"/>
    <w:basedOn w:val="a0"/>
    <w:next w:val="a0"/>
    <w:link w:val="aff"/>
    <w:qFormat/>
    <w:rsid w:val="00EE6A3F"/>
    <w:pPr>
      <w:pageBreakBefore/>
      <w:spacing w:after="120"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">
    <w:name w:val="заголовок б/н Знак"/>
    <w:basedOn w:val="a1"/>
    <w:link w:val="afe"/>
    <w:rsid w:val="00EE6A3F"/>
    <w:rPr>
      <w:rFonts w:ascii="Times New Roman Полужирный" w:hAnsi="Times New Roman Полужирный"/>
      <w:b/>
      <w:caps/>
      <w:sz w:val="24"/>
      <w:lang w:eastAsia="en-US"/>
    </w:rPr>
  </w:style>
  <w:style w:type="paragraph" w:customStyle="1" w:styleId="aff0">
    <w:name w:val="название столбца табл"/>
    <w:basedOn w:val="a0"/>
    <w:qFormat/>
    <w:rsid w:val="004934F1"/>
    <w:pPr>
      <w:widowControl/>
      <w:ind w:firstLine="0"/>
      <w:jc w:val="center"/>
    </w:pPr>
    <w:rPr>
      <w:szCs w:val="28"/>
      <w:lang w:eastAsia="ru-RU"/>
    </w:rPr>
  </w:style>
  <w:style w:type="paragraph" w:customStyle="1" w:styleId="aff1">
    <w:name w:val="текст ячейки таблицы"/>
    <w:basedOn w:val="a0"/>
    <w:qFormat/>
    <w:rsid w:val="004934F1"/>
    <w:pPr>
      <w:widowControl/>
      <w:ind w:firstLine="0"/>
      <w:jc w:val="left"/>
    </w:pPr>
    <w:rPr>
      <w:szCs w:val="28"/>
      <w:lang w:eastAsia="ru-RU"/>
    </w:rPr>
  </w:style>
  <w:style w:type="table" w:styleId="aff2">
    <w:name w:val="Table Grid"/>
    <w:basedOn w:val="a2"/>
    <w:uiPriority w:val="39"/>
    <w:rsid w:val="00775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ы титульного листа"/>
    <w:basedOn w:val="a0"/>
    <w:link w:val="aff4"/>
    <w:qFormat/>
    <w:rsid w:val="006D322F"/>
    <w:pPr>
      <w:widowControl/>
      <w:spacing w:before="200" w:after="200"/>
      <w:ind w:firstLine="0"/>
      <w:jc w:val="left"/>
    </w:pPr>
    <w:rPr>
      <w:szCs w:val="24"/>
    </w:rPr>
  </w:style>
  <w:style w:type="character" w:customStyle="1" w:styleId="aff4">
    <w:name w:val="Абзацы титульного листа Знак"/>
    <w:link w:val="aff3"/>
    <w:rsid w:val="006D322F"/>
    <w:rPr>
      <w:sz w:val="24"/>
      <w:szCs w:val="24"/>
      <w:lang w:eastAsia="en-US"/>
    </w:rPr>
  </w:style>
  <w:style w:type="paragraph" w:styleId="aff5">
    <w:name w:val="No Spacing"/>
    <w:uiPriority w:val="1"/>
    <w:qFormat/>
    <w:rsid w:val="006D322F"/>
    <w:pPr>
      <w:jc w:val="both"/>
    </w:pPr>
    <w:rPr>
      <w:rFonts w:eastAsia="Calibri"/>
      <w:sz w:val="24"/>
      <w:szCs w:val="22"/>
      <w:lang w:eastAsia="en-US"/>
    </w:rPr>
  </w:style>
  <w:style w:type="paragraph" w:customStyle="1" w:styleId="14">
    <w:name w:val="Рис.1"/>
    <w:basedOn w:val="a4"/>
    <w:next w:val="aff6"/>
    <w:link w:val="15"/>
    <w:rsid w:val="006D322F"/>
    <w:pPr>
      <w:widowControl/>
      <w:spacing w:after="150"/>
      <w:ind w:left="0"/>
      <w:jc w:val="center"/>
    </w:pPr>
    <w:rPr>
      <w:i/>
      <w:szCs w:val="24"/>
    </w:rPr>
  </w:style>
  <w:style w:type="paragraph" w:styleId="aff6">
    <w:name w:val="Plain Text"/>
    <w:basedOn w:val="a0"/>
    <w:link w:val="aff7"/>
    <w:uiPriority w:val="99"/>
    <w:semiHidden/>
    <w:unhideWhenUsed/>
    <w:rsid w:val="006D322F"/>
    <w:pPr>
      <w:widowControl/>
    </w:pPr>
    <w:rPr>
      <w:rFonts w:ascii="Consolas" w:hAnsi="Consolas"/>
      <w:sz w:val="21"/>
      <w:szCs w:val="21"/>
    </w:rPr>
  </w:style>
  <w:style w:type="character" w:customStyle="1" w:styleId="aff7">
    <w:name w:val="Текст Знак"/>
    <w:basedOn w:val="a1"/>
    <w:link w:val="aff6"/>
    <w:uiPriority w:val="99"/>
    <w:semiHidden/>
    <w:rsid w:val="006D322F"/>
    <w:rPr>
      <w:rFonts w:ascii="Consolas" w:hAnsi="Consolas"/>
      <w:sz w:val="21"/>
      <w:szCs w:val="21"/>
      <w:lang w:eastAsia="en-US"/>
    </w:rPr>
  </w:style>
  <w:style w:type="character" w:customStyle="1" w:styleId="15">
    <w:name w:val="Рис.1 Знак"/>
    <w:basedOn w:val="a5"/>
    <w:link w:val="14"/>
    <w:rsid w:val="006D322F"/>
    <w:rPr>
      <w:i/>
      <w:sz w:val="24"/>
      <w:szCs w:val="24"/>
      <w:lang w:eastAsia="en-US"/>
    </w:rPr>
  </w:style>
  <w:style w:type="paragraph" w:customStyle="1" w:styleId="16">
    <w:name w:val="Стиль1"/>
    <w:basedOn w:val="a0"/>
    <w:next w:val="14"/>
    <w:link w:val="17"/>
    <w:rsid w:val="006D322F"/>
    <w:pPr>
      <w:widowControl/>
      <w:spacing w:after="150"/>
      <w:jc w:val="center"/>
    </w:pPr>
    <w:rPr>
      <w:noProof/>
      <w:szCs w:val="24"/>
      <w:lang w:eastAsia="ru-RU"/>
    </w:rPr>
  </w:style>
  <w:style w:type="character" w:customStyle="1" w:styleId="17">
    <w:name w:val="Стиль1 Знак"/>
    <w:basedOn w:val="a1"/>
    <w:link w:val="16"/>
    <w:rsid w:val="006D322F"/>
    <w:rPr>
      <w:noProof/>
      <w:sz w:val="24"/>
      <w:szCs w:val="24"/>
    </w:rPr>
  </w:style>
  <w:style w:type="paragraph" w:styleId="aff8">
    <w:name w:val="Subtitle"/>
    <w:basedOn w:val="a0"/>
    <w:link w:val="aff9"/>
    <w:qFormat/>
    <w:rsid w:val="006D322F"/>
    <w:pPr>
      <w:spacing w:after="60" w:line="240" w:lineRule="atLeast"/>
      <w:jc w:val="center"/>
    </w:pPr>
    <w:rPr>
      <w:rFonts w:ascii="Arial" w:hAnsi="Arial"/>
      <w:i/>
      <w:sz w:val="36"/>
      <w:lang w:val="en-AU"/>
    </w:rPr>
  </w:style>
  <w:style w:type="character" w:customStyle="1" w:styleId="aff9">
    <w:name w:val="Подзаголовок Знак"/>
    <w:basedOn w:val="a1"/>
    <w:link w:val="aff8"/>
    <w:rsid w:val="006D322F"/>
    <w:rPr>
      <w:rFonts w:ascii="Arial" w:hAnsi="Arial"/>
      <w:i/>
      <w:sz w:val="36"/>
      <w:lang w:val="en-AU" w:eastAsia="en-US"/>
    </w:rPr>
  </w:style>
  <w:style w:type="paragraph" w:styleId="affa">
    <w:name w:val="caption"/>
    <w:basedOn w:val="a0"/>
    <w:next w:val="a0"/>
    <w:link w:val="affb"/>
    <w:qFormat/>
    <w:rsid w:val="00ED390F"/>
    <w:pPr>
      <w:widowControl/>
      <w:jc w:val="left"/>
    </w:pPr>
    <w:rPr>
      <w:bCs/>
      <w:noProof/>
      <w:szCs w:val="24"/>
      <w:lang w:eastAsia="ru-RU"/>
    </w:rPr>
  </w:style>
  <w:style w:type="character" w:styleId="affc">
    <w:name w:val="Emphasis"/>
    <w:qFormat/>
    <w:rsid w:val="00ED390F"/>
    <w:rPr>
      <w:i/>
      <w:iCs/>
    </w:rPr>
  </w:style>
  <w:style w:type="character" w:customStyle="1" w:styleId="affb">
    <w:name w:val="Название объекта Знак"/>
    <w:link w:val="affa"/>
    <w:rsid w:val="00ED390F"/>
    <w:rPr>
      <w:bCs/>
      <w:noProof/>
      <w:sz w:val="24"/>
      <w:szCs w:val="24"/>
    </w:rPr>
  </w:style>
  <w:style w:type="character" w:styleId="affd">
    <w:name w:val="Hyperlink"/>
    <w:basedOn w:val="a1"/>
    <w:unhideWhenUsed/>
    <w:rsid w:val="006E72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hyperlink" Target="http://spbcultura.ru/events/-/explore/all?g=child" TargetMode="Externa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16" Type="http://schemas.openxmlformats.org/officeDocument/2006/relationships/header" Target="header1.xml"/><Relationship Id="rId211" Type="http://schemas.openxmlformats.org/officeDocument/2006/relationships/hyperlink" Target="http://spbcultura.ru/organizations/-/view/libraries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6" Type="http://schemas.openxmlformats.org/officeDocument/2006/relationships/hyperlink" Target="http://spbcultura.ru/events/-/explore/performances?f=2020-01-01&amp;t=2020-01-08" TargetMode="External"/><Relationship Id="rId201" Type="http://schemas.openxmlformats.org/officeDocument/2006/relationships/image" Target="media/image19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21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2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19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3.png"/><Relationship Id="rId218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19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footer" Target="footer2.xml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1.png"/><Relationship Id="rId215" Type="http://schemas.openxmlformats.org/officeDocument/2006/relationships/image" Target="media/image205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theme" Target="theme/theme1.xm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F8ACA-A19A-4214-A909-CD1B30B0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TotalTime>0</TotalTime>
  <Pages>99</Pages>
  <Words>26533</Words>
  <Characters>151242</Characters>
  <Application>Microsoft Office Word</Application>
  <DocSecurity>0</DocSecurity>
  <Lines>1260</Lines>
  <Paragraphs>354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177421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lastModifiedBy>Решетникова Динара Анваровна</cp:lastModifiedBy>
  <cp:revision>2</cp:revision>
  <cp:lastPrinted>2016-05-19T06:33:00Z</cp:lastPrinted>
  <dcterms:created xsi:type="dcterms:W3CDTF">2021-10-22T09:42:00Z</dcterms:created>
  <dcterms:modified xsi:type="dcterms:W3CDTF">2021-10-22T09:42:00Z</dcterms:modified>
</cp:coreProperties>
</file>